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2D271A45" w:rsidR="004805D9" w:rsidRPr="003E431F" w:rsidRDefault="004805D9">
      <w:pPr>
        <w:rPr>
          <w:sz w:val="30"/>
          <w:szCs w:val="30"/>
        </w:rPr>
      </w:pPr>
      <w:r w:rsidRPr="003E431F">
        <w:rPr>
          <w:sz w:val="30"/>
          <w:szCs w:val="30"/>
        </w:rPr>
        <w:t>Teacher:</w:t>
      </w:r>
      <w:r w:rsidR="00DA3C5C">
        <w:rPr>
          <w:sz w:val="30"/>
          <w:szCs w:val="30"/>
        </w:rPr>
        <w:t xml:space="preserve"> 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Year:</w:t>
      </w:r>
      <w:r w:rsidRPr="003E431F">
        <w:rPr>
          <w:sz w:val="30"/>
          <w:szCs w:val="30"/>
        </w:rPr>
        <w:tab/>
      </w:r>
      <w:r w:rsidR="00DA3C5C">
        <w:rPr>
          <w:sz w:val="30"/>
          <w:szCs w:val="30"/>
        </w:rPr>
        <w:t>Year 6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Week Beginning:</w:t>
      </w:r>
      <w:r w:rsidR="00FB00BC">
        <w:rPr>
          <w:sz w:val="30"/>
          <w:szCs w:val="30"/>
        </w:rPr>
        <w:t xml:space="preserve"> Autumn 1 Week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14:paraId="3DC8078D" w14:textId="77777777" w:rsidTr="00FD2EE9">
        <w:tc>
          <w:tcPr>
            <w:tcW w:w="7054" w:type="dxa"/>
            <w:gridSpan w:val="2"/>
          </w:tcPr>
          <w:p w14:paraId="3DC8078A" w14:textId="303EB84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ICT</w:t>
            </w:r>
          </w:p>
        </w:tc>
      </w:tr>
      <w:tr w:rsidR="004805D9" w14:paraId="3DC807BA" w14:textId="77777777" w:rsidTr="00341E0F">
        <w:trPr>
          <w:trHeight w:val="9630"/>
        </w:trPr>
        <w:tc>
          <w:tcPr>
            <w:tcW w:w="7054" w:type="dxa"/>
            <w:gridSpan w:val="2"/>
          </w:tcPr>
          <w:p w14:paraId="61ADA8F0" w14:textId="68BAFEA7" w:rsidR="00CB26B4" w:rsidRDefault="00CB26B4" w:rsidP="00CB26B4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8F65FA" w:rsidRPr="00135293" w:rsidRDefault="008F65FA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8F65FA" w:rsidRDefault="008F65FA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C851C2" w:rsidRPr="00135293" w:rsidRDefault="00C851C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C851C2" w:rsidRDefault="00C851C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5EDAAFD" w14:textId="77777777" w:rsidR="0069791D" w:rsidRPr="00804AEF" w:rsidRDefault="0069791D" w:rsidP="0069791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Skills:</w:t>
            </w:r>
          </w:p>
          <w:p w14:paraId="79C58A9E" w14:textId="57A6F1DA" w:rsidR="0069791D" w:rsidRPr="009F394C" w:rsidRDefault="00D411B1" w:rsidP="0069791D">
            <w:pPr>
              <w:rPr>
                <w:sz w:val="18"/>
                <w:szCs w:val="18"/>
              </w:rPr>
            </w:pPr>
            <w:proofErr w:type="spellStart"/>
            <w:r w:rsidRPr="009F394C">
              <w:rPr>
                <w:sz w:val="18"/>
                <w:szCs w:val="18"/>
              </w:rPr>
              <w:t>Grp</w:t>
            </w:r>
            <w:proofErr w:type="spellEnd"/>
            <w:r w:rsidRPr="009F394C">
              <w:rPr>
                <w:sz w:val="18"/>
                <w:szCs w:val="18"/>
              </w:rPr>
              <w:t xml:space="preserve"> 1: ORT 13</w:t>
            </w:r>
          </w:p>
          <w:p w14:paraId="2A63C004" w14:textId="466285EF" w:rsidR="0069791D" w:rsidRPr="009F394C" w:rsidRDefault="00D411B1" w:rsidP="0069791D">
            <w:pPr>
              <w:jc w:val="both"/>
              <w:rPr>
                <w:sz w:val="18"/>
                <w:szCs w:val="18"/>
              </w:rPr>
            </w:pPr>
            <w:proofErr w:type="spellStart"/>
            <w:r w:rsidRPr="009F394C">
              <w:rPr>
                <w:sz w:val="18"/>
                <w:szCs w:val="18"/>
              </w:rPr>
              <w:t>Grp</w:t>
            </w:r>
            <w:proofErr w:type="spellEnd"/>
            <w:r w:rsidRPr="009F394C">
              <w:rPr>
                <w:sz w:val="18"/>
                <w:szCs w:val="18"/>
              </w:rPr>
              <w:t xml:space="preserve"> 2: ORT 12</w:t>
            </w:r>
          </w:p>
          <w:p w14:paraId="4FCA3397" w14:textId="3385C5CD" w:rsidR="0069791D" w:rsidRPr="009F394C" w:rsidRDefault="00D411B1" w:rsidP="0069791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9F394C">
              <w:rPr>
                <w:sz w:val="18"/>
                <w:szCs w:val="18"/>
              </w:rPr>
              <w:t>Grp</w:t>
            </w:r>
            <w:proofErr w:type="spellEnd"/>
            <w:r w:rsidRPr="009F394C">
              <w:rPr>
                <w:sz w:val="18"/>
                <w:szCs w:val="18"/>
              </w:rPr>
              <w:t xml:space="preserve"> 3: ORT 11</w:t>
            </w:r>
          </w:p>
          <w:p w14:paraId="1B2A1567" w14:textId="77777777" w:rsidR="0069791D" w:rsidRPr="009F394C" w:rsidRDefault="0069791D" w:rsidP="0069791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3883D953" w14:textId="5C10D0AC" w:rsidR="0069791D" w:rsidRPr="00804AEF" w:rsidRDefault="0069791D" w:rsidP="0069791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Guided Reading – </w:t>
            </w:r>
            <w:r>
              <w:rPr>
                <w:sz w:val="18"/>
                <w:szCs w:val="18"/>
              </w:rPr>
              <w:t>Tasks from 3 groups based on The wreck of the Zanzibar</w:t>
            </w:r>
            <w:r w:rsidRPr="00804AEF">
              <w:rPr>
                <w:sz w:val="18"/>
                <w:szCs w:val="18"/>
              </w:rPr>
              <w:t>.</w:t>
            </w:r>
          </w:p>
          <w:p w14:paraId="307A15C9" w14:textId="77777777" w:rsidR="0069791D" w:rsidRDefault="0069791D" w:rsidP="0069791D">
            <w:pPr>
              <w:rPr>
                <w:sz w:val="18"/>
                <w:szCs w:val="18"/>
              </w:rPr>
            </w:pPr>
          </w:p>
          <w:p w14:paraId="1688FB31" w14:textId="77777777" w:rsidR="0069791D" w:rsidRPr="00804AEF" w:rsidRDefault="0069791D" w:rsidP="0069791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20193B41" w14:textId="77777777" w:rsidR="0069791D" w:rsidRPr="00804AEF" w:rsidRDefault="0069791D" w:rsidP="0069791D">
            <w:pPr>
              <w:rPr>
                <w:sz w:val="18"/>
                <w:szCs w:val="18"/>
              </w:rPr>
            </w:pPr>
          </w:p>
          <w:p w14:paraId="0302E5CA" w14:textId="1401E19B" w:rsidR="0069791D" w:rsidRPr="00804AEF" w:rsidRDefault="0069791D" w:rsidP="0069791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The Wreck of the Zanzibar</w:t>
            </w:r>
            <w:r>
              <w:rPr>
                <w:sz w:val="18"/>
                <w:szCs w:val="18"/>
              </w:rPr>
              <w:t>:  Chapter: December 9th. Shared reading used for discussion and predictions/Talking and listening.</w:t>
            </w:r>
          </w:p>
          <w:p w14:paraId="21361A33" w14:textId="77777777" w:rsidR="0069791D" w:rsidRPr="00804AEF" w:rsidRDefault="0069791D" w:rsidP="0069791D">
            <w:pPr>
              <w:rPr>
                <w:sz w:val="18"/>
                <w:szCs w:val="18"/>
              </w:rPr>
            </w:pPr>
          </w:p>
          <w:p w14:paraId="3397E9A0" w14:textId="77777777" w:rsidR="0069791D" w:rsidRPr="00804AEF" w:rsidRDefault="0069791D" w:rsidP="0069791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Comprehension:</w:t>
            </w:r>
          </w:p>
          <w:p w14:paraId="65EA7A76" w14:textId="6299E8C3" w:rsidR="0069791D" w:rsidRPr="00804AEF" w:rsidRDefault="0069791D" w:rsidP="0069791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 </w:t>
            </w:r>
            <w:r>
              <w:rPr>
                <w:sz w:val="18"/>
                <w:szCs w:val="18"/>
              </w:rPr>
              <w:t xml:space="preserve">Collins Primary focus book 3: </w:t>
            </w:r>
            <w:proofErr w:type="spellStart"/>
            <w:r>
              <w:rPr>
                <w:sz w:val="18"/>
                <w:szCs w:val="18"/>
              </w:rPr>
              <w:t>Pgs</w:t>
            </w:r>
            <w:proofErr w:type="spellEnd"/>
            <w:r>
              <w:rPr>
                <w:sz w:val="18"/>
                <w:szCs w:val="18"/>
              </w:rPr>
              <w:t xml:space="preserve"> 26-29  “The Two Brothers” B&amp;C</w:t>
            </w:r>
          </w:p>
          <w:p w14:paraId="4D218B7B" w14:textId="77777777" w:rsidR="00B5747B" w:rsidRDefault="0069791D" w:rsidP="0069791D">
            <w:pPr>
              <w:spacing w:line="480" w:lineRule="auto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</w:t>
            </w:r>
            <w:r>
              <w:rPr>
                <w:sz w:val="18"/>
                <w:szCs w:val="18"/>
              </w:rPr>
              <w:t xml:space="preserve">Collins Primary focus book 3: </w:t>
            </w:r>
            <w:proofErr w:type="spellStart"/>
            <w:r>
              <w:rPr>
                <w:sz w:val="18"/>
                <w:szCs w:val="18"/>
              </w:rPr>
              <w:t>Pgs</w:t>
            </w:r>
            <w:proofErr w:type="spellEnd"/>
            <w:r>
              <w:rPr>
                <w:sz w:val="18"/>
                <w:szCs w:val="18"/>
              </w:rPr>
              <w:t xml:space="preserve"> 26-29  “The Two Brother” A&amp;B</w:t>
            </w:r>
          </w:p>
          <w:p w14:paraId="2705279F" w14:textId="67C57CD4" w:rsidR="0069791D" w:rsidRPr="00804AEF" w:rsidRDefault="0069791D" w:rsidP="0069791D">
            <w:pPr>
              <w:spacing w:line="480" w:lineRule="auto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3: </w:t>
            </w:r>
            <w:r>
              <w:rPr>
                <w:sz w:val="18"/>
                <w:szCs w:val="18"/>
              </w:rPr>
              <w:t xml:space="preserve"> Nelson development book 3</w:t>
            </w:r>
            <w:r w:rsidR="00B5747B">
              <w:rPr>
                <w:sz w:val="18"/>
                <w:szCs w:val="18"/>
              </w:rPr>
              <w:t xml:space="preserve">: </w:t>
            </w:r>
            <w:proofErr w:type="spellStart"/>
            <w:r w:rsidR="00B5747B">
              <w:rPr>
                <w:sz w:val="18"/>
                <w:szCs w:val="18"/>
              </w:rPr>
              <w:t>Pgs</w:t>
            </w:r>
            <w:proofErr w:type="spellEnd"/>
            <w:r w:rsidR="00B5747B">
              <w:rPr>
                <w:sz w:val="18"/>
                <w:szCs w:val="18"/>
              </w:rPr>
              <w:t xml:space="preserve"> 4,5 &amp;6 “The Greeks and Trojans” </w:t>
            </w:r>
          </w:p>
          <w:p w14:paraId="0BCDD48F" w14:textId="77777777" w:rsidR="0069791D" w:rsidRPr="00804AEF" w:rsidRDefault="0069791D" w:rsidP="0069791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5A69870" wp14:editId="2332D522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218951" w14:textId="77777777" w:rsidR="008F65FA" w:rsidRPr="00135293" w:rsidRDefault="008F65FA" w:rsidP="0069791D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589DB9CC" w14:textId="77777777" w:rsidR="008F65FA" w:rsidRDefault="008F65FA" w:rsidP="0069791D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116.75pt;margin-top:9.85pt;width:68.4pt;height:19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23218951" w14:textId="77777777" w:rsidR="00B5747B" w:rsidRPr="00135293" w:rsidRDefault="00B5747B" w:rsidP="0069791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589DB9CC" w14:textId="77777777" w:rsidR="00B5747B" w:rsidRDefault="00B5747B" w:rsidP="0069791D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2602499" w14:textId="77777777" w:rsidR="0069791D" w:rsidRPr="00804AEF" w:rsidRDefault="0069791D" w:rsidP="0069791D">
            <w:pPr>
              <w:rPr>
                <w:sz w:val="18"/>
                <w:szCs w:val="18"/>
              </w:rPr>
            </w:pPr>
          </w:p>
          <w:p w14:paraId="6D68F9B1" w14:textId="77777777" w:rsidR="0069791D" w:rsidRPr="00804AEF" w:rsidRDefault="0069791D" w:rsidP="0069791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6F3FDBBB" w14:textId="77777777" w:rsidR="0069791D" w:rsidRPr="00804AEF" w:rsidRDefault="0069791D" w:rsidP="0069791D">
            <w:pPr>
              <w:rPr>
                <w:sz w:val="18"/>
                <w:szCs w:val="18"/>
              </w:rPr>
            </w:pPr>
          </w:p>
          <w:p w14:paraId="7FDD8C71" w14:textId="7015D873" w:rsidR="0069791D" w:rsidRPr="00804AEF" w:rsidRDefault="0069791D" w:rsidP="006979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</w:t>
            </w:r>
            <w:r w:rsidRPr="00804AEF">
              <w:rPr>
                <w:sz w:val="18"/>
                <w:szCs w:val="18"/>
              </w:rPr>
              <w:t xml:space="preserve">lson Book 2 </w:t>
            </w:r>
            <w:r>
              <w:rPr>
                <w:sz w:val="18"/>
                <w:szCs w:val="18"/>
              </w:rPr>
              <w:t>Page 12 – joining vowels</w:t>
            </w:r>
            <w:r w:rsidRPr="00804AEF">
              <w:rPr>
                <w:sz w:val="18"/>
                <w:szCs w:val="18"/>
              </w:rPr>
              <w:t>, e.g.</w:t>
            </w:r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oa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ai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14:paraId="7161C076" w14:textId="77777777" w:rsidR="0069791D" w:rsidRPr="00804AEF" w:rsidRDefault="0069791D" w:rsidP="0069791D">
            <w:pPr>
              <w:rPr>
                <w:sz w:val="18"/>
                <w:szCs w:val="18"/>
              </w:rPr>
            </w:pPr>
          </w:p>
          <w:p w14:paraId="4E2160FC" w14:textId="77777777" w:rsidR="0069791D" w:rsidRPr="00804AEF" w:rsidRDefault="0069791D" w:rsidP="0069791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71926F99" w14:textId="5EC2F99E" w:rsidR="0069791D" w:rsidRPr="00804AEF" w:rsidRDefault="0069791D" w:rsidP="0069791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2F2CAF">
              <w:rPr>
                <w:sz w:val="18"/>
                <w:szCs w:val="18"/>
              </w:rPr>
              <w:t xml:space="preserve"> Autumn 2 Week 3</w:t>
            </w:r>
            <w:r>
              <w:rPr>
                <w:sz w:val="18"/>
                <w:szCs w:val="18"/>
              </w:rPr>
              <w:t xml:space="preserve"> </w:t>
            </w:r>
            <w:r w:rsidRPr="00804AEF">
              <w:rPr>
                <w:sz w:val="18"/>
                <w:szCs w:val="18"/>
              </w:rPr>
              <w:t xml:space="preserve"> – </w:t>
            </w:r>
            <w:proofErr w:type="spellStart"/>
            <w:r w:rsidR="002F2CAF">
              <w:rPr>
                <w:sz w:val="18"/>
                <w:szCs w:val="18"/>
              </w:rPr>
              <w:t>ou</w:t>
            </w:r>
            <w:proofErr w:type="spellEnd"/>
            <w:r w:rsidR="002F2CAF">
              <w:rPr>
                <w:sz w:val="18"/>
                <w:szCs w:val="18"/>
              </w:rPr>
              <w:t xml:space="preserve">, </w:t>
            </w:r>
            <w:proofErr w:type="spellStart"/>
            <w:r w:rsidR="002F2CAF">
              <w:rPr>
                <w:sz w:val="18"/>
                <w:szCs w:val="18"/>
              </w:rPr>
              <w:t>ow</w:t>
            </w:r>
            <w:proofErr w:type="spellEnd"/>
            <w:r w:rsidR="002F2CAF">
              <w:rPr>
                <w:sz w:val="18"/>
                <w:szCs w:val="18"/>
              </w:rPr>
              <w:t xml:space="preserve"> sounds e.g.</w:t>
            </w:r>
            <w:r w:rsidR="00D411B1">
              <w:rPr>
                <w:sz w:val="18"/>
                <w:szCs w:val="18"/>
              </w:rPr>
              <w:t xml:space="preserve"> drown, drought, vowel, astound, cloud, around, amount, towel, surround, trowel, astounded, discount, mountain, council, fountain, noun, account, prowl, surrounded, thousand</w:t>
            </w:r>
          </w:p>
          <w:p w14:paraId="19D0286F" w14:textId="6B314B7B" w:rsidR="0069791D" w:rsidRPr="00804AEF" w:rsidRDefault="0069791D" w:rsidP="0069791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Autu</w:t>
            </w:r>
            <w:r w:rsidR="002F2CAF">
              <w:rPr>
                <w:sz w:val="18"/>
                <w:szCs w:val="18"/>
              </w:rPr>
              <w:t>mn 2 Week 3</w:t>
            </w:r>
            <w:r>
              <w:rPr>
                <w:sz w:val="18"/>
                <w:szCs w:val="18"/>
              </w:rPr>
              <w:t xml:space="preserve"> –</w:t>
            </w:r>
            <w:r w:rsidR="002F2CAF">
              <w:rPr>
                <w:sz w:val="18"/>
                <w:szCs w:val="18"/>
              </w:rPr>
              <w:t xml:space="preserve"> </w:t>
            </w:r>
            <w:proofErr w:type="spellStart"/>
            <w:r w:rsidR="002F2CAF">
              <w:rPr>
                <w:sz w:val="18"/>
                <w:szCs w:val="18"/>
              </w:rPr>
              <w:t>ou</w:t>
            </w:r>
            <w:proofErr w:type="spellEnd"/>
            <w:r w:rsidR="002F2CAF">
              <w:rPr>
                <w:sz w:val="18"/>
                <w:szCs w:val="18"/>
              </w:rPr>
              <w:t xml:space="preserve">, </w:t>
            </w:r>
            <w:proofErr w:type="spellStart"/>
            <w:r w:rsidR="002F2CAF">
              <w:rPr>
                <w:sz w:val="18"/>
                <w:szCs w:val="18"/>
              </w:rPr>
              <w:t>ow</w:t>
            </w:r>
            <w:proofErr w:type="spellEnd"/>
            <w:r w:rsidR="002F2CAF">
              <w:rPr>
                <w:sz w:val="18"/>
                <w:szCs w:val="18"/>
              </w:rPr>
              <w:t xml:space="preserve"> sounds e.g. crowd, </w:t>
            </w:r>
            <w:r w:rsidR="00D411B1">
              <w:rPr>
                <w:sz w:val="18"/>
                <w:szCs w:val="18"/>
              </w:rPr>
              <w:t>mountain, allowed, aloud, around, ground, proud, noun, amount, vowel, towel, trowel, flower, flour, power, powerful, fountain, clown, frown, frowned</w:t>
            </w:r>
          </w:p>
          <w:p w14:paraId="61ABFADF" w14:textId="77777777" w:rsidR="0069791D" w:rsidRPr="00804AEF" w:rsidRDefault="0069791D" w:rsidP="0069791D">
            <w:pPr>
              <w:rPr>
                <w:sz w:val="18"/>
                <w:szCs w:val="18"/>
              </w:rPr>
            </w:pPr>
          </w:p>
          <w:p w14:paraId="1DC420F8" w14:textId="6CE6B7B4" w:rsidR="0069791D" w:rsidRPr="00804AEF" w:rsidRDefault="0069791D" w:rsidP="0069791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B5747B">
              <w:rPr>
                <w:sz w:val="18"/>
                <w:szCs w:val="18"/>
              </w:rPr>
              <w:t xml:space="preserve"> Direct speech</w:t>
            </w:r>
            <w:r>
              <w:rPr>
                <w:sz w:val="18"/>
                <w:szCs w:val="18"/>
              </w:rPr>
              <w:t>.</w:t>
            </w:r>
          </w:p>
          <w:p w14:paraId="08318969" w14:textId="37BE61AC" w:rsidR="0069791D" w:rsidRPr="00804AEF" w:rsidRDefault="0069791D" w:rsidP="0069791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>
              <w:rPr>
                <w:sz w:val="18"/>
                <w:szCs w:val="18"/>
              </w:rPr>
              <w:t xml:space="preserve"> Collins</w:t>
            </w:r>
            <w:r w:rsidR="00B5747B">
              <w:rPr>
                <w:sz w:val="18"/>
                <w:szCs w:val="18"/>
              </w:rPr>
              <w:t xml:space="preserve"> Grammar book 3- </w:t>
            </w:r>
            <w:proofErr w:type="spellStart"/>
            <w:r w:rsidR="00B5747B">
              <w:rPr>
                <w:sz w:val="18"/>
                <w:szCs w:val="18"/>
              </w:rPr>
              <w:t>Pgs</w:t>
            </w:r>
            <w:proofErr w:type="spellEnd"/>
            <w:r w:rsidR="00B5747B">
              <w:rPr>
                <w:sz w:val="18"/>
                <w:szCs w:val="18"/>
              </w:rPr>
              <w:t xml:space="preserve"> 20 &amp; 21 Question B&amp;C</w:t>
            </w:r>
          </w:p>
          <w:p w14:paraId="6F714746" w14:textId="718D9823" w:rsidR="0069791D" w:rsidRPr="00804AEF" w:rsidRDefault="0069791D" w:rsidP="0069791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>
              <w:rPr>
                <w:sz w:val="18"/>
                <w:szCs w:val="18"/>
              </w:rPr>
              <w:t xml:space="preserve"> </w:t>
            </w:r>
            <w:r w:rsidR="00B5747B">
              <w:rPr>
                <w:sz w:val="18"/>
                <w:szCs w:val="18"/>
              </w:rPr>
              <w:t xml:space="preserve">Collins Grammar book 3- </w:t>
            </w:r>
            <w:proofErr w:type="spellStart"/>
            <w:r w:rsidR="00B5747B">
              <w:rPr>
                <w:sz w:val="18"/>
                <w:szCs w:val="18"/>
              </w:rPr>
              <w:t>Pgs</w:t>
            </w:r>
            <w:proofErr w:type="spellEnd"/>
            <w:r w:rsidR="00B5747B">
              <w:rPr>
                <w:sz w:val="18"/>
                <w:szCs w:val="18"/>
              </w:rPr>
              <w:t xml:space="preserve"> 20 &amp; 21 Question A &amp; B</w:t>
            </w:r>
          </w:p>
          <w:p w14:paraId="67C8493B" w14:textId="0D80B7E9" w:rsidR="0069791D" w:rsidRPr="00804AEF" w:rsidRDefault="0069791D" w:rsidP="0069791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3: </w:t>
            </w:r>
            <w:r w:rsidR="00B5747B">
              <w:rPr>
                <w:sz w:val="18"/>
                <w:szCs w:val="18"/>
              </w:rPr>
              <w:t xml:space="preserve"> Language works 1 – </w:t>
            </w:r>
            <w:proofErr w:type="spellStart"/>
            <w:r w:rsidR="00B5747B">
              <w:rPr>
                <w:sz w:val="18"/>
                <w:szCs w:val="18"/>
              </w:rPr>
              <w:t>Pg</w:t>
            </w:r>
            <w:proofErr w:type="spellEnd"/>
            <w:r w:rsidR="00B5747B">
              <w:rPr>
                <w:sz w:val="18"/>
                <w:szCs w:val="18"/>
              </w:rPr>
              <w:t xml:space="preserve"> 30</w:t>
            </w:r>
          </w:p>
          <w:p w14:paraId="09AE3F91" w14:textId="77777777" w:rsidR="0069791D" w:rsidRPr="00804AEF" w:rsidRDefault="0069791D" w:rsidP="0069791D">
            <w:pPr>
              <w:rPr>
                <w:sz w:val="18"/>
                <w:szCs w:val="18"/>
              </w:rPr>
            </w:pPr>
          </w:p>
          <w:p w14:paraId="7CC95D10" w14:textId="338466EB" w:rsidR="0069791D" w:rsidRDefault="0069791D" w:rsidP="0069791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Creative / </w:t>
            </w:r>
            <w:proofErr w:type="gramStart"/>
            <w:r w:rsidRPr="00804AEF">
              <w:rPr>
                <w:sz w:val="18"/>
                <w:szCs w:val="18"/>
                <w:u w:val="single"/>
              </w:rPr>
              <w:t>Genre</w:t>
            </w:r>
            <w:r w:rsidRPr="00804AEF">
              <w:rPr>
                <w:sz w:val="18"/>
                <w:szCs w:val="18"/>
              </w:rPr>
              <w:t xml:space="preserve"> :</w:t>
            </w:r>
            <w:proofErr w:type="gramEnd"/>
            <w:r w:rsidRPr="00804AEF">
              <w:rPr>
                <w:sz w:val="18"/>
                <w:szCs w:val="18"/>
              </w:rPr>
              <w:t xml:space="preserve"> Persuasive writing. </w:t>
            </w:r>
            <w:r>
              <w:rPr>
                <w:sz w:val="18"/>
                <w:szCs w:val="18"/>
              </w:rPr>
              <w:t>Investigating th</w:t>
            </w:r>
            <w:r w:rsidR="001B3852">
              <w:rPr>
                <w:sz w:val="18"/>
                <w:szCs w:val="18"/>
              </w:rPr>
              <w:t>e style of a persuasive writing.</w:t>
            </w:r>
          </w:p>
          <w:p w14:paraId="796D1491" w14:textId="2A625E96" w:rsidR="001B3852" w:rsidRPr="00804AEF" w:rsidRDefault="001B3852" w:rsidP="006979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organise a persuasive letter</w:t>
            </w:r>
          </w:p>
          <w:p w14:paraId="54042247" w14:textId="24D53689" w:rsidR="0069791D" w:rsidRPr="00804AEF" w:rsidRDefault="0069791D" w:rsidP="0069791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 – </w:t>
            </w:r>
            <w:r w:rsidR="001B3852">
              <w:rPr>
                <w:sz w:val="18"/>
                <w:szCs w:val="18"/>
              </w:rPr>
              <w:t>Children read the mixed up middle of a letter and reorganise the main points and complete the letter.</w:t>
            </w:r>
          </w:p>
          <w:p w14:paraId="3DA3D430" w14:textId="5AA06569" w:rsidR="0069791D" w:rsidRPr="00804AEF" w:rsidRDefault="0069791D" w:rsidP="0069791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 </w:t>
            </w:r>
            <w:proofErr w:type="gramStart"/>
            <w:r w:rsidRPr="00804AEF">
              <w:rPr>
                <w:sz w:val="18"/>
                <w:szCs w:val="18"/>
              </w:rPr>
              <w:t xml:space="preserve">–  </w:t>
            </w:r>
            <w:r w:rsidR="001B3852">
              <w:rPr>
                <w:sz w:val="18"/>
                <w:szCs w:val="18"/>
              </w:rPr>
              <w:t>Children</w:t>
            </w:r>
            <w:proofErr w:type="gramEnd"/>
            <w:r w:rsidR="001B3852">
              <w:rPr>
                <w:sz w:val="18"/>
                <w:szCs w:val="18"/>
              </w:rPr>
              <w:t xml:space="preserve"> cut up the jumbled sections of a persuasive letter and reorganise it correctly.  </w:t>
            </w:r>
            <w:proofErr w:type="spellStart"/>
            <w:r w:rsidR="001B3852">
              <w:rPr>
                <w:sz w:val="18"/>
                <w:szCs w:val="18"/>
              </w:rPr>
              <w:t>Copymaster</w:t>
            </w:r>
            <w:proofErr w:type="spellEnd"/>
            <w:r w:rsidR="001B3852">
              <w:rPr>
                <w:sz w:val="18"/>
                <w:szCs w:val="18"/>
              </w:rPr>
              <w:t xml:space="preserve"> 27</w:t>
            </w:r>
          </w:p>
          <w:p w14:paraId="759BEB1E" w14:textId="3F58EA70" w:rsidR="003E431F" w:rsidRPr="00282100" w:rsidRDefault="0069791D" w:rsidP="00CB26B4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 – </w:t>
            </w:r>
            <w:r w:rsidR="001B3852">
              <w:rPr>
                <w:sz w:val="18"/>
                <w:szCs w:val="18"/>
              </w:rPr>
              <w:t xml:space="preserve">Complete address, date and signature for the format of a letter. </w:t>
            </w:r>
            <w:proofErr w:type="spellStart"/>
            <w:r w:rsidR="001B3852">
              <w:rPr>
                <w:sz w:val="18"/>
                <w:szCs w:val="18"/>
              </w:rPr>
              <w:t>Copymaster</w:t>
            </w:r>
            <w:proofErr w:type="spellEnd"/>
            <w:r w:rsidR="001B3852">
              <w:rPr>
                <w:sz w:val="18"/>
                <w:szCs w:val="18"/>
              </w:rPr>
              <w:t xml:space="preserve"> 26</w:t>
            </w:r>
          </w:p>
        </w:tc>
        <w:tc>
          <w:tcPr>
            <w:tcW w:w="6662" w:type="dxa"/>
            <w:gridSpan w:val="3"/>
          </w:tcPr>
          <w:p w14:paraId="75056B03" w14:textId="0B636020" w:rsidR="001F25A7" w:rsidRPr="004031B7" w:rsidRDefault="001F25A7">
            <w:pPr>
              <w:rPr>
                <w:sz w:val="18"/>
                <w:szCs w:val="18"/>
              </w:rPr>
            </w:pPr>
            <w:r w:rsidRPr="004031B7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8F65FA" w:rsidRPr="00135293" w:rsidRDefault="008F65FA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Dk//at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C851C2" w:rsidRPr="00135293" w:rsidRDefault="00C851C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Pr="004031B7" w:rsidRDefault="001F25A7">
            <w:pPr>
              <w:rPr>
                <w:sz w:val="18"/>
                <w:szCs w:val="18"/>
              </w:rPr>
            </w:pPr>
          </w:p>
          <w:p w14:paraId="20757ECC" w14:textId="77777777" w:rsidR="003345D7" w:rsidRDefault="003345D7" w:rsidP="0069791D">
            <w:pPr>
              <w:rPr>
                <w:sz w:val="18"/>
                <w:szCs w:val="18"/>
              </w:rPr>
            </w:pPr>
          </w:p>
          <w:p w14:paraId="352DD95D" w14:textId="77777777" w:rsidR="0069791D" w:rsidRPr="004031B7" w:rsidRDefault="0069791D" w:rsidP="0069791D">
            <w:pPr>
              <w:rPr>
                <w:sz w:val="18"/>
                <w:szCs w:val="18"/>
              </w:rPr>
            </w:pPr>
            <w:r w:rsidRPr="004031B7">
              <w:rPr>
                <w:sz w:val="18"/>
                <w:szCs w:val="18"/>
              </w:rPr>
              <w:t>Recall of times tables 2 to 10.</w:t>
            </w:r>
          </w:p>
          <w:p w14:paraId="3AF89DF3" w14:textId="758F20D8" w:rsidR="0069791D" w:rsidRDefault="003345D7" w:rsidP="006979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several number e.g. 4 or 5 single or multiples of 10.</w:t>
            </w:r>
          </w:p>
          <w:p w14:paraId="6AE7D834" w14:textId="707C8F37" w:rsidR="003345D7" w:rsidRPr="004031B7" w:rsidRDefault="003345D7" w:rsidP="006979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equivalent additions e.g. adding 397 is equivalent to adding 400 and subtracting 3.</w:t>
            </w:r>
          </w:p>
          <w:p w14:paraId="490B7F7C" w14:textId="77777777" w:rsidR="0069791D" w:rsidRDefault="0069791D" w:rsidP="0069791D">
            <w:pPr>
              <w:rPr>
                <w:sz w:val="18"/>
                <w:szCs w:val="18"/>
              </w:rPr>
            </w:pPr>
            <w:r w:rsidRPr="004031B7">
              <w:rPr>
                <w:sz w:val="18"/>
                <w:szCs w:val="18"/>
              </w:rPr>
              <w:t>Mental maths workbook daily.</w:t>
            </w:r>
          </w:p>
          <w:p w14:paraId="2F8BC6AD" w14:textId="302FEED6" w:rsidR="008F65FA" w:rsidRPr="004031B7" w:rsidRDefault="008F65FA" w:rsidP="006979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Estimating lengths in cm and m.</w:t>
            </w:r>
          </w:p>
          <w:p w14:paraId="77F71083" w14:textId="77777777" w:rsidR="00755DF2" w:rsidRPr="004031B7" w:rsidRDefault="00755DF2">
            <w:pPr>
              <w:rPr>
                <w:sz w:val="18"/>
                <w:szCs w:val="18"/>
              </w:rPr>
            </w:pPr>
          </w:p>
          <w:p w14:paraId="7FC0B2EB" w14:textId="368110ED" w:rsidR="00135293" w:rsidRPr="004031B7" w:rsidRDefault="001F25A7">
            <w:pPr>
              <w:rPr>
                <w:sz w:val="18"/>
                <w:szCs w:val="18"/>
              </w:rPr>
            </w:pPr>
            <w:r w:rsidRPr="004031B7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8F65FA" w:rsidRPr="00135293" w:rsidRDefault="008F65F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B36YfU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C851C2" w:rsidRPr="00135293" w:rsidRDefault="00C851C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4031B7" w:rsidRDefault="001F25A7">
            <w:pPr>
              <w:rPr>
                <w:sz w:val="18"/>
                <w:szCs w:val="18"/>
              </w:rPr>
            </w:pPr>
          </w:p>
          <w:p w14:paraId="37E50302" w14:textId="77777777" w:rsidR="00F04967" w:rsidRDefault="00F04967">
            <w:pPr>
              <w:rPr>
                <w:sz w:val="18"/>
                <w:szCs w:val="18"/>
              </w:rPr>
            </w:pPr>
          </w:p>
          <w:p w14:paraId="739F5E14" w14:textId="1AD52F7D" w:rsidR="004031B7" w:rsidRPr="004031B7" w:rsidRDefault="003345D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Subtraction:</w:t>
            </w:r>
          </w:p>
          <w:p w14:paraId="189291D0" w14:textId="17BF53F7" w:rsidR="004031B7" w:rsidRPr="00465672" w:rsidRDefault="00D4025D" w:rsidP="003345D7">
            <w:pPr>
              <w:rPr>
                <w:sz w:val="18"/>
                <w:szCs w:val="18"/>
              </w:rPr>
            </w:pPr>
            <w:proofErr w:type="spellStart"/>
            <w:r w:rsidRPr="004031B7">
              <w:rPr>
                <w:sz w:val="18"/>
                <w:szCs w:val="18"/>
              </w:rPr>
              <w:t>Grp</w:t>
            </w:r>
            <w:proofErr w:type="spellEnd"/>
            <w:r w:rsidRPr="004031B7">
              <w:rPr>
                <w:sz w:val="18"/>
                <w:szCs w:val="18"/>
              </w:rPr>
              <w:t xml:space="preserve"> 1</w:t>
            </w:r>
            <w:r w:rsidR="00135293" w:rsidRPr="004031B7">
              <w:rPr>
                <w:sz w:val="18"/>
                <w:szCs w:val="18"/>
              </w:rPr>
              <w:t>:</w:t>
            </w:r>
            <w:r w:rsidR="004031B7" w:rsidRPr="004031B7">
              <w:rPr>
                <w:sz w:val="18"/>
                <w:szCs w:val="18"/>
              </w:rPr>
              <w:t xml:space="preserve"> </w:t>
            </w:r>
            <w:r w:rsidR="003345D7">
              <w:rPr>
                <w:sz w:val="18"/>
                <w:szCs w:val="18"/>
              </w:rPr>
              <w:t>NHM 5 P27 and 28.</w:t>
            </w:r>
          </w:p>
          <w:p w14:paraId="00A5F798" w14:textId="77777777" w:rsidR="004031B7" w:rsidRPr="00465672" w:rsidRDefault="004031B7">
            <w:pPr>
              <w:rPr>
                <w:sz w:val="18"/>
                <w:szCs w:val="18"/>
              </w:rPr>
            </w:pPr>
          </w:p>
          <w:p w14:paraId="268013CA" w14:textId="2239DA39" w:rsidR="00F04967" w:rsidRPr="00465672" w:rsidRDefault="00D4025D" w:rsidP="003345D7">
            <w:pPr>
              <w:rPr>
                <w:sz w:val="18"/>
                <w:szCs w:val="18"/>
              </w:rPr>
            </w:pPr>
            <w:proofErr w:type="spellStart"/>
            <w:r w:rsidRPr="004031B7">
              <w:rPr>
                <w:sz w:val="18"/>
                <w:szCs w:val="18"/>
              </w:rPr>
              <w:t>Grp</w:t>
            </w:r>
            <w:proofErr w:type="spellEnd"/>
            <w:r w:rsidRPr="004031B7">
              <w:rPr>
                <w:sz w:val="18"/>
                <w:szCs w:val="18"/>
              </w:rPr>
              <w:t xml:space="preserve"> 2</w:t>
            </w:r>
            <w:r w:rsidR="00135293" w:rsidRPr="004031B7">
              <w:rPr>
                <w:sz w:val="18"/>
                <w:szCs w:val="18"/>
              </w:rPr>
              <w:t>:</w:t>
            </w:r>
            <w:r w:rsidR="004031B7" w:rsidRPr="004031B7">
              <w:rPr>
                <w:sz w:val="18"/>
                <w:szCs w:val="18"/>
              </w:rPr>
              <w:t xml:space="preserve"> </w:t>
            </w:r>
            <w:r w:rsidR="003345D7">
              <w:rPr>
                <w:sz w:val="18"/>
                <w:szCs w:val="18"/>
              </w:rPr>
              <w:t>NHM 5 P27 and 28.</w:t>
            </w:r>
          </w:p>
          <w:p w14:paraId="24906E45" w14:textId="77777777" w:rsidR="00D4025D" w:rsidRPr="004031B7" w:rsidRDefault="00D4025D">
            <w:pPr>
              <w:rPr>
                <w:sz w:val="18"/>
                <w:szCs w:val="18"/>
              </w:rPr>
            </w:pPr>
          </w:p>
          <w:p w14:paraId="0FC9483D" w14:textId="4DD5A247" w:rsidR="00F04967" w:rsidRPr="00465672" w:rsidRDefault="00D4025D" w:rsidP="003345D7">
            <w:pPr>
              <w:rPr>
                <w:sz w:val="18"/>
                <w:szCs w:val="18"/>
              </w:rPr>
            </w:pPr>
            <w:proofErr w:type="spellStart"/>
            <w:r w:rsidRPr="004031B7">
              <w:rPr>
                <w:sz w:val="18"/>
                <w:szCs w:val="18"/>
              </w:rPr>
              <w:t>Grp</w:t>
            </w:r>
            <w:proofErr w:type="spellEnd"/>
            <w:r w:rsidRPr="004031B7">
              <w:rPr>
                <w:sz w:val="18"/>
                <w:szCs w:val="18"/>
              </w:rPr>
              <w:t xml:space="preserve"> 3</w:t>
            </w:r>
            <w:r w:rsidR="00135293" w:rsidRPr="004031B7">
              <w:rPr>
                <w:sz w:val="18"/>
                <w:szCs w:val="18"/>
              </w:rPr>
              <w:t>:</w:t>
            </w:r>
            <w:r w:rsidR="004031B7" w:rsidRPr="004031B7">
              <w:rPr>
                <w:sz w:val="18"/>
                <w:szCs w:val="18"/>
              </w:rPr>
              <w:t xml:space="preserve"> </w:t>
            </w:r>
            <w:r w:rsidR="003345D7">
              <w:rPr>
                <w:sz w:val="18"/>
                <w:szCs w:val="18"/>
              </w:rPr>
              <w:t>NHM 5 P.25</w:t>
            </w:r>
          </w:p>
          <w:p w14:paraId="3EB6F66E" w14:textId="77777777" w:rsidR="00135293" w:rsidRPr="004031B7" w:rsidRDefault="00135293">
            <w:pPr>
              <w:rPr>
                <w:sz w:val="18"/>
                <w:szCs w:val="18"/>
              </w:rPr>
            </w:pPr>
          </w:p>
          <w:p w14:paraId="0C18A09F" w14:textId="77777777" w:rsidR="00135293" w:rsidRPr="004031B7" w:rsidRDefault="00135293">
            <w:pPr>
              <w:rPr>
                <w:sz w:val="18"/>
                <w:szCs w:val="18"/>
              </w:rPr>
            </w:pPr>
          </w:p>
          <w:p w14:paraId="1D229E1D" w14:textId="6A64445B" w:rsidR="00472403" w:rsidRPr="004031B7" w:rsidRDefault="001F25A7">
            <w:pPr>
              <w:rPr>
                <w:sz w:val="18"/>
                <w:szCs w:val="18"/>
              </w:rPr>
            </w:pPr>
            <w:r w:rsidRPr="004031B7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4C4032CA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C5A065" w14:textId="605DD7D5" w:rsidR="008F65FA" w:rsidRPr="00135293" w:rsidRDefault="008F65FA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TOPIC MATHS:  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" fillcolor="window" strokeweight=".5pt">
                      <v:textbox>
                        <w:txbxContent>
                          <w:p w14:paraId="1CC5A065" w14:textId="605DD7D5" w:rsidR="00976DAC" w:rsidRPr="00135293" w:rsidRDefault="00976DAC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TOPIC MATHS:  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4031B7" w:rsidRDefault="00135293">
            <w:pPr>
              <w:rPr>
                <w:sz w:val="18"/>
                <w:szCs w:val="18"/>
              </w:rPr>
            </w:pPr>
          </w:p>
          <w:p w14:paraId="3DC807A2" w14:textId="77777777" w:rsidR="00CE5D3D" w:rsidRPr="004031B7" w:rsidRDefault="00CE5D3D">
            <w:pPr>
              <w:rPr>
                <w:sz w:val="18"/>
                <w:szCs w:val="18"/>
              </w:rPr>
            </w:pPr>
          </w:p>
          <w:p w14:paraId="2D972D12" w14:textId="77777777" w:rsidR="00AB6778" w:rsidRDefault="00AB6778" w:rsidP="00135293">
            <w:pPr>
              <w:rPr>
                <w:sz w:val="18"/>
                <w:szCs w:val="18"/>
              </w:rPr>
            </w:pPr>
          </w:p>
          <w:p w14:paraId="32D9B9F4" w14:textId="1BA8DF2A" w:rsidR="00AB6778" w:rsidRDefault="00AB6778" w:rsidP="001352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Measure: Centimetre (cm) and Metres (m).</w:t>
            </w:r>
          </w:p>
          <w:p w14:paraId="65BF98E2" w14:textId="77777777" w:rsidR="00AB6778" w:rsidRDefault="00AB6778" w:rsidP="00135293">
            <w:pPr>
              <w:rPr>
                <w:sz w:val="18"/>
                <w:szCs w:val="18"/>
              </w:rPr>
            </w:pPr>
          </w:p>
          <w:p w14:paraId="09C66669" w14:textId="568E1387" w:rsidR="00AB6778" w:rsidRPr="004031B7" w:rsidRDefault="00135293" w:rsidP="00135293">
            <w:pPr>
              <w:rPr>
                <w:sz w:val="18"/>
                <w:szCs w:val="18"/>
              </w:rPr>
            </w:pPr>
            <w:proofErr w:type="spellStart"/>
            <w:r w:rsidRPr="004031B7">
              <w:rPr>
                <w:sz w:val="18"/>
                <w:szCs w:val="18"/>
              </w:rPr>
              <w:t>Grp</w:t>
            </w:r>
            <w:proofErr w:type="spellEnd"/>
            <w:r w:rsidRPr="004031B7">
              <w:rPr>
                <w:sz w:val="18"/>
                <w:szCs w:val="18"/>
              </w:rPr>
              <w:t xml:space="preserve"> 1</w:t>
            </w:r>
            <w:r w:rsidR="001F25A7" w:rsidRPr="004031B7">
              <w:rPr>
                <w:sz w:val="18"/>
                <w:szCs w:val="18"/>
              </w:rPr>
              <w:t>:</w:t>
            </w:r>
            <w:r w:rsidR="00FC3AE6">
              <w:rPr>
                <w:sz w:val="18"/>
                <w:szCs w:val="18"/>
              </w:rPr>
              <w:t xml:space="preserve"> NHM 5 Pages 89</w:t>
            </w:r>
            <w:r w:rsidR="003345D7">
              <w:rPr>
                <w:sz w:val="18"/>
                <w:szCs w:val="18"/>
              </w:rPr>
              <w:t xml:space="preserve"> (Change part one to objects in the classroom)</w:t>
            </w:r>
            <w:r w:rsidR="00FC3AE6">
              <w:rPr>
                <w:sz w:val="18"/>
                <w:szCs w:val="18"/>
              </w:rPr>
              <w:t xml:space="preserve"> and 90 Estimating and measuring lengths larger than a metre.</w:t>
            </w:r>
          </w:p>
          <w:p w14:paraId="6989186D" w14:textId="4B7AFA18" w:rsidR="00FC3AE6" w:rsidRDefault="00FC3AE6" w:rsidP="00FC3A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Converting metres to centimetre and vice versa.</w:t>
            </w:r>
          </w:p>
          <w:p w14:paraId="60690E0C" w14:textId="753D494A" w:rsidR="008F65FA" w:rsidRPr="004031B7" w:rsidRDefault="008F65FA" w:rsidP="008F65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lines of specific size - Nelson Topic Book 3 Page 9.</w:t>
            </w:r>
          </w:p>
          <w:p w14:paraId="31E704E2" w14:textId="70567E6C" w:rsidR="00135293" w:rsidRPr="004031B7" w:rsidRDefault="00135293" w:rsidP="00135293">
            <w:pPr>
              <w:rPr>
                <w:sz w:val="18"/>
                <w:szCs w:val="18"/>
              </w:rPr>
            </w:pPr>
          </w:p>
          <w:p w14:paraId="06B32AE5" w14:textId="3FAA8B08" w:rsidR="00135293" w:rsidRDefault="00135293" w:rsidP="00135293">
            <w:pPr>
              <w:rPr>
                <w:sz w:val="18"/>
                <w:szCs w:val="18"/>
              </w:rPr>
            </w:pPr>
            <w:proofErr w:type="spellStart"/>
            <w:r w:rsidRPr="004031B7">
              <w:rPr>
                <w:sz w:val="18"/>
                <w:szCs w:val="18"/>
              </w:rPr>
              <w:t>Grp</w:t>
            </w:r>
            <w:proofErr w:type="spellEnd"/>
            <w:r w:rsidRPr="004031B7">
              <w:rPr>
                <w:sz w:val="18"/>
                <w:szCs w:val="18"/>
              </w:rPr>
              <w:t xml:space="preserve"> 2</w:t>
            </w:r>
            <w:r w:rsidR="001F25A7" w:rsidRPr="004031B7">
              <w:rPr>
                <w:sz w:val="18"/>
                <w:szCs w:val="18"/>
              </w:rPr>
              <w:t>:</w:t>
            </w:r>
            <w:r w:rsidR="00AB6778">
              <w:rPr>
                <w:sz w:val="18"/>
                <w:szCs w:val="18"/>
              </w:rPr>
              <w:t xml:space="preserve"> </w:t>
            </w:r>
            <w:r w:rsidR="00FC3AE6">
              <w:rPr>
                <w:sz w:val="18"/>
                <w:szCs w:val="18"/>
              </w:rPr>
              <w:t xml:space="preserve">NHM 5 Page 89 section A </w:t>
            </w:r>
            <w:proofErr w:type="gramStart"/>
            <w:r w:rsidR="00FC3AE6">
              <w:rPr>
                <w:sz w:val="18"/>
                <w:szCs w:val="18"/>
              </w:rPr>
              <w:t>estimating</w:t>
            </w:r>
            <w:r w:rsidR="008F65FA">
              <w:rPr>
                <w:sz w:val="18"/>
                <w:szCs w:val="18"/>
              </w:rPr>
              <w:t>(</w:t>
            </w:r>
            <w:proofErr w:type="gramEnd"/>
            <w:r w:rsidR="008F65FA">
              <w:rPr>
                <w:sz w:val="18"/>
                <w:szCs w:val="18"/>
              </w:rPr>
              <w:t>Change part one to objects in the classroom)</w:t>
            </w:r>
            <w:r w:rsidR="00FC3AE6">
              <w:rPr>
                <w:sz w:val="18"/>
                <w:szCs w:val="18"/>
              </w:rPr>
              <w:t>.</w:t>
            </w:r>
          </w:p>
          <w:p w14:paraId="014F889C" w14:textId="263602ED" w:rsidR="00FC3AE6" w:rsidRPr="004031B7" w:rsidRDefault="008F65FA" w:rsidP="001352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Draw lines of specific size - </w:t>
            </w:r>
            <w:r w:rsidR="00FC3AE6">
              <w:rPr>
                <w:sz w:val="18"/>
                <w:szCs w:val="18"/>
              </w:rPr>
              <w:t>Nelson Topic Book 3 Page 9.</w:t>
            </w:r>
          </w:p>
          <w:p w14:paraId="22815009" w14:textId="011AF600" w:rsidR="00135293" w:rsidRDefault="00FC3AE6" w:rsidP="001352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Converting metres to centimetre and vice versa.</w:t>
            </w:r>
          </w:p>
          <w:p w14:paraId="7A2E5984" w14:textId="77777777" w:rsidR="008F65FA" w:rsidRDefault="008F65FA" w:rsidP="00135293">
            <w:pPr>
              <w:rPr>
                <w:sz w:val="18"/>
                <w:szCs w:val="18"/>
              </w:rPr>
            </w:pPr>
          </w:p>
          <w:p w14:paraId="35B03077" w14:textId="0B54257A" w:rsidR="008F65FA" w:rsidRDefault="00135293" w:rsidP="00135293">
            <w:pPr>
              <w:rPr>
                <w:sz w:val="18"/>
                <w:szCs w:val="18"/>
              </w:rPr>
            </w:pPr>
            <w:proofErr w:type="spellStart"/>
            <w:r w:rsidRPr="004031B7">
              <w:rPr>
                <w:sz w:val="18"/>
                <w:szCs w:val="18"/>
              </w:rPr>
              <w:t>Grp</w:t>
            </w:r>
            <w:proofErr w:type="spellEnd"/>
            <w:r w:rsidRPr="004031B7">
              <w:rPr>
                <w:sz w:val="18"/>
                <w:szCs w:val="18"/>
              </w:rPr>
              <w:t xml:space="preserve"> 3</w:t>
            </w:r>
            <w:r w:rsidR="001F25A7" w:rsidRPr="004031B7">
              <w:rPr>
                <w:sz w:val="18"/>
                <w:szCs w:val="18"/>
              </w:rPr>
              <w:t>:</w:t>
            </w:r>
            <w:r w:rsidR="00FC3AE6">
              <w:rPr>
                <w:sz w:val="18"/>
                <w:szCs w:val="18"/>
              </w:rPr>
              <w:t xml:space="preserve"> </w:t>
            </w:r>
            <w:r w:rsidR="008F65FA">
              <w:rPr>
                <w:sz w:val="18"/>
                <w:szCs w:val="18"/>
              </w:rPr>
              <w:t>NHM 4 P.91</w:t>
            </w:r>
          </w:p>
          <w:p w14:paraId="2B3074A1" w14:textId="767CDF34" w:rsidR="008F65FA" w:rsidRDefault="008F65FA" w:rsidP="00FC3A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Draw lines of specific size - Nelson Topic Book 3 Pages </w:t>
            </w:r>
            <w:r w:rsidR="00FC3AE6">
              <w:rPr>
                <w:sz w:val="18"/>
                <w:szCs w:val="18"/>
              </w:rPr>
              <w:t>9.</w:t>
            </w:r>
          </w:p>
          <w:p w14:paraId="2F6C51C1" w14:textId="2AB47368" w:rsidR="00FC3AE6" w:rsidRDefault="00FC3AE6" w:rsidP="00FC3A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Converting metres to centimetre and vice versa.</w:t>
            </w:r>
          </w:p>
          <w:p w14:paraId="3DC807A4" w14:textId="77777777" w:rsidR="00CE5D3D" w:rsidRPr="004031B7" w:rsidRDefault="00CE5D3D">
            <w:pPr>
              <w:rPr>
                <w:sz w:val="18"/>
                <w:szCs w:val="18"/>
              </w:rPr>
            </w:pPr>
          </w:p>
          <w:p w14:paraId="3DC807A5" w14:textId="77777777" w:rsidR="00CE5D3D" w:rsidRPr="004031B7" w:rsidRDefault="00CE5D3D">
            <w:pPr>
              <w:rPr>
                <w:sz w:val="18"/>
                <w:szCs w:val="18"/>
              </w:rPr>
            </w:pPr>
          </w:p>
          <w:p w14:paraId="3DC807A6" w14:textId="77777777" w:rsidR="00CE5D3D" w:rsidRPr="004031B7" w:rsidRDefault="00CE5D3D">
            <w:pPr>
              <w:rPr>
                <w:sz w:val="18"/>
                <w:szCs w:val="18"/>
              </w:rPr>
            </w:pPr>
          </w:p>
          <w:p w14:paraId="3DC807B8" w14:textId="77777777" w:rsidR="00CE5D3D" w:rsidRPr="004031B7" w:rsidRDefault="00CE5D3D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3B43F863" w14:textId="77777777" w:rsidR="0069791D" w:rsidRPr="00804AEF" w:rsidRDefault="0069791D" w:rsidP="006979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04AEF"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 w:rsidRPr="00804AE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99CBCDD" w14:textId="77777777" w:rsidR="0069791D" w:rsidRDefault="0069791D" w:rsidP="006979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4D064E64" w14:textId="77777777" w:rsidR="0069791D" w:rsidRDefault="0069791D" w:rsidP="006979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Stamp Game, </w:t>
            </w:r>
          </w:p>
          <w:p w14:paraId="05FA1F95" w14:textId="77777777" w:rsidR="0069791D" w:rsidRDefault="0069791D" w:rsidP="006979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04AEF">
              <w:rPr>
                <w:rFonts w:ascii="Times New Roman" w:hAnsi="Times New Roman" w:cs="Times New Roman"/>
                <w:sz w:val="18"/>
                <w:szCs w:val="18"/>
              </w:rPr>
              <w:t>times</w:t>
            </w:r>
            <w:proofErr w:type="gramEnd"/>
            <w:r w:rsidRPr="00804AEF">
              <w:rPr>
                <w:rFonts w:ascii="Times New Roman" w:hAnsi="Times New Roman" w:cs="Times New Roman"/>
                <w:sz w:val="18"/>
                <w:szCs w:val="18"/>
              </w:rPr>
              <w:t xml:space="preserve"> tables apps.</w:t>
            </w:r>
          </w:p>
          <w:p w14:paraId="679A5505" w14:textId="77777777" w:rsidR="0069791D" w:rsidRDefault="0069791D" w:rsidP="006979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Mobicip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research for Titanic.</w:t>
            </w:r>
          </w:p>
          <w:p w14:paraId="3DC807B9" w14:textId="26BC7C02" w:rsidR="004805D9" w:rsidRPr="00CE5D3D" w:rsidRDefault="0069791D" w:rsidP="0069791D">
            <w:pPr>
              <w:rPr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Begin Keynote on Titanic.</w:t>
            </w:r>
          </w:p>
        </w:tc>
      </w:tr>
      <w:tr w:rsidR="004805D9" w:rsidRPr="00733E58" w14:paraId="3DC807CD" w14:textId="77777777" w:rsidTr="004805D9">
        <w:tc>
          <w:tcPr>
            <w:tcW w:w="3980" w:type="dxa"/>
          </w:tcPr>
          <w:p w14:paraId="3DC807BB" w14:textId="5B5E2319" w:rsidR="004805D9" w:rsidRPr="00733E58" w:rsidRDefault="004805D9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lastRenderedPageBreak/>
              <w:t>WAU</w:t>
            </w:r>
          </w:p>
          <w:p w14:paraId="3DC807BC" w14:textId="77777777" w:rsidR="004805D9" w:rsidRPr="00733E58" w:rsidRDefault="004805D9">
            <w:pPr>
              <w:rPr>
                <w:sz w:val="18"/>
                <w:szCs w:val="18"/>
                <w:u w:val="single"/>
              </w:rPr>
            </w:pPr>
          </w:p>
          <w:p w14:paraId="3DC807BD" w14:textId="77777777" w:rsidR="004805D9" w:rsidRPr="00733E58" w:rsidRDefault="00726205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Titanic:</w:t>
            </w:r>
          </w:p>
          <w:p w14:paraId="37CA5383" w14:textId="77777777" w:rsidR="00726205" w:rsidRPr="00733E58" w:rsidRDefault="00726205">
            <w:pPr>
              <w:rPr>
                <w:sz w:val="18"/>
                <w:szCs w:val="18"/>
                <w:u w:val="single"/>
              </w:rPr>
            </w:pPr>
          </w:p>
          <w:p w14:paraId="0B446EF6" w14:textId="3884C04A" w:rsidR="00BC336D" w:rsidRPr="00733E58" w:rsidRDefault="003345D7">
            <w:pPr>
              <w:rPr>
                <w:sz w:val="18"/>
                <w:szCs w:val="18"/>
              </w:rPr>
            </w:pPr>
            <w:r>
              <w:rPr>
                <w:sz w:val="23"/>
                <w:szCs w:val="23"/>
              </w:rPr>
              <w:t xml:space="preserve">Listen to Eva Hart’s account of the night the Titanic sank on </w:t>
            </w:r>
            <w:proofErr w:type="spellStart"/>
            <w:r>
              <w:rPr>
                <w:sz w:val="23"/>
                <w:szCs w:val="23"/>
              </w:rPr>
              <w:t>Youtube</w:t>
            </w:r>
            <w:proofErr w:type="spellEnd"/>
            <w:r>
              <w:rPr>
                <w:sz w:val="23"/>
                <w:szCs w:val="23"/>
              </w:rPr>
              <w:t>.  Write as a passenger what happened when The Titanic sank as a comic strip.</w:t>
            </w:r>
          </w:p>
          <w:p w14:paraId="4A30BF1A" w14:textId="77777777" w:rsidR="00BC336D" w:rsidRPr="00733E58" w:rsidRDefault="00BC336D">
            <w:pPr>
              <w:rPr>
                <w:sz w:val="18"/>
                <w:szCs w:val="18"/>
              </w:rPr>
            </w:pPr>
          </w:p>
          <w:p w14:paraId="3DC807BE" w14:textId="77777777" w:rsidR="004805D9" w:rsidRPr="00733E58" w:rsidRDefault="004805D9">
            <w:pPr>
              <w:rPr>
                <w:sz w:val="18"/>
                <w:szCs w:val="18"/>
                <w:u w:val="single"/>
              </w:rPr>
            </w:pPr>
          </w:p>
          <w:p w14:paraId="3DC807BF" w14:textId="77777777" w:rsidR="004805D9" w:rsidRPr="00733E58" w:rsidRDefault="004805D9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2AC8D660" w:rsidR="00BC336D" w:rsidRPr="00733E58" w:rsidRDefault="004805D9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PDMU</w:t>
            </w:r>
          </w:p>
          <w:p w14:paraId="75D4E522" w14:textId="03673567" w:rsidR="00BC336D" w:rsidRPr="00733E58" w:rsidRDefault="00BC336D" w:rsidP="00BC336D">
            <w:pPr>
              <w:rPr>
                <w:sz w:val="18"/>
                <w:szCs w:val="18"/>
              </w:rPr>
            </w:pPr>
          </w:p>
          <w:p w14:paraId="0A359E86" w14:textId="206685E4" w:rsidR="004805D9" w:rsidRPr="00733E58" w:rsidRDefault="00F15CAC" w:rsidP="00BC33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Follow up to </w:t>
            </w:r>
            <w:r w:rsidR="00BC336D" w:rsidRPr="00733E58">
              <w:rPr>
                <w:sz w:val="18"/>
                <w:szCs w:val="18"/>
              </w:rPr>
              <w:t>BLUE day</w:t>
            </w:r>
            <w:r w:rsidR="00282100">
              <w:rPr>
                <w:sz w:val="18"/>
                <w:szCs w:val="18"/>
              </w:rPr>
              <w:t xml:space="preserve"> – Make a noise about bullying.</w:t>
            </w:r>
          </w:p>
          <w:p w14:paraId="4E95CFC6" w14:textId="77777777" w:rsidR="00BC336D" w:rsidRPr="00733E58" w:rsidRDefault="00BC336D" w:rsidP="00BC336D">
            <w:pPr>
              <w:rPr>
                <w:sz w:val="18"/>
                <w:szCs w:val="18"/>
              </w:rPr>
            </w:pPr>
          </w:p>
          <w:p w14:paraId="78EFB8F5" w14:textId="77777777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 xml:space="preserve">B – Be </w:t>
            </w:r>
          </w:p>
          <w:p w14:paraId="7964ECEA" w14:textId="77777777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L – Loving and</w:t>
            </w:r>
          </w:p>
          <w:p w14:paraId="3CD7BE28" w14:textId="77777777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U – Understanding to</w:t>
            </w:r>
          </w:p>
          <w:p w14:paraId="0CEFA5B4" w14:textId="40C64C96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E – Everyone</w:t>
            </w:r>
          </w:p>
          <w:p w14:paraId="55EF745C" w14:textId="77777777" w:rsidR="00BC336D" w:rsidRPr="00733E58" w:rsidRDefault="00BC336D" w:rsidP="00BC336D">
            <w:pPr>
              <w:rPr>
                <w:sz w:val="18"/>
                <w:szCs w:val="18"/>
              </w:rPr>
            </w:pPr>
          </w:p>
          <w:p w14:paraId="5E4FD725" w14:textId="77777777" w:rsidR="006D7FBD" w:rsidRPr="00733E58" w:rsidRDefault="006D7FBD" w:rsidP="00BC336D">
            <w:pPr>
              <w:rPr>
                <w:sz w:val="18"/>
                <w:szCs w:val="18"/>
              </w:rPr>
            </w:pPr>
          </w:p>
          <w:p w14:paraId="21BBF2AB" w14:textId="77777777" w:rsidR="006D7FBD" w:rsidRDefault="006D7FB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Together we will make a difference.</w:t>
            </w:r>
          </w:p>
          <w:p w14:paraId="425952A7" w14:textId="77777777" w:rsidR="00282100" w:rsidRDefault="00282100" w:rsidP="00BC336D">
            <w:pPr>
              <w:rPr>
                <w:sz w:val="18"/>
                <w:szCs w:val="18"/>
              </w:rPr>
            </w:pPr>
          </w:p>
          <w:p w14:paraId="29786133" w14:textId="4DD11A47" w:rsidR="00282100" w:rsidRPr="00733E58" w:rsidRDefault="00282100" w:rsidP="00BC33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Link with Global Goals.</w:t>
            </w:r>
          </w:p>
        </w:tc>
        <w:tc>
          <w:tcPr>
            <w:tcW w:w="3980" w:type="dxa"/>
          </w:tcPr>
          <w:p w14:paraId="3DC807C1" w14:textId="3E58FBDC" w:rsidR="00BC336D" w:rsidRPr="00733E58" w:rsidRDefault="004805D9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P.E</w:t>
            </w:r>
            <w:r w:rsidR="002A6426" w:rsidRPr="00733E58">
              <w:rPr>
                <w:sz w:val="18"/>
                <w:szCs w:val="18"/>
                <w:u w:val="single"/>
              </w:rPr>
              <w:t xml:space="preserve"> / ACTIVITY BASED LEARNING</w:t>
            </w:r>
          </w:p>
          <w:p w14:paraId="76C2F4B2" w14:textId="30323F56" w:rsidR="00BC336D" w:rsidRPr="00733E58" w:rsidRDefault="00BC336D" w:rsidP="00BC336D">
            <w:pPr>
              <w:rPr>
                <w:sz w:val="18"/>
                <w:szCs w:val="18"/>
              </w:rPr>
            </w:pPr>
          </w:p>
          <w:p w14:paraId="1D5F89CB" w14:textId="4F64D4AA" w:rsidR="00BC336D" w:rsidRPr="00733E58" w:rsidRDefault="00377CCB" w:rsidP="00BC33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 week 3</w:t>
            </w:r>
          </w:p>
          <w:p w14:paraId="12B484A9" w14:textId="77777777" w:rsidR="004805D9" w:rsidRPr="00733E58" w:rsidRDefault="004805D9" w:rsidP="00BC336D">
            <w:pPr>
              <w:rPr>
                <w:sz w:val="18"/>
                <w:szCs w:val="18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733E58" w:rsidRDefault="004805D9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ASSESSMENT</w:t>
            </w:r>
          </w:p>
          <w:p w14:paraId="3DC807C3" w14:textId="77777777" w:rsidR="000763C1" w:rsidRPr="00733E58" w:rsidRDefault="000763C1">
            <w:pPr>
              <w:rPr>
                <w:sz w:val="18"/>
                <w:szCs w:val="18"/>
                <w:u w:val="single"/>
              </w:rPr>
            </w:pPr>
          </w:p>
          <w:p w14:paraId="3CD0193D" w14:textId="77777777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Spelling check using words of the week.</w:t>
            </w:r>
          </w:p>
          <w:p w14:paraId="16650225" w14:textId="77777777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Tables tests.</w:t>
            </w:r>
          </w:p>
          <w:p w14:paraId="3C0FF5C5" w14:textId="77777777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Correction of work.</w:t>
            </w:r>
          </w:p>
          <w:p w14:paraId="3DC807C4" w14:textId="4B546679" w:rsidR="000763C1" w:rsidRPr="00733E58" w:rsidRDefault="00BC336D" w:rsidP="00BC336D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</w:rPr>
              <w:t>Mental Maths</w:t>
            </w:r>
          </w:p>
          <w:p w14:paraId="3DC807C5" w14:textId="77777777" w:rsidR="000763C1" w:rsidRPr="00733E58" w:rsidRDefault="000763C1">
            <w:pPr>
              <w:rPr>
                <w:sz w:val="18"/>
                <w:szCs w:val="18"/>
                <w:u w:val="single"/>
              </w:rPr>
            </w:pPr>
          </w:p>
          <w:p w14:paraId="3DC807C6" w14:textId="77777777" w:rsidR="000763C1" w:rsidRPr="00733E58" w:rsidRDefault="000763C1">
            <w:pPr>
              <w:rPr>
                <w:sz w:val="18"/>
                <w:szCs w:val="18"/>
                <w:u w:val="single"/>
              </w:rPr>
            </w:pPr>
          </w:p>
          <w:p w14:paraId="3DC807C7" w14:textId="77777777" w:rsidR="000763C1" w:rsidRPr="00733E58" w:rsidRDefault="000763C1">
            <w:pPr>
              <w:rPr>
                <w:sz w:val="18"/>
                <w:szCs w:val="18"/>
                <w:u w:val="single"/>
              </w:rPr>
            </w:pPr>
          </w:p>
          <w:p w14:paraId="3DC807C8" w14:textId="77777777" w:rsidR="000E2197" w:rsidRPr="00733E58" w:rsidRDefault="000E2197">
            <w:pPr>
              <w:rPr>
                <w:sz w:val="18"/>
                <w:szCs w:val="18"/>
                <w:u w:val="single"/>
              </w:rPr>
            </w:pPr>
          </w:p>
          <w:p w14:paraId="3DC807C9" w14:textId="77777777" w:rsidR="000E2197" w:rsidRPr="00733E58" w:rsidRDefault="000E2197">
            <w:pPr>
              <w:rPr>
                <w:sz w:val="18"/>
                <w:szCs w:val="18"/>
                <w:u w:val="single"/>
              </w:rPr>
            </w:pPr>
          </w:p>
          <w:p w14:paraId="3DC807CA" w14:textId="77777777" w:rsidR="000E2197" w:rsidRPr="00733E58" w:rsidRDefault="000E2197">
            <w:pPr>
              <w:rPr>
                <w:sz w:val="18"/>
                <w:szCs w:val="18"/>
                <w:u w:val="single"/>
              </w:rPr>
            </w:pPr>
          </w:p>
          <w:p w14:paraId="3DC807CB" w14:textId="77777777" w:rsidR="000763C1" w:rsidRPr="00733E58" w:rsidRDefault="000763C1">
            <w:pPr>
              <w:rPr>
                <w:sz w:val="18"/>
                <w:szCs w:val="18"/>
                <w:u w:val="single"/>
              </w:rPr>
            </w:pPr>
          </w:p>
          <w:p w14:paraId="3DC807CC" w14:textId="77777777" w:rsidR="000763C1" w:rsidRPr="00733E58" w:rsidRDefault="000763C1">
            <w:pPr>
              <w:rPr>
                <w:sz w:val="18"/>
                <w:szCs w:val="18"/>
                <w:u w:val="single"/>
              </w:rPr>
            </w:pPr>
          </w:p>
        </w:tc>
      </w:tr>
      <w:tr w:rsidR="000763C1" w:rsidRPr="00733E58" w14:paraId="3DC807E3" w14:textId="77777777" w:rsidTr="004805D9">
        <w:tc>
          <w:tcPr>
            <w:tcW w:w="3980" w:type="dxa"/>
            <w:vMerge w:val="restart"/>
          </w:tcPr>
          <w:p w14:paraId="36E0C0CE" w14:textId="04B3CD7A" w:rsidR="000763C1" w:rsidRPr="00733E58" w:rsidRDefault="000763C1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RELIGION</w:t>
            </w:r>
          </w:p>
          <w:p w14:paraId="67515D19" w14:textId="77777777" w:rsidR="00976DAC" w:rsidRPr="00733E58" w:rsidRDefault="00976DAC">
            <w:pPr>
              <w:rPr>
                <w:sz w:val="18"/>
                <w:szCs w:val="18"/>
                <w:u w:val="single"/>
              </w:rPr>
            </w:pPr>
          </w:p>
          <w:p w14:paraId="6168989E" w14:textId="77777777" w:rsidR="006D7FBD" w:rsidRDefault="00377CCB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Alive O:</w:t>
            </w:r>
          </w:p>
          <w:p w14:paraId="00DE8044" w14:textId="77777777" w:rsidR="00377CCB" w:rsidRDefault="00377CCB">
            <w:pPr>
              <w:rPr>
                <w:sz w:val="18"/>
                <w:szCs w:val="18"/>
                <w:u w:val="single"/>
              </w:rPr>
            </w:pPr>
          </w:p>
          <w:p w14:paraId="3DC807CE" w14:textId="47BB9E62" w:rsidR="00377CCB" w:rsidRPr="00377CCB" w:rsidRDefault="00377CCB">
            <w:pPr>
              <w:rPr>
                <w:caps/>
                <w:sz w:val="18"/>
                <w:szCs w:val="18"/>
              </w:rPr>
            </w:pPr>
            <w:r w:rsidRPr="00377CCB">
              <w:rPr>
                <w:sz w:val="18"/>
                <w:szCs w:val="18"/>
              </w:rPr>
              <w:t>Term</w:t>
            </w:r>
            <w:r w:rsidR="00F15CAC">
              <w:rPr>
                <w:sz w:val="18"/>
                <w:szCs w:val="18"/>
              </w:rPr>
              <w:t xml:space="preserve"> 1 lesson 9</w:t>
            </w:r>
            <w:r w:rsidRPr="00377CCB">
              <w:rPr>
                <w:sz w:val="18"/>
                <w:szCs w:val="18"/>
              </w:rPr>
              <w:t xml:space="preserve"> Happy Ever After</w:t>
            </w:r>
            <w:r>
              <w:rPr>
                <w:sz w:val="18"/>
                <w:szCs w:val="18"/>
              </w:rPr>
              <w:t xml:space="preserve"> worksheet.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733E58" w:rsidRDefault="00C851C2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THE ARTS</w:t>
            </w:r>
          </w:p>
          <w:p w14:paraId="70CE539E" w14:textId="77777777" w:rsidR="006D7FBD" w:rsidRDefault="006D7FBD" w:rsidP="000E2197">
            <w:pPr>
              <w:rPr>
                <w:sz w:val="18"/>
                <w:szCs w:val="18"/>
              </w:rPr>
            </w:pPr>
          </w:p>
          <w:p w14:paraId="07283E50" w14:textId="488F3E01" w:rsidR="00465672" w:rsidRDefault="00282100" w:rsidP="000E21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Anti bullying</w:t>
            </w:r>
            <w:proofErr w:type="spellEnd"/>
            <w:r>
              <w:rPr>
                <w:sz w:val="18"/>
                <w:szCs w:val="18"/>
              </w:rPr>
              <w:t xml:space="preserve"> poems, </w:t>
            </w:r>
            <w:r w:rsidR="00465672">
              <w:rPr>
                <w:sz w:val="18"/>
                <w:szCs w:val="18"/>
              </w:rPr>
              <w:t>songs and posters.</w:t>
            </w:r>
          </w:p>
          <w:p w14:paraId="6CFD4454" w14:textId="77777777" w:rsidR="00465672" w:rsidRPr="00733E58" w:rsidRDefault="00465672" w:rsidP="000E2197">
            <w:pPr>
              <w:rPr>
                <w:sz w:val="18"/>
                <w:szCs w:val="18"/>
              </w:rPr>
            </w:pPr>
          </w:p>
          <w:p w14:paraId="385FECAA" w14:textId="57D1A3FC" w:rsidR="006D7FBD" w:rsidRDefault="006D7FBD" w:rsidP="000E2197">
            <w:pPr>
              <w:rPr>
                <w:sz w:val="18"/>
                <w:szCs w:val="18"/>
              </w:rPr>
            </w:pPr>
          </w:p>
          <w:p w14:paraId="208CD0DE" w14:textId="77777777" w:rsidR="003345D7" w:rsidRPr="00733E58" w:rsidRDefault="003345D7" w:rsidP="000E2197">
            <w:pPr>
              <w:rPr>
                <w:sz w:val="18"/>
                <w:szCs w:val="18"/>
              </w:rPr>
            </w:pPr>
          </w:p>
          <w:p w14:paraId="3DC807D2" w14:textId="77777777" w:rsidR="000E2197" w:rsidRPr="00733E58" w:rsidRDefault="000E2197" w:rsidP="000E2197">
            <w:pPr>
              <w:rPr>
                <w:sz w:val="18"/>
                <w:szCs w:val="18"/>
              </w:rPr>
            </w:pPr>
          </w:p>
          <w:p w14:paraId="3DC807D3" w14:textId="77777777" w:rsidR="000E2197" w:rsidRPr="00733E58" w:rsidRDefault="000E2197" w:rsidP="000E2197">
            <w:pPr>
              <w:rPr>
                <w:sz w:val="18"/>
                <w:szCs w:val="18"/>
              </w:rPr>
            </w:pPr>
          </w:p>
          <w:p w14:paraId="3DC807D4" w14:textId="77777777" w:rsidR="000E2197" w:rsidRPr="00733E58" w:rsidRDefault="000E2197" w:rsidP="000E2197">
            <w:pPr>
              <w:rPr>
                <w:sz w:val="18"/>
                <w:szCs w:val="18"/>
              </w:rPr>
            </w:pPr>
          </w:p>
          <w:p w14:paraId="3DC807D5" w14:textId="77777777" w:rsidR="000E2197" w:rsidRPr="00733E58" w:rsidRDefault="000E2197" w:rsidP="000E2197">
            <w:pPr>
              <w:rPr>
                <w:sz w:val="18"/>
                <w:szCs w:val="18"/>
              </w:rPr>
            </w:pPr>
          </w:p>
          <w:p w14:paraId="3DC807D6" w14:textId="77777777" w:rsidR="000E2197" w:rsidRPr="00733E58" w:rsidRDefault="000E2197" w:rsidP="000E2197">
            <w:pPr>
              <w:rPr>
                <w:sz w:val="18"/>
                <w:szCs w:val="18"/>
              </w:rPr>
            </w:pPr>
          </w:p>
          <w:p w14:paraId="3DC807D7" w14:textId="77777777" w:rsidR="000E2197" w:rsidRPr="00733E58" w:rsidRDefault="000E2197" w:rsidP="000E2197">
            <w:pPr>
              <w:rPr>
                <w:sz w:val="18"/>
                <w:szCs w:val="18"/>
              </w:rPr>
            </w:pPr>
          </w:p>
          <w:p w14:paraId="3DC807D8" w14:textId="77777777" w:rsidR="000E2197" w:rsidRPr="00733E58" w:rsidRDefault="000E2197" w:rsidP="000E2197">
            <w:pPr>
              <w:tabs>
                <w:tab w:val="left" w:pos="1420"/>
              </w:tabs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ab/>
            </w:r>
          </w:p>
          <w:p w14:paraId="3DC807D9" w14:textId="77777777" w:rsidR="000763C1" w:rsidRPr="00733E58" w:rsidRDefault="000763C1" w:rsidP="000E2197">
            <w:pPr>
              <w:tabs>
                <w:tab w:val="left" w:pos="2700"/>
              </w:tabs>
              <w:rPr>
                <w:sz w:val="18"/>
                <w:szCs w:val="18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733E58" w:rsidRDefault="00C851C2" w:rsidP="000E2197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HOMEWORK</w:t>
            </w:r>
          </w:p>
          <w:p w14:paraId="3AD39372" w14:textId="77777777" w:rsidR="00123846" w:rsidRPr="00733E58" w:rsidRDefault="00123846" w:rsidP="000E2197">
            <w:pPr>
              <w:rPr>
                <w:sz w:val="18"/>
                <w:szCs w:val="18"/>
                <w:u w:val="single"/>
              </w:rPr>
            </w:pPr>
          </w:p>
          <w:p w14:paraId="61CC6144" w14:textId="77777777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Mental Maths workbook every night.</w:t>
            </w:r>
          </w:p>
          <w:p w14:paraId="78BC5A45" w14:textId="77777777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Monday – Words of the week activities. Practise tables, spellings and reading.</w:t>
            </w:r>
          </w:p>
          <w:p w14:paraId="6CE010D6" w14:textId="4213579A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 xml:space="preserve">Tuesday – Maths </w:t>
            </w:r>
            <w:r w:rsidR="00F15CAC">
              <w:rPr>
                <w:sz w:val="18"/>
                <w:szCs w:val="18"/>
              </w:rPr>
              <w:t>subtraction work sheets</w:t>
            </w:r>
            <w:bookmarkStart w:id="0" w:name="_GoBack"/>
            <w:bookmarkEnd w:id="0"/>
            <w:r w:rsidRPr="00733E58">
              <w:rPr>
                <w:sz w:val="18"/>
                <w:szCs w:val="18"/>
              </w:rPr>
              <w:t>.</w:t>
            </w:r>
          </w:p>
          <w:p w14:paraId="6AF2C0AD" w14:textId="2652631C" w:rsidR="00BC336D" w:rsidRPr="00733E58" w:rsidRDefault="00BC336D" w:rsidP="00BC336D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Wednesday – Direct speech, Practise tables, spellings and reading.</w:t>
            </w:r>
          </w:p>
          <w:p w14:paraId="3DC807DB" w14:textId="543F02BE" w:rsidR="00BC336D" w:rsidRPr="00733E58" w:rsidRDefault="00BC336D" w:rsidP="00BC336D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</w:rPr>
              <w:t>Thursday – Maths Measure worksheets.  Practise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733E58" w:rsidRDefault="001F25A7" w:rsidP="001F25A7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FORMATIVE FEEDBACK</w:t>
            </w:r>
          </w:p>
          <w:p w14:paraId="7EE57BBE" w14:textId="77777777" w:rsidR="001F25A7" w:rsidRPr="00733E58" w:rsidRDefault="001F25A7" w:rsidP="001F25A7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Group ___________</w:t>
            </w:r>
          </w:p>
          <w:p w14:paraId="44C9199D" w14:textId="77777777" w:rsidR="001F25A7" w:rsidRPr="00733E58" w:rsidRDefault="001F25A7" w:rsidP="001F25A7">
            <w:pPr>
              <w:rPr>
                <w:sz w:val="18"/>
                <w:szCs w:val="18"/>
              </w:rPr>
            </w:pPr>
          </w:p>
          <w:p w14:paraId="71E883F5" w14:textId="77777777" w:rsidR="001F25A7" w:rsidRPr="00733E58" w:rsidRDefault="001F25A7" w:rsidP="001F25A7">
            <w:pPr>
              <w:tabs>
                <w:tab w:val="left" w:pos="3000"/>
              </w:tabs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SELF ASSESSMENT</w:t>
            </w:r>
          </w:p>
          <w:p w14:paraId="001B4BBD" w14:textId="77777777" w:rsidR="001F25A7" w:rsidRPr="00733E58" w:rsidRDefault="001F25A7" w:rsidP="001F25A7">
            <w:pPr>
              <w:rPr>
                <w:sz w:val="18"/>
                <w:szCs w:val="18"/>
              </w:rPr>
            </w:pPr>
          </w:p>
          <w:p w14:paraId="32353D58" w14:textId="77777777" w:rsidR="001F25A7" w:rsidRPr="00733E58" w:rsidRDefault="001F25A7" w:rsidP="001F25A7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Group ___________</w:t>
            </w:r>
          </w:p>
          <w:p w14:paraId="3F7F2ED7" w14:textId="77777777" w:rsidR="001F25A7" w:rsidRPr="00733E58" w:rsidRDefault="001F25A7" w:rsidP="001F25A7">
            <w:pPr>
              <w:rPr>
                <w:sz w:val="18"/>
                <w:szCs w:val="18"/>
                <w:u w:val="single"/>
              </w:rPr>
            </w:pPr>
          </w:p>
          <w:p w14:paraId="0D34B61D" w14:textId="77777777" w:rsidR="001F25A7" w:rsidRPr="00733E58" w:rsidRDefault="001F25A7" w:rsidP="001F25A7">
            <w:pPr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PEER ASSESSMENT</w:t>
            </w:r>
          </w:p>
          <w:p w14:paraId="3A3B3F5E" w14:textId="77777777" w:rsidR="001F25A7" w:rsidRPr="00733E58" w:rsidRDefault="001F25A7" w:rsidP="001F25A7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Group ___________</w:t>
            </w:r>
          </w:p>
          <w:p w14:paraId="3DC807E2" w14:textId="3B22706C" w:rsidR="000763C1" w:rsidRPr="00733E58" w:rsidRDefault="000763C1">
            <w:pPr>
              <w:rPr>
                <w:sz w:val="18"/>
                <w:szCs w:val="18"/>
              </w:rPr>
            </w:pPr>
          </w:p>
        </w:tc>
      </w:tr>
      <w:tr w:rsidR="000763C1" w:rsidRPr="00733E58" w14:paraId="3DC807F1" w14:textId="77777777" w:rsidTr="004805D9">
        <w:tc>
          <w:tcPr>
            <w:tcW w:w="3980" w:type="dxa"/>
            <w:vMerge/>
          </w:tcPr>
          <w:p w14:paraId="3DC807E4" w14:textId="4B3344CC" w:rsidR="000763C1" w:rsidRPr="00733E58" w:rsidRDefault="000763C1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733E58" w:rsidRDefault="000763C1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733E58" w:rsidRDefault="000763C1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733E58" w:rsidRDefault="001F25A7" w:rsidP="001F25A7">
            <w:pPr>
              <w:jc w:val="center"/>
              <w:rPr>
                <w:sz w:val="18"/>
                <w:szCs w:val="18"/>
                <w:u w:val="single"/>
              </w:rPr>
            </w:pPr>
            <w:r w:rsidRPr="00733E58">
              <w:rPr>
                <w:sz w:val="18"/>
                <w:szCs w:val="18"/>
                <w:u w:val="single"/>
              </w:rPr>
              <w:t>KEY - TSPC</w:t>
            </w:r>
          </w:p>
          <w:p w14:paraId="2EB75F0F" w14:textId="2295AF73" w:rsidR="001F25A7" w:rsidRPr="00733E58" w:rsidRDefault="001F25A7" w:rsidP="001F25A7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 xml:space="preserve">WO - Working with others </w:t>
            </w:r>
          </w:p>
          <w:p w14:paraId="4BC68B5B" w14:textId="30E9755C" w:rsidR="001F25A7" w:rsidRPr="00733E58" w:rsidRDefault="001F25A7" w:rsidP="001F25A7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 xml:space="preserve">BC - </w:t>
            </w:r>
            <w:r w:rsidR="00C851C2" w:rsidRPr="00733E58">
              <w:rPr>
                <w:sz w:val="18"/>
                <w:szCs w:val="18"/>
              </w:rPr>
              <w:t xml:space="preserve"> </w:t>
            </w:r>
            <w:r w:rsidRPr="00733E58">
              <w:rPr>
                <w:sz w:val="18"/>
                <w:szCs w:val="18"/>
              </w:rPr>
              <w:t>Being Creative</w:t>
            </w:r>
          </w:p>
          <w:p w14:paraId="1ADCF1C9" w14:textId="1DD28949" w:rsidR="001F25A7" w:rsidRPr="00733E58" w:rsidRDefault="001F25A7" w:rsidP="001F25A7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 xml:space="preserve">MI - </w:t>
            </w:r>
            <w:r w:rsidR="00C851C2" w:rsidRPr="00733E58">
              <w:rPr>
                <w:sz w:val="18"/>
                <w:szCs w:val="18"/>
              </w:rPr>
              <w:t xml:space="preserve"> </w:t>
            </w:r>
            <w:r w:rsidRPr="00733E58">
              <w:rPr>
                <w:sz w:val="18"/>
                <w:szCs w:val="18"/>
              </w:rPr>
              <w:t>Managing Information</w:t>
            </w:r>
          </w:p>
          <w:p w14:paraId="293469B0" w14:textId="2B657E8F" w:rsidR="001F25A7" w:rsidRPr="00733E58" w:rsidRDefault="001F25A7" w:rsidP="001F25A7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SM - Self-Management</w:t>
            </w:r>
          </w:p>
          <w:p w14:paraId="1222A006" w14:textId="47DA53ED" w:rsidR="00C851C2" w:rsidRPr="00733E58" w:rsidRDefault="001F25A7" w:rsidP="001F25A7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>PS -</w:t>
            </w:r>
            <w:r w:rsidR="00C851C2" w:rsidRPr="00733E58">
              <w:rPr>
                <w:sz w:val="18"/>
                <w:szCs w:val="18"/>
              </w:rPr>
              <w:t xml:space="preserve"> </w:t>
            </w:r>
            <w:r w:rsidRPr="00733E58">
              <w:rPr>
                <w:sz w:val="18"/>
                <w:szCs w:val="18"/>
              </w:rPr>
              <w:t xml:space="preserve"> Thinking, Problem Solving  And </w:t>
            </w:r>
          </w:p>
          <w:p w14:paraId="3DC807F0" w14:textId="07481AF9" w:rsidR="000763C1" w:rsidRPr="00733E58" w:rsidRDefault="00C851C2" w:rsidP="001F25A7">
            <w:pPr>
              <w:rPr>
                <w:sz w:val="18"/>
                <w:szCs w:val="18"/>
              </w:rPr>
            </w:pPr>
            <w:r w:rsidRPr="00733E58">
              <w:rPr>
                <w:sz w:val="18"/>
                <w:szCs w:val="18"/>
              </w:rPr>
              <w:t xml:space="preserve">         </w:t>
            </w:r>
            <w:r w:rsidR="001F25A7" w:rsidRPr="00733E58">
              <w:rPr>
                <w:sz w:val="18"/>
                <w:szCs w:val="18"/>
              </w:rPr>
              <w:t>Decision Making</w:t>
            </w:r>
          </w:p>
        </w:tc>
      </w:tr>
    </w:tbl>
    <w:p w14:paraId="3DC807F2" w14:textId="11EFF1D1" w:rsidR="004805D9" w:rsidRPr="00733E58" w:rsidRDefault="00F3281E" w:rsidP="00F3281E">
      <w:pPr>
        <w:tabs>
          <w:tab w:val="left" w:pos="960"/>
        </w:tabs>
        <w:rPr>
          <w:sz w:val="18"/>
          <w:szCs w:val="18"/>
          <w:u w:val="single"/>
        </w:rPr>
      </w:pPr>
      <w:r w:rsidRPr="00733E58">
        <w:rPr>
          <w:sz w:val="18"/>
          <w:szCs w:val="18"/>
          <w:u w:val="single"/>
        </w:rPr>
        <w:t>OTHER</w:t>
      </w:r>
    </w:p>
    <w:sectPr w:rsidR="004805D9" w:rsidRPr="00733E58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63C1"/>
    <w:rsid w:val="000E2197"/>
    <w:rsid w:val="00123846"/>
    <w:rsid w:val="00135293"/>
    <w:rsid w:val="001B3852"/>
    <w:rsid w:val="001F25A7"/>
    <w:rsid w:val="00282100"/>
    <w:rsid w:val="002A6426"/>
    <w:rsid w:val="002F2CAF"/>
    <w:rsid w:val="003345D7"/>
    <w:rsid w:val="00341E0F"/>
    <w:rsid w:val="00377CCB"/>
    <w:rsid w:val="003E431F"/>
    <w:rsid w:val="004031B7"/>
    <w:rsid w:val="00443B29"/>
    <w:rsid w:val="00465672"/>
    <w:rsid w:val="00472403"/>
    <w:rsid w:val="004805D9"/>
    <w:rsid w:val="005336FE"/>
    <w:rsid w:val="005704C4"/>
    <w:rsid w:val="0069791D"/>
    <w:rsid w:val="006D7FBD"/>
    <w:rsid w:val="00726205"/>
    <w:rsid w:val="00733E58"/>
    <w:rsid w:val="00755DF2"/>
    <w:rsid w:val="008D3E3A"/>
    <w:rsid w:val="008F65FA"/>
    <w:rsid w:val="00976DAC"/>
    <w:rsid w:val="009F394C"/>
    <w:rsid w:val="00A075FA"/>
    <w:rsid w:val="00A514AF"/>
    <w:rsid w:val="00AB6778"/>
    <w:rsid w:val="00B21357"/>
    <w:rsid w:val="00B5747B"/>
    <w:rsid w:val="00BC336D"/>
    <w:rsid w:val="00C851C2"/>
    <w:rsid w:val="00CB26B4"/>
    <w:rsid w:val="00CE5D3D"/>
    <w:rsid w:val="00D4025D"/>
    <w:rsid w:val="00D411B1"/>
    <w:rsid w:val="00D50525"/>
    <w:rsid w:val="00DA3C5C"/>
    <w:rsid w:val="00F04967"/>
    <w:rsid w:val="00F15CAC"/>
    <w:rsid w:val="00F3281E"/>
    <w:rsid w:val="00FB00BC"/>
    <w:rsid w:val="00FC3AE6"/>
    <w:rsid w:val="00FC3EFA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63212-C0FE-4474-9280-CF5BE1959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61BAA4B2</Template>
  <TotalTime>177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16</cp:revision>
  <cp:lastPrinted>2015-11-09T15:51:00Z</cp:lastPrinted>
  <dcterms:created xsi:type="dcterms:W3CDTF">2014-08-27T08:32:00Z</dcterms:created>
  <dcterms:modified xsi:type="dcterms:W3CDTF">2016-11-14T16:04:00Z</dcterms:modified>
</cp:coreProperties>
</file>