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C80789" w14:textId="1DE9CBCF" w:rsidR="004805D9" w:rsidRPr="00804AEF" w:rsidRDefault="004805D9">
      <w:pPr>
        <w:rPr>
          <w:sz w:val="18"/>
          <w:szCs w:val="18"/>
        </w:rPr>
      </w:pPr>
      <w:r w:rsidRPr="00804AEF">
        <w:rPr>
          <w:sz w:val="18"/>
          <w:szCs w:val="18"/>
        </w:rPr>
        <w:t>Teacher:</w:t>
      </w:r>
      <w:r w:rsidR="00DA3C5C" w:rsidRPr="00804AEF">
        <w:rPr>
          <w:sz w:val="18"/>
          <w:szCs w:val="18"/>
        </w:rPr>
        <w:t xml:space="preserve"> </w:t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  <w:t>Year:</w:t>
      </w:r>
      <w:r w:rsidRPr="00804AEF">
        <w:rPr>
          <w:sz w:val="18"/>
          <w:szCs w:val="18"/>
        </w:rPr>
        <w:tab/>
      </w:r>
      <w:r w:rsidR="00DA3C5C" w:rsidRPr="00804AEF">
        <w:rPr>
          <w:sz w:val="18"/>
          <w:szCs w:val="18"/>
        </w:rPr>
        <w:t>Year 6</w:t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  <w:t>Week Beginning:</w:t>
      </w:r>
      <w:r w:rsidR="00A43BB0" w:rsidRPr="00804AEF">
        <w:rPr>
          <w:sz w:val="18"/>
          <w:szCs w:val="18"/>
        </w:rPr>
        <w:t xml:space="preserve"> Autumn 2</w:t>
      </w:r>
      <w:r w:rsidR="00424E4B">
        <w:rPr>
          <w:sz w:val="18"/>
          <w:szCs w:val="18"/>
        </w:rPr>
        <w:t xml:space="preserve"> Week 2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980"/>
        <w:gridCol w:w="3074"/>
        <w:gridCol w:w="906"/>
        <w:gridCol w:w="3980"/>
        <w:gridCol w:w="1776"/>
        <w:gridCol w:w="2204"/>
      </w:tblGrid>
      <w:tr w:rsidR="004805D9" w:rsidRPr="00804AEF" w14:paraId="3DC8078D" w14:textId="77777777" w:rsidTr="006565FD">
        <w:tc>
          <w:tcPr>
            <w:tcW w:w="7054" w:type="dxa"/>
            <w:gridSpan w:val="2"/>
          </w:tcPr>
          <w:p w14:paraId="3DC8078A" w14:textId="303EB847" w:rsidR="004805D9" w:rsidRPr="00804AEF" w:rsidRDefault="004805D9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</w:rPr>
              <w:t>COMMUNICATION</w:t>
            </w:r>
          </w:p>
        </w:tc>
        <w:tc>
          <w:tcPr>
            <w:tcW w:w="6662" w:type="dxa"/>
            <w:gridSpan w:val="3"/>
          </w:tcPr>
          <w:p w14:paraId="3DC8078B" w14:textId="77777777" w:rsidR="004805D9" w:rsidRPr="00804AEF" w:rsidRDefault="004805D9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</w:rPr>
              <w:t>USING MATHEMATICS</w:t>
            </w:r>
          </w:p>
        </w:tc>
        <w:tc>
          <w:tcPr>
            <w:tcW w:w="2204" w:type="dxa"/>
          </w:tcPr>
          <w:p w14:paraId="3DC8078C" w14:textId="77777777" w:rsidR="004805D9" w:rsidRPr="00804AEF" w:rsidRDefault="004805D9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</w:rPr>
              <w:t>USING ICT</w:t>
            </w:r>
          </w:p>
        </w:tc>
      </w:tr>
      <w:tr w:rsidR="004805D9" w:rsidRPr="00804AEF" w14:paraId="3DC807BA" w14:textId="77777777" w:rsidTr="006565FD">
        <w:trPr>
          <w:trHeight w:val="9630"/>
        </w:trPr>
        <w:tc>
          <w:tcPr>
            <w:tcW w:w="7054" w:type="dxa"/>
            <w:gridSpan w:val="2"/>
          </w:tcPr>
          <w:p w14:paraId="61ADA8F0" w14:textId="21469C3E" w:rsidR="00CB26B4" w:rsidRPr="00804AEF" w:rsidRDefault="00CB26B4" w:rsidP="006565FD">
            <w:pPr>
              <w:rPr>
                <w:b/>
                <w:sz w:val="18"/>
                <w:szCs w:val="18"/>
                <w:u w:val="single"/>
              </w:rPr>
            </w:pPr>
            <w:r w:rsidRPr="00804AEF">
              <w:rPr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9F2EFE7" wp14:editId="0C3503D8">
                      <wp:simplePos x="0" y="0"/>
                      <wp:positionH relativeFrom="column">
                        <wp:posOffset>1572260</wp:posOffset>
                      </wp:positionH>
                      <wp:positionV relativeFrom="paragraph">
                        <wp:posOffset>52197</wp:posOffset>
                      </wp:positionV>
                      <wp:extent cx="868680" cy="304800"/>
                      <wp:effectExtent l="0" t="0" r="26670" b="19050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68680" cy="304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5A1EDEC" w14:textId="09527AE8" w:rsidR="006423A0" w:rsidRPr="00135293" w:rsidRDefault="006423A0" w:rsidP="00CB26B4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Reading</w:t>
                                  </w:r>
                                </w:p>
                                <w:p w14:paraId="30311AB4" w14:textId="77777777" w:rsidR="006423A0" w:rsidRDefault="006423A0" w:rsidP="00CB26B4">
                                  <w:r>
                                    <w:t>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position:absolute;margin-left:123.8pt;margin-top:4.1pt;width:68.4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" fillcolor="white [3201]" strokeweight=".5pt">
                      <v:textbox>
                        <w:txbxContent>
                          <w:p w14:paraId="05A1EDEC" w14:textId="09527AE8" w:rsidR="00D22CF9" w:rsidRPr="00135293" w:rsidRDefault="00D22CF9" w:rsidP="00CB26B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Reading</w:t>
                            </w:r>
                          </w:p>
                          <w:p w14:paraId="30311AB4" w14:textId="77777777" w:rsidR="00D22CF9" w:rsidRDefault="00D22CF9" w:rsidP="00CB26B4">
                            <w:r>
                              <w:t>NG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92253DC" w14:textId="77777777" w:rsidR="00CB26B4" w:rsidRPr="00804AEF" w:rsidRDefault="00CB26B4" w:rsidP="006565FD">
            <w:pPr>
              <w:rPr>
                <w:b/>
                <w:sz w:val="18"/>
                <w:szCs w:val="18"/>
                <w:u w:val="single"/>
              </w:rPr>
            </w:pPr>
          </w:p>
          <w:p w14:paraId="5CCC411F" w14:textId="4AD7055A" w:rsidR="00CB26B4" w:rsidRPr="00804AEF" w:rsidRDefault="00CB26B4" w:rsidP="006565FD">
            <w:pPr>
              <w:rPr>
                <w:b/>
                <w:sz w:val="18"/>
                <w:szCs w:val="18"/>
                <w:u w:val="single"/>
              </w:rPr>
            </w:pPr>
            <w:r w:rsidRPr="00804AEF">
              <w:rPr>
                <w:sz w:val="18"/>
                <w:szCs w:val="18"/>
                <w:u w:val="single"/>
              </w:rPr>
              <w:t>Guided Reading / Reading Skills</w:t>
            </w:r>
            <w:r w:rsidR="001F25A7" w:rsidRPr="00804AEF">
              <w:rPr>
                <w:sz w:val="18"/>
                <w:szCs w:val="18"/>
                <w:u w:val="single"/>
              </w:rPr>
              <w:t>:</w:t>
            </w:r>
          </w:p>
          <w:p w14:paraId="4571E749" w14:textId="07C67357" w:rsidR="00772B5B" w:rsidRPr="00804AEF" w:rsidRDefault="00472403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1</w:t>
            </w:r>
            <w:r w:rsidR="00135293" w:rsidRPr="00804AEF">
              <w:rPr>
                <w:sz w:val="18"/>
                <w:szCs w:val="18"/>
              </w:rPr>
              <w:t>:</w:t>
            </w:r>
            <w:r w:rsidR="00014EF4">
              <w:rPr>
                <w:sz w:val="18"/>
                <w:szCs w:val="18"/>
              </w:rPr>
              <w:t xml:space="preserve"> ORT 13</w:t>
            </w:r>
          </w:p>
          <w:p w14:paraId="1ADE9D9D" w14:textId="57923297" w:rsidR="00CB26B4" w:rsidRPr="00804AEF" w:rsidRDefault="00472403" w:rsidP="006565FD">
            <w:pPr>
              <w:jc w:val="both"/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2</w:t>
            </w:r>
            <w:r w:rsidR="00135293" w:rsidRPr="00804AEF">
              <w:rPr>
                <w:sz w:val="18"/>
                <w:szCs w:val="18"/>
              </w:rPr>
              <w:t>:</w:t>
            </w:r>
            <w:r w:rsidR="00014EF4">
              <w:rPr>
                <w:sz w:val="18"/>
                <w:szCs w:val="18"/>
              </w:rPr>
              <w:t xml:space="preserve"> ORT 12</w:t>
            </w:r>
          </w:p>
          <w:p w14:paraId="794D850C" w14:textId="2CBE1524" w:rsidR="00772B5B" w:rsidRPr="00804AEF" w:rsidRDefault="00472403" w:rsidP="006565FD">
            <w:pPr>
              <w:tabs>
                <w:tab w:val="left" w:pos="1363"/>
              </w:tabs>
              <w:jc w:val="both"/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3</w:t>
            </w:r>
            <w:r w:rsidR="00135293" w:rsidRPr="00804AEF">
              <w:rPr>
                <w:sz w:val="18"/>
                <w:szCs w:val="18"/>
              </w:rPr>
              <w:t>:</w:t>
            </w:r>
            <w:r w:rsidR="00014EF4">
              <w:rPr>
                <w:sz w:val="18"/>
                <w:szCs w:val="18"/>
              </w:rPr>
              <w:t xml:space="preserve"> ORT 11</w:t>
            </w:r>
          </w:p>
          <w:p w14:paraId="2DF611E0" w14:textId="30216130" w:rsidR="00772B5B" w:rsidRPr="00804AEF" w:rsidRDefault="00772B5B" w:rsidP="006565FD">
            <w:pPr>
              <w:tabs>
                <w:tab w:val="left" w:pos="1363"/>
              </w:tabs>
              <w:jc w:val="both"/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</w:rPr>
              <w:t>Guided Reading –</w:t>
            </w:r>
            <w:r w:rsidR="00CB24CE" w:rsidRPr="00804AEF">
              <w:rPr>
                <w:sz w:val="18"/>
                <w:szCs w:val="18"/>
              </w:rPr>
              <w:t xml:space="preserve"> Tasks from 3 groups based on the</w:t>
            </w:r>
            <w:r w:rsidR="00280D64">
              <w:rPr>
                <w:sz w:val="18"/>
                <w:szCs w:val="18"/>
              </w:rPr>
              <w:t>ir reading books</w:t>
            </w:r>
            <w:r w:rsidR="00CB24CE" w:rsidRPr="00804AEF">
              <w:rPr>
                <w:sz w:val="18"/>
                <w:szCs w:val="18"/>
              </w:rPr>
              <w:t>.</w:t>
            </w:r>
          </w:p>
          <w:p w14:paraId="6A2726F4" w14:textId="03ABA534" w:rsidR="00CB24CE" w:rsidRPr="00804AEF" w:rsidRDefault="00CB24CE" w:rsidP="006565FD">
            <w:pPr>
              <w:tabs>
                <w:tab w:val="left" w:pos="1363"/>
              </w:tabs>
              <w:jc w:val="both"/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1 – </w:t>
            </w:r>
            <w:r w:rsidR="00280D64">
              <w:rPr>
                <w:sz w:val="18"/>
                <w:szCs w:val="18"/>
              </w:rPr>
              <w:t>Pick your main character and ask him/her 10 questions.</w:t>
            </w:r>
          </w:p>
          <w:p w14:paraId="56101F6E" w14:textId="50260400" w:rsidR="00CB24CE" w:rsidRPr="00804AEF" w:rsidRDefault="00CB24CE" w:rsidP="006565FD">
            <w:pPr>
              <w:tabs>
                <w:tab w:val="left" w:pos="1363"/>
              </w:tabs>
              <w:jc w:val="both"/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2 </w:t>
            </w:r>
            <w:r w:rsidR="00280D64">
              <w:rPr>
                <w:sz w:val="18"/>
                <w:szCs w:val="18"/>
              </w:rPr>
              <w:t>– Find 5 questions in your story and write answers for them.</w:t>
            </w:r>
          </w:p>
          <w:p w14:paraId="30E63746" w14:textId="133DCA31" w:rsidR="00014EF4" w:rsidRPr="00A65FB4" w:rsidRDefault="00CB24CE" w:rsidP="00A65FB4">
            <w:pPr>
              <w:tabs>
                <w:tab w:val="left" w:pos="1363"/>
              </w:tabs>
              <w:jc w:val="both"/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3 – </w:t>
            </w:r>
            <w:r w:rsidR="00280D64">
              <w:rPr>
                <w:sz w:val="18"/>
                <w:szCs w:val="18"/>
              </w:rPr>
              <w:t>Find 6 asking sentences and write them out using question marks.</w:t>
            </w:r>
          </w:p>
          <w:p w14:paraId="1B436BC3" w14:textId="4482718C" w:rsidR="00772B5B" w:rsidRPr="00804AEF" w:rsidRDefault="00472403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  <w:u w:val="single"/>
              </w:rPr>
              <w:t xml:space="preserve">Novel/Big Book </w:t>
            </w:r>
            <w:r w:rsidR="001F25A7" w:rsidRPr="00804AEF">
              <w:rPr>
                <w:sz w:val="18"/>
                <w:szCs w:val="18"/>
                <w:u w:val="single"/>
              </w:rPr>
              <w:t xml:space="preserve">/ Shared Reading </w:t>
            </w:r>
            <w:r w:rsidRPr="00804AEF">
              <w:rPr>
                <w:sz w:val="18"/>
                <w:szCs w:val="18"/>
              </w:rPr>
              <w:t>:</w:t>
            </w:r>
          </w:p>
          <w:p w14:paraId="73FB2D52" w14:textId="5B4AE718" w:rsidR="00472403" w:rsidRPr="00804AEF" w:rsidRDefault="00772B5B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</w:rPr>
              <w:t>The Wreck of the Zanzibar</w:t>
            </w:r>
            <w:r w:rsidR="00280D64">
              <w:rPr>
                <w:sz w:val="18"/>
                <w:szCs w:val="18"/>
              </w:rPr>
              <w:t>:  December 6</w:t>
            </w:r>
            <w:r w:rsidR="00280D64" w:rsidRPr="00280D64">
              <w:rPr>
                <w:sz w:val="18"/>
                <w:szCs w:val="18"/>
                <w:vertAlign w:val="superscript"/>
              </w:rPr>
              <w:t>th</w:t>
            </w:r>
            <w:r w:rsidR="00280D64">
              <w:rPr>
                <w:sz w:val="18"/>
                <w:szCs w:val="18"/>
              </w:rPr>
              <w:t xml:space="preserve"> – December 9</w:t>
            </w:r>
            <w:r w:rsidR="00280D64" w:rsidRPr="00280D64">
              <w:rPr>
                <w:sz w:val="18"/>
                <w:szCs w:val="18"/>
                <w:vertAlign w:val="superscript"/>
              </w:rPr>
              <w:t>th</w:t>
            </w:r>
            <w:r w:rsidR="00280D64">
              <w:rPr>
                <w:sz w:val="18"/>
                <w:szCs w:val="18"/>
              </w:rPr>
              <w:t xml:space="preserve">. Shared reading used for discussion and predictions. </w:t>
            </w:r>
          </w:p>
          <w:p w14:paraId="79BC8224" w14:textId="35F51A46" w:rsidR="00FD2EE9" w:rsidRPr="00804AEF" w:rsidRDefault="00472403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  <w:u w:val="single"/>
              </w:rPr>
              <w:t>Comprehension</w:t>
            </w:r>
            <w:r w:rsidR="001F25A7" w:rsidRPr="00804AEF">
              <w:rPr>
                <w:sz w:val="18"/>
                <w:szCs w:val="18"/>
                <w:u w:val="single"/>
              </w:rPr>
              <w:t>:</w:t>
            </w:r>
          </w:p>
          <w:p w14:paraId="46B93511" w14:textId="153C633B" w:rsidR="00472403" w:rsidRPr="00804AEF" w:rsidRDefault="00472403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1</w:t>
            </w:r>
            <w:r w:rsidR="00135293" w:rsidRPr="00804AEF">
              <w:rPr>
                <w:sz w:val="18"/>
                <w:szCs w:val="18"/>
              </w:rPr>
              <w:t>:</w:t>
            </w:r>
            <w:r w:rsidR="00A43BB0" w:rsidRPr="00804AEF">
              <w:rPr>
                <w:sz w:val="18"/>
                <w:szCs w:val="18"/>
              </w:rPr>
              <w:t xml:space="preserve"> </w:t>
            </w:r>
            <w:proofErr w:type="spellStart"/>
            <w:r w:rsidR="00280D64">
              <w:rPr>
                <w:sz w:val="18"/>
                <w:szCs w:val="18"/>
              </w:rPr>
              <w:t>Folens</w:t>
            </w:r>
            <w:proofErr w:type="spellEnd"/>
            <w:r w:rsidR="00280D64">
              <w:rPr>
                <w:sz w:val="18"/>
                <w:szCs w:val="18"/>
              </w:rPr>
              <w:t xml:space="preserve"> LW book</w:t>
            </w:r>
            <w:r w:rsidR="00FE0D2C">
              <w:rPr>
                <w:sz w:val="18"/>
                <w:szCs w:val="18"/>
              </w:rPr>
              <w:t xml:space="preserve"> 2 Abracadabra Pages 16 and 17 Parts A and B.</w:t>
            </w:r>
          </w:p>
          <w:p w14:paraId="4A359E8C" w14:textId="2CB30C8A" w:rsidR="00472403" w:rsidRPr="00804AEF" w:rsidRDefault="00472403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2</w:t>
            </w:r>
            <w:r w:rsidR="00135293" w:rsidRPr="00804AEF">
              <w:rPr>
                <w:sz w:val="18"/>
                <w:szCs w:val="18"/>
              </w:rPr>
              <w:t>:</w:t>
            </w:r>
            <w:r w:rsidR="00CB24CE" w:rsidRPr="00804AEF">
              <w:rPr>
                <w:sz w:val="18"/>
                <w:szCs w:val="18"/>
              </w:rPr>
              <w:t xml:space="preserve"> </w:t>
            </w:r>
            <w:proofErr w:type="spellStart"/>
            <w:r w:rsidR="00FE0D2C">
              <w:rPr>
                <w:sz w:val="18"/>
                <w:szCs w:val="18"/>
              </w:rPr>
              <w:t>Folens</w:t>
            </w:r>
            <w:proofErr w:type="spellEnd"/>
            <w:r w:rsidR="00FE0D2C">
              <w:rPr>
                <w:sz w:val="18"/>
                <w:szCs w:val="18"/>
              </w:rPr>
              <w:t xml:space="preserve"> LW book 2 Abracadabra Pages 16 and 17 Part A.</w:t>
            </w:r>
          </w:p>
          <w:p w14:paraId="6EADF73B" w14:textId="2D6772CB" w:rsidR="00CB24CE" w:rsidRPr="00804AEF" w:rsidRDefault="00472403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3</w:t>
            </w:r>
            <w:r w:rsidR="00135293" w:rsidRPr="00804AEF">
              <w:rPr>
                <w:sz w:val="18"/>
                <w:szCs w:val="18"/>
              </w:rPr>
              <w:t>:</w:t>
            </w:r>
            <w:r w:rsidR="00A43BB0" w:rsidRPr="00804AEF">
              <w:rPr>
                <w:sz w:val="18"/>
                <w:szCs w:val="18"/>
              </w:rPr>
              <w:t xml:space="preserve"> </w:t>
            </w:r>
            <w:r w:rsidR="00FE0D2C">
              <w:rPr>
                <w:sz w:val="18"/>
                <w:szCs w:val="18"/>
              </w:rPr>
              <w:t xml:space="preserve"> </w:t>
            </w:r>
            <w:proofErr w:type="spellStart"/>
            <w:r w:rsidR="00FE0D2C">
              <w:rPr>
                <w:sz w:val="18"/>
                <w:szCs w:val="18"/>
              </w:rPr>
              <w:t>Folens</w:t>
            </w:r>
            <w:proofErr w:type="spellEnd"/>
            <w:r w:rsidR="00FE0D2C">
              <w:rPr>
                <w:sz w:val="18"/>
                <w:szCs w:val="18"/>
              </w:rPr>
              <w:t xml:space="preserve"> LW book 1 The Child Prodigy Pages 52 and 53 Parts A and C.</w:t>
            </w:r>
          </w:p>
          <w:p w14:paraId="1A78F9AD" w14:textId="22F285AD" w:rsidR="00135293" w:rsidRPr="00804AEF" w:rsidRDefault="00CB26B4" w:rsidP="006565FD">
            <w:pPr>
              <w:rPr>
                <w:sz w:val="18"/>
                <w:szCs w:val="18"/>
              </w:rPr>
            </w:pPr>
            <w:r w:rsidRPr="00804AEF">
              <w:rPr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6C7965B" wp14:editId="4DA3C2E1">
                      <wp:simplePos x="0" y="0"/>
                      <wp:positionH relativeFrom="column">
                        <wp:posOffset>1482725</wp:posOffset>
                      </wp:positionH>
                      <wp:positionV relativeFrom="paragraph">
                        <wp:posOffset>125095</wp:posOffset>
                      </wp:positionV>
                      <wp:extent cx="868680" cy="243840"/>
                      <wp:effectExtent l="0" t="0" r="26670" b="2286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68680" cy="2438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EC41E02" w14:textId="099EFA8C" w:rsidR="006423A0" w:rsidRPr="00135293" w:rsidRDefault="006423A0" w:rsidP="00135293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135293">
                                    <w:rPr>
                                      <w:sz w:val="24"/>
                                      <w:szCs w:val="24"/>
                                    </w:rPr>
                                    <w:t>WRITING</w:t>
                                  </w:r>
                                </w:p>
                                <w:p w14:paraId="364B5705" w14:textId="4F65C85B" w:rsidR="006423A0" w:rsidRDefault="006423A0">
                                  <w:r>
                                    <w:t>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" o:spid="_x0000_s1027" type="#_x0000_t202" style="position:absolute;margin-left:116.75pt;margin-top:9.85pt;width:68.4pt;height:19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" fillcolor="white [3201]" strokeweight=".5pt">
                      <v:textbox>
                        <w:txbxContent>
                          <w:p w14:paraId="0EC41E02" w14:textId="099EFA8C" w:rsidR="00D22CF9" w:rsidRPr="00135293" w:rsidRDefault="00D22CF9" w:rsidP="0013529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35293">
                              <w:rPr>
                                <w:sz w:val="24"/>
                                <w:szCs w:val="24"/>
                              </w:rPr>
                              <w:t>WRITING</w:t>
                            </w:r>
                          </w:p>
                          <w:p w14:paraId="364B5705" w14:textId="4F65C85B" w:rsidR="00D22CF9" w:rsidRDefault="00D22CF9">
                            <w:r>
                              <w:t>NG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386D39A" w14:textId="40D14D2A" w:rsidR="00472403" w:rsidRPr="00804AEF" w:rsidRDefault="00472403" w:rsidP="006565FD">
            <w:pPr>
              <w:rPr>
                <w:sz w:val="18"/>
                <w:szCs w:val="18"/>
              </w:rPr>
            </w:pPr>
          </w:p>
          <w:p w14:paraId="22402B4A" w14:textId="63905863" w:rsidR="00CB26B4" w:rsidRPr="00804AEF" w:rsidRDefault="00CB26B4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  <w:u w:val="single"/>
              </w:rPr>
              <w:t>Handwriting</w:t>
            </w:r>
            <w:r w:rsidRPr="00804AEF">
              <w:rPr>
                <w:sz w:val="18"/>
                <w:szCs w:val="18"/>
              </w:rPr>
              <w:t>:</w:t>
            </w:r>
          </w:p>
          <w:p w14:paraId="45158DC5" w14:textId="339BB18C" w:rsidR="00E954B1" w:rsidRPr="00804AEF" w:rsidRDefault="005E64A1" w:rsidP="006565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</w:t>
            </w:r>
            <w:r w:rsidR="009829CC" w:rsidRPr="00804AEF">
              <w:rPr>
                <w:sz w:val="18"/>
                <w:szCs w:val="18"/>
              </w:rPr>
              <w:t xml:space="preserve">lson Book 2 </w:t>
            </w:r>
            <w:r w:rsidR="00D54F3B">
              <w:rPr>
                <w:sz w:val="18"/>
                <w:szCs w:val="18"/>
              </w:rPr>
              <w:t>Page 11</w:t>
            </w:r>
            <w:r w:rsidR="00D905C4" w:rsidRPr="00804AEF">
              <w:rPr>
                <w:sz w:val="18"/>
                <w:szCs w:val="18"/>
              </w:rPr>
              <w:t xml:space="preserve"> – joining consonants, e</w:t>
            </w:r>
            <w:r w:rsidR="009829CC" w:rsidRPr="00804AEF">
              <w:rPr>
                <w:sz w:val="18"/>
                <w:szCs w:val="18"/>
              </w:rPr>
              <w:t>.g</w:t>
            </w:r>
            <w:r w:rsidR="00D905C4" w:rsidRPr="00804AEF">
              <w:rPr>
                <w:sz w:val="18"/>
                <w:szCs w:val="18"/>
              </w:rPr>
              <w:t>.</w:t>
            </w:r>
            <w:r w:rsidR="009829CC" w:rsidRPr="00804AEF">
              <w:rPr>
                <w:sz w:val="18"/>
                <w:szCs w:val="18"/>
              </w:rPr>
              <w:t xml:space="preserve">  </w:t>
            </w:r>
            <w:proofErr w:type="spellStart"/>
            <w:r w:rsidR="009829CC" w:rsidRPr="00804AEF">
              <w:rPr>
                <w:sz w:val="18"/>
                <w:szCs w:val="18"/>
              </w:rPr>
              <w:t>ff</w:t>
            </w:r>
            <w:proofErr w:type="spellEnd"/>
            <w:r w:rsidR="009829CC" w:rsidRPr="00804AEF">
              <w:rPr>
                <w:sz w:val="18"/>
                <w:szCs w:val="18"/>
              </w:rPr>
              <w:t xml:space="preserve">, </w:t>
            </w:r>
            <w:proofErr w:type="spellStart"/>
            <w:r w:rsidR="009829CC" w:rsidRPr="00804AEF">
              <w:rPr>
                <w:sz w:val="18"/>
                <w:szCs w:val="18"/>
              </w:rPr>
              <w:t>ll</w:t>
            </w:r>
            <w:proofErr w:type="spellEnd"/>
            <w:r w:rsidR="009829CC" w:rsidRPr="00804AEF">
              <w:rPr>
                <w:sz w:val="18"/>
                <w:szCs w:val="18"/>
              </w:rPr>
              <w:t xml:space="preserve">, </w:t>
            </w:r>
            <w:proofErr w:type="spellStart"/>
            <w:r w:rsidR="009829CC" w:rsidRPr="00804AEF">
              <w:rPr>
                <w:sz w:val="18"/>
                <w:szCs w:val="18"/>
              </w:rPr>
              <w:t>ss</w:t>
            </w:r>
            <w:proofErr w:type="spellEnd"/>
          </w:p>
          <w:p w14:paraId="2773E9F0" w14:textId="77777777" w:rsidR="001F25A7" w:rsidRPr="00804AEF" w:rsidRDefault="00CB26B4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  <w:u w:val="single"/>
              </w:rPr>
              <w:t>Spellings/Phonics</w:t>
            </w:r>
            <w:r w:rsidRPr="00804AEF">
              <w:rPr>
                <w:sz w:val="18"/>
                <w:szCs w:val="18"/>
              </w:rPr>
              <w:t xml:space="preserve">: </w:t>
            </w:r>
          </w:p>
          <w:p w14:paraId="38CE7A22" w14:textId="716731A3" w:rsidR="00CB26B4" w:rsidRPr="00804AEF" w:rsidRDefault="00CB26B4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1:</w:t>
            </w:r>
            <w:r w:rsidR="00D54F3B">
              <w:rPr>
                <w:sz w:val="18"/>
                <w:szCs w:val="18"/>
              </w:rPr>
              <w:t xml:space="preserve"> Autumn 2 Week 2 </w:t>
            </w:r>
            <w:r w:rsidR="009829CC" w:rsidRPr="00804AEF">
              <w:rPr>
                <w:sz w:val="18"/>
                <w:szCs w:val="18"/>
              </w:rPr>
              <w:t xml:space="preserve"> – o sound </w:t>
            </w:r>
            <w:proofErr w:type="spellStart"/>
            <w:r w:rsidR="009829CC" w:rsidRPr="00804AEF">
              <w:rPr>
                <w:sz w:val="18"/>
                <w:szCs w:val="18"/>
              </w:rPr>
              <w:t>oa</w:t>
            </w:r>
            <w:proofErr w:type="spellEnd"/>
            <w:r w:rsidR="009829CC" w:rsidRPr="00804AEF">
              <w:rPr>
                <w:sz w:val="18"/>
                <w:szCs w:val="18"/>
              </w:rPr>
              <w:t xml:space="preserve">, </w:t>
            </w:r>
            <w:proofErr w:type="spellStart"/>
            <w:r w:rsidR="009829CC" w:rsidRPr="00804AEF">
              <w:rPr>
                <w:sz w:val="18"/>
                <w:szCs w:val="18"/>
              </w:rPr>
              <w:t>oe</w:t>
            </w:r>
            <w:proofErr w:type="spellEnd"/>
            <w:r w:rsidR="009829CC" w:rsidRPr="00804AEF">
              <w:rPr>
                <w:sz w:val="18"/>
                <w:szCs w:val="18"/>
              </w:rPr>
              <w:t xml:space="preserve">, </w:t>
            </w:r>
            <w:proofErr w:type="spellStart"/>
            <w:r w:rsidR="009829CC" w:rsidRPr="00804AEF">
              <w:rPr>
                <w:sz w:val="18"/>
                <w:szCs w:val="18"/>
              </w:rPr>
              <w:t>o</w:t>
            </w:r>
            <w:r w:rsidR="00014EF4">
              <w:rPr>
                <w:sz w:val="18"/>
                <w:szCs w:val="18"/>
              </w:rPr>
              <w:t>w</w:t>
            </w:r>
            <w:proofErr w:type="spellEnd"/>
            <w:r w:rsidR="00014EF4">
              <w:rPr>
                <w:sz w:val="18"/>
                <w:szCs w:val="18"/>
              </w:rPr>
              <w:t>, o-e, e.g. tomorrow, crocus</w:t>
            </w:r>
            <w:r w:rsidR="00D54F3B">
              <w:rPr>
                <w:sz w:val="18"/>
                <w:szCs w:val="18"/>
              </w:rPr>
              <w:t>, indigo, rainbow</w:t>
            </w:r>
            <w:r w:rsidR="00014EF4">
              <w:rPr>
                <w:sz w:val="18"/>
                <w:szCs w:val="18"/>
              </w:rPr>
              <w:t xml:space="preserve">, rodent, cargo, cargoes, local, owner, ownership, lawnmower, arrow, arrowhead, </w:t>
            </w:r>
            <w:r w:rsidR="00E4770D">
              <w:rPr>
                <w:sz w:val="18"/>
                <w:szCs w:val="18"/>
              </w:rPr>
              <w:t>approached, coach, coached, co-ordinates, clothes, echo, echoes, volcano</w:t>
            </w:r>
          </w:p>
          <w:p w14:paraId="1153C209" w14:textId="76F70AB1" w:rsidR="00CB26B4" w:rsidRPr="00804AEF" w:rsidRDefault="00CB26B4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2:</w:t>
            </w:r>
            <w:r w:rsidR="00A43BB0" w:rsidRPr="00804AEF">
              <w:rPr>
                <w:sz w:val="18"/>
                <w:szCs w:val="18"/>
              </w:rPr>
              <w:t xml:space="preserve"> Autu</w:t>
            </w:r>
            <w:r w:rsidR="00D54F3B">
              <w:rPr>
                <w:sz w:val="18"/>
                <w:szCs w:val="18"/>
              </w:rPr>
              <w:t xml:space="preserve">mn 2 Week 2 – o sound </w:t>
            </w:r>
            <w:proofErr w:type="spellStart"/>
            <w:r w:rsidR="00D54F3B">
              <w:rPr>
                <w:sz w:val="18"/>
                <w:szCs w:val="18"/>
              </w:rPr>
              <w:t>oa</w:t>
            </w:r>
            <w:proofErr w:type="spellEnd"/>
            <w:r w:rsidR="00D54F3B">
              <w:rPr>
                <w:sz w:val="18"/>
                <w:szCs w:val="18"/>
              </w:rPr>
              <w:t xml:space="preserve">, </w:t>
            </w:r>
            <w:proofErr w:type="spellStart"/>
            <w:r w:rsidR="00D54F3B">
              <w:rPr>
                <w:sz w:val="18"/>
                <w:szCs w:val="18"/>
              </w:rPr>
              <w:t>oe</w:t>
            </w:r>
            <w:proofErr w:type="spellEnd"/>
            <w:r w:rsidR="00D54F3B">
              <w:rPr>
                <w:sz w:val="18"/>
                <w:szCs w:val="18"/>
              </w:rPr>
              <w:t xml:space="preserve">, </w:t>
            </w:r>
            <w:proofErr w:type="spellStart"/>
            <w:r w:rsidR="00D54F3B">
              <w:rPr>
                <w:sz w:val="18"/>
                <w:szCs w:val="18"/>
              </w:rPr>
              <w:t>ow</w:t>
            </w:r>
            <w:proofErr w:type="spellEnd"/>
            <w:r w:rsidR="00D54F3B">
              <w:rPr>
                <w:sz w:val="18"/>
                <w:szCs w:val="18"/>
              </w:rPr>
              <w:t>, o-e,</w:t>
            </w:r>
            <w:r w:rsidR="00E4770D">
              <w:rPr>
                <w:sz w:val="18"/>
                <w:szCs w:val="18"/>
              </w:rPr>
              <w:t xml:space="preserve"> e.g. disco, tomorrow,</w:t>
            </w:r>
            <w:r w:rsidR="00D54F3B">
              <w:rPr>
                <w:sz w:val="18"/>
                <w:szCs w:val="18"/>
              </w:rPr>
              <w:t xml:space="preserve"> postcard</w:t>
            </w:r>
            <w:r w:rsidR="00E4770D">
              <w:rPr>
                <w:sz w:val="18"/>
                <w:szCs w:val="18"/>
              </w:rPr>
              <w:t>, explode, explosion, borrow, barrow, though, although, soul, sole, boast, boastful, smoke, smoking, arrow, own, owner, clothes, close,</w:t>
            </w:r>
            <w:r w:rsidR="00E16F13">
              <w:rPr>
                <w:sz w:val="18"/>
                <w:szCs w:val="18"/>
              </w:rPr>
              <w:t xml:space="preserve"> below</w:t>
            </w:r>
          </w:p>
          <w:p w14:paraId="533D0839" w14:textId="4951CA57" w:rsidR="00FD2EE9" w:rsidRPr="00804AEF" w:rsidRDefault="00472403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  <w:u w:val="single"/>
              </w:rPr>
              <w:t>Grammar</w:t>
            </w:r>
            <w:r w:rsidRPr="00804AEF">
              <w:rPr>
                <w:sz w:val="18"/>
                <w:szCs w:val="18"/>
              </w:rPr>
              <w:t>:</w:t>
            </w:r>
            <w:r w:rsidR="00D54F3B">
              <w:rPr>
                <w:sz w:val="18"/>
                <w:szCs w:val="18"/>
              </w:rPr>
              <w:t xml:space="preserve"> Question marks.</w:t>
            </w:r>
          </w:p>
          <w:p w14:paraId="45A1FFE9" w14:textId="66E2A203" w:rsidR="00472403" w:rsidRPr="00804AEF" w:rsidRDefault="00472403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1</w:t>
            </w:r>
            <w:r w:rsidR="00135293" w:rsidRPr="00804AEF">
              <w:rPr>
                <w:sz w:val="18"/>
                <w:szCs w:val="18"/>
              </w:rPr>
              <w:t>:</w:t>
            </w:r>
            <w:r w:rsidR="00A43BB0" w:rsidRPr="00804AEF">
              <w:rPr>
                <w:sz w:val="18"/>
                <w:szCs w:val="18"/>
              </w:rPr>
              <w:t xml:space="preserve"> </w:t>
            </w:r>
            <w:proofErr w:type="spellStart"/>
            <w:r w:rsidR="00D54F3B">
              <w:rPr>
                <w:sz w:val="18"/>
                <w:szCs w:val="18"/>
              </w:rPr>
              <w:t>Folens</w:t>
            </w:r>
            <w:proofErr w:type="spellEnd"/>
            <w:r w:rsidR="00D54F3B">
              <w:rPr>
                <w:sz w:val="18"/>
                <w:szCs w:val="18"/>
              </w:rPr>
              <w:t xml:space="preserve"> L.W. 2 Page 75 Parts A and B.</w:t>
            </w:r>
          </w:p>
          <w:p w14:paraId="189E5661" w14:textId="276D488F" w:rsidR="00472403" w:rsidRPr="00804AEF" w:rsidRDefault="00472403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2</w:t>
            </w:r>
            <w:r w:rsidR="00135293" w:rsidRPr="00804AEF">
              <w:rPr>
                <w:sz w:val="18"/>
                <w:szCs w:val="18"/>
              </w:rPr>
              <w:t>:</w:t>
            </w:r>
            <w:r w:rsidR="00D54F3B">
              <w:rPr>
                <w:sz w:val="18"/>
                <w:szCs w:val="18"/>
              </w:rPr>
              <w:t xml:space="preserve"> </w:t>
            </w:r>
            <w:proofErr w:type="spellStart"/>
            <w:r w:rsidR="00D54F3B">
              <w:rPr>
                <w:sz w:val="18"/>
                <w:szCs w:val="18"/>
              </w:rPr>
              <w:t>Folens</w:t>
            </w:r>
            <w:proofErr w:type="spellEnd"/>
            <w:r w:rsidR="00D54F3B">
              <w:rPr>
                <w:sz w:val="18"/>
                <w:szCs w:val="18"/>
              </w:rPr>
              <w:t xml:space="preserve"> L.W. 2 Page 75 Parts A and C.</w:t>
            </w:r>
          </w:p>
          <w:p w14:paraId="101F232A" w14:textId="7E622966" w:rsidR="00472403" w:rsidRPr="00804AEF" w:rsidRDefault="00472403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3</w:t>
            </w:r>
            <w:r w:rsidR="00135293" w:rsidRPr="00804AEF">
              <w:rPr>
                <w:sz w:val="18"/>
                <w:szCs w:val="18"/>
              </w:rPr>
              <w:t>:</w:t>
            </w:r>
            <w:r w:rsidR="00D11EF7" w:rsidRPr="00804AEF">
              <w:rPr>
                <w:sz w:val="18"/>
                <w:szCs w:val="18"/>
              </w:rPr>
              <w:t xml:space="preserve"> </w:t>
            </w:r>
            <w:r w:rsidR="00D54F3B">
              <w:rPr>
                <w:sz w:val="18"/>
                <w:szCs w:val="18"/>
              </w:rPr>
              <w:t xml:space="preserve"> </w:t>
            </w:r>
            <w:r w:rsidR="008562F0">
              <w:rPr>
                <w:sz w:val="18"/>
                <w:szCs w:val="18"/>
              </w:rPr>
              <w:t xml:space="preserve"> </w:t>
            </w:r>
            <w:proofErr w:type="spellStart"/>
            <w:r w:rsidR="008562F0">
              <w:rPr>
                <w:sz w:val="18"/>
                <w:szCs w:val="18"/>
              </w:rPr>
              <w:t>Folens</w:t>
            </w:r>
            <w:proofErr w:type="spellEnd"/>
            <w:r w:rsidR="008562F0">
              <w:rPr>
                <w:sz w:val="18"/>
                <w:szCs w:val="18"/>
              </w:rPr>
              <w:t xml:space="preserve"> L.W. 1 Page 27 Parts A and B.</w:t>
            </w:r>
            <w:bookmarkStart w:id="0" w:name="_GoBack"/>
            <w:bookmarkEnd w:id="0"/>
          </w:p>
          <w:p w14:paraId="4A05C486" w14:textId="50C758ED" w:rsidR="004F73D4" w:rsidRDefault="00472403" w:rsidP="00A41D80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  <w:u w:val="single"/>
              </w:rPr>
              <w:t>Creative</w:t>
            </w:r>
            <w:r w:rsidR="00C851C2" w:rsidRPr="00804AEF">
              <w:rPr>
                <w:sz w:val="18"/>
                <w:szCs w:val="18"/>
                <w:u w:val="single"/>
              </w:rPr>
              <w:t xml:space="preserve"> / </w:t>
            </w:r>
            <w:proofErr w:type="gramStart"/>
            <w:r w:rsidR="00C851C2" w:rsidRPr="00804AEF">
              <w:rPr>
                <w:sz w:val="18"/>
                <w:szCs w:val="18"/>
                <w:u w:val="single"/>
              </w:rPr>
              <w:t>Genre</w:t>
            </w:r>
            <w:r w:rsidR="00A43BB0" w:rsidRPr="00804AEF">
              <w:rPr>
                <w:sz w:val="18"/>
                <w:szCs w:val="18"/>
              </w:rPr>
              <w:t xml:space="preserve"> :</w:t>
            </w:r>
            <w:proofErr w:type="gramEnd"/>
            <w:r w:rsidR="00A43BB0" w:rsidRPr="00804AEF">
              <w:rPr>
                <w:sz w:val="18"/>
                <w:szCs w:val="18"/>
              </w:rPr>
              <w:t xml:space="preserve"> Persuasive writing.</w:t>
            </w:r>
            <w:r w:rsidR="00D0519B" w:rsidRPr="00804AEF">
              <w:rPr>
                <w:sz w:val="18"/>
                <w:szCs w:val="18"/>
              </w:rPr>
              <w:t xml:space="preserve"> </w:t>
            </w:r>
            <w:r w:rsidR="00A41D80">
              <w:rPr>
                <w:sz w:val="18"/>
                <w:szCs w:val="18"/>
              </w:rPr>
              <w:t>Investigating the style of a persuasive writing.</w:t>
            </w:r>
          </w:p>
          <w:p w14:paraId="62179284" w14:textId="39DBC2A3" w:rsidR="00E15DFB" w:rsidRPr="00E15DFB" w:rsidRDefault="00E15DFB" w:rsidP="00E15DFB">
            <w:pPr>
              <w:rPr>
                <w:sz w:val="18"/>
                <w:szCs w:val="18"/>
              </w:rPr>
            </w:pPr>
            <w:proofErr w:type="spellStart"/>
            <w:r w:rsidRPr="00E15DFB">
              <w:rPr>
                <w:sz w:val="18"/>
                <w:szCs w:val="18"/>
              </w:rPr>
              <w:t>Grp</w:t>
            </w:r>
            <w:proofErr w:type="spellEnd"/>
            <w:r w:rsidRPr="00E15DFB">
              <w:rPr>
                <w:sz w:val="18"/>
                <w:szCs w:val="18"/>
              </w:rPr>
              <w:t xml:space="preserve"> 1 – Cornerstone Page 66 Should we keep exotic pets? Children write their opinions of this article. Children read the extract from a newspaper report and give their opinion.  Short article of their own with a new headline.</w:t>
            </w:r>
            <w:r w:rsidR="00364586">
              <w:rPr>
                <w:sz w:val="18"/>
                <w:szCs w:val="18"/>
              </w:rPr>
              <w:t xml:space="preserve"> (Seesaw out relevant pages)</w:t>
            </w:r>
          </w:p>
          <w:p w14:paraId="3D5CB89B" w14:textId="679BC244" w:rsidR="00E15DFB" w:rsidRPr="00E15DFB" w:rsidRDefault="00E15DFB" w:rsidP="00E15DFB">
            <w:pPr>
              <w:rPr>
                <w:sz w:val="18"/>
                <w:szCs w:val="18"/>
              </w:rPr>
            </w:pPr>
            <w:proofErr w:type="spellStart"/>
            <w:r w:rsidRPr="00E15DFB">
              <w:rPr>
                <w:sz w:val="18"/>
                <w:szCs w:val="18"/>
              </w:rPr>
              <w:t>Grp</w:t>
            </w:r>
            <w:proofErr w:type="spellEnd"/>
            <w:r w:rsidRPr="00E15DFB">
              <w:rPr>
                <w:sz w:val="18"/>
                <w:szCs w:val="18"/>
              </w:rPr>
              <w:t xml:space="preserve"> 2 </w:t>
            </w:r>
            <w:proofErr w:type="gramStart"/>
            <w:r w:rsidRPr="00E15DFB">
              <w:rPr>
                <w:sz w:val="18"/>
                <w:szCs w:val="18"/>
              </w:rPr>
              <w:t>–  Cornerstone</w:t>
            </w:r>
            <w:proofErr w:type="gramEnd"/>
            <w:r w:rsidRPr="00E15DFB">
              <w:rPr>
                <w:sz w:val="18"/>
                <w:szCs w:val="18"/>
              </w:rPr>
              <w:t xml:space="preserve"> Page 65 Write 2 captions for each picture. 1 for and 1 against keeping exotic pets.</w:t>
            </w:r>
            <w:r w:rsidR="00364586">
              <w:rPr>
                <w:sz w:val="18"/>
                <w:szCs w:val="18"/>
              </w:rPr>
              <w:t>(Seesaw out relevant pages)</w:t>
            </w:r>
          </w:p>
          <w:p w14:paraId="2922E64E" w14:textId="0238167D" w:rsidR="00E15DFB" w:rsidRPr="00E15DFB" w:rsidRDefault="00E15DFB" w:rsidP="00E15DFB">
            <w:pPr>
              <w:rPr>
                <w:sz w:val="18"/>
                <w:szCs w:val="18"/>
              </w:rPr>
            </w:pPr>
            <w:proofErr w:type="spellStart"/>
            <w:r w:rsidRPr="00E15DFB">
              <w:rPr>
                <w:sz w:val="18"/>
                <w:szCs w:val="18"/>
              </w:rPr>
              <w:t>Grp</w:t>
            </w:r>
            <w:proofErr w:type="spellEnd"/>
            <w:r w:rsidRPr="00E15DFB">
              <w:rPr>
                <w:sz w:val="18"/>
                <w:szCs w:val="18"/>
              </w:rPr>
              <w:t xml:space="preserve"> 3 – Cornerstone Page 64, writing facts and opinions from a given list. Children read sentences and classify as facts or opinions.</w:t>
            </w:r>
            <w:r w:rsidR="00364586">
              <w:rPr>
                <w:sz w:val="18"/>
                <w:szCs w:val="18"/>
              </w:rPr>
              <w:t>(Seesaw out relevant pages)</w:t>
            </w:r>
          </w:p>
          <w:p w14:paraId="1B9C9BF4" w14:textId="77777777" w:rsidR="00E15DFB" w:rsidRPr="00804AEF" w:rsidRDefault="00E15DFB" w:rsidP="00A41D80">
            <w:pPr>
              <w:rPr>
                <w:sz w:val="18"/>
                <w:szCs w:val="18"/>
              </w:rPr>
            </w:pPr>
          </w:p>
          <w:p w14:paraId="0BDFF175" w14:textId="2EC522B2" w:rsidR="00D11EF7" w:rsidRPr="00804AEF" w:rsidRDefault="00801BB1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1 </w:t>
            </w:r>
            <w:r w:rsidR="00CE5957" w:rsidRPr="00804AEF">
              <w:rPr>
                <w:sz w:val="18"/>
                <w:szCs w:val="18"/>
              </w:rPr>
              <w:t>–</w:t>
            </w:r>
            <w:r w:rsidRPr="00804AEF">
              <w:rPr>
                <w:sz w:val="18"/>
                <w:szCs w:val="18"/>
              </w:rPr>
              <w:t xml:space="preserve"> </w:t>
            </w:r>
            <w:r w:rsidR="00D0519B" w:rsidRPr="00804AEF">
              <w:rPr>
                <w:sz w:val="18"/>
                <w:szCs w:val="18"/>
              </w:rPr>
              <w:t xml:space="preserve">Cornerstone </w:t>
            </w:r>
            <w:r w:rsidR="00A41D80">
              <w:rPr>
                <w:sz w:val="18"/>
                <w:szCs w:val="18"/>
              </w:rPr>
              <w:t>Page 67</w:t>
            </w:r>
            <w:r w:rsidR="00564C70">
              <w:rPr>
                <w:sz w:val="18"/>
                <w:szCs w:val="18"/>
              </w:rPr>
              <w:t xml:space="preserve"> list the persuasive and linking words in the passage an</w:t>
            </w:r>
            <w:r w:rsidR="00364586">
              <w:rPr>
                <w:sz w:val="18"/>
                <w:szCs w:val="18"/>
              </w:rPr>
              <w:t xml:space="preserve">d Page 68 conversation between </w:t>
            </w:r>
            <w:r w:rsidR="00564C70">
              <w:rPr>
                <w:sz w:val="18"/>
                <w:szCs w:val="18"/>
              </w:rPr>
              <w:t>radio interviewer and football fan about footballers being paid so much.</w:t>
            </w:r>
          </w:p>
          <w:p w14:paraId="0CC1FECB" w14:textId="27912721" w:rsidR="00CE5957" w:rsidRPr="00804AEF" w:rsidRDefault="00CE5957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</w:t>
            </w:r>
            <w:r w:rsidR="00A43BB0" w:rsidRPr="00804AEF">
              <w:rPr>
                <w:sz w:val="18"/>
                <w:szCs w:val="18"/>
              </w:rPr>
              <w:t xml:space="preserve">2 </w:t>
            </w:r>
            <w:proofErr w:type="gramStart"/>
            <w:r w:rsidRPr="00804AEF">
              <w:rPr>
                <w:sz w:val="18"/>
                <w:szCs w:val="18"/>
              </w:rPr>
              <w:t xml:space="preserve">– </w:t>
            </w:r>
            <w:r w:rsidR="00A43BB0" w:rsidRPr="00804AEF">
              <w:rPr>
                <w:sz w:val="18"/>
                <w:szCs w:val="18"/>
              </w:rPr>
              <w:t xml:space="preserve"> </w:t>
            </w:r>
            <w:r w:rsidR="00D0519B" w:rsidRPr="00804AEF">
              <w:rPr>
                <w:sz w:val="18"/>
                <w:szCs w:val="18"/>
              </w:rPr>
              <w:t>Cornerstone</w:t>
            </w:r>
            <w:proofErr w:type="gramEnd"/>
            <w:r w:rsidR="00D0519B" w:rsidRPr="00804AEF">
              <w:rPr>
                <w:sz w:val="18"/>
                <w:szCs w:val="18"/>
              </w:rPr>
              <w:t xml:space="preserve"> </w:t>
            </w:r>
            <w:r w:rsidR="00A41D80">
              <w:rPr>
                <w:sz w:val="18"/>
                <w:szCs w:val="18"/>
              </w:rPr>
              <w:t>page 67 list the persuasive and linking words in the passage and complete copy master 25</w:t>
            </w:r>
            <w:r w:rsidR="006F48D6">
              <w:rPr>
                <w:sz w:val="18"/>
                <w:szCs w:val="18"/>
              </w:rPr>
              <w:t xml:space="preserve"> fill in the missing persuasive and linking words.</w:t>
            </w:r>
          </w:p>
          <w:p w14:paraId="759BEB1E" w14:textId="4059046A" w:rsidR="00804AEF" w:rsidRPr="00804AEF" w:rsidRDefault="00CE5957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="00A43BB0" w:rsidRPr="00804AEF">
              <w:rPr>
                <w:sz w:val="18"/>
                <w:szCs w:val="18"/>
              </w:rPr>
              <w:t xml:space="preserve"> 3 – </w:t>
            </w:r>
            <w:r w:rsidR="008562F0">
              <w:rPr>
                <w:sz w:val="18"/>
                <w:szCs w:val="18"/>
              </w:rPr>
              <w:t xml:space="preserve">Cornerstone </w:t>
            </w:r>
            <w:r w:rsidR="00A41D80">
              <w:rPr>
                <w:sz w:val="18"/>
                <w:szCs w:val="18"/>
              </w:rPr>
              <w:t>copy master 24 George persuading his mum to let hi</w:t>
            </w:r>
            <w:r w:rsidR="00D22CF9">
              <w:rPr>
                <w:sz w:val="18"/>
                <w:szCs w:val="18"/>
              </w:rPr>
              <w:t>m have a pet snake.</w:t>
            </w:r>
          </w:p>
        </w:tc>
        <w:tc>
          <w:tcPr>
            <w:tcW w:w="6662" w:type="dxa"/>
            <w:gridSpan w:val="3"/>
          </w:tcPr>
          <w:p w14:paraId="75056B03" w14:textId="0B636020" w:rsidR="001F25A7" w:rsidRPr="00804AEF" w:rsidRDefault="001F25A7" w:rsidP="006565FD">
            <w:pPr>
              <w:rPr>
                <w:sz w:val="18"/>
                <w:szCs w:val="18"/>
              </w:rPr>
            </w:pPr>
            <w:r w:rsidRPr="00804AEF">
              <w:rPr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08F02F2" wp14:editId="39C262BC">
                      <wp:simplePos x="0" y="0"/>
                      <wp:positionH relativeFrom="column">
                        <wp:posOffset>1293241</wp:posOffset>
                      </wp:positionH>
                      <wp:positionV relativeFrom="paragraph">
                        <wp:posOffset>49403</wp:posOffset>
                      </wp:positionV>
                      <wp:extent cx="1097280" cy="262255"/>
                      <wp:effectExtent l="0" t="0" r="26670" b="23495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97280" cy="2622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3FA575F" w14:textId="0E619EAC" w:rsidR="006423A0" w:rsidRPr="00135293" w:rsidRDefault="006423A0" w:rsidP="001F25A7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Mental Maths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7" o:spid="_x0000_s1028" type="#_x0000_t202" style="position:absolute;margin-left:101.85pt;margin-top:3.9pt;width:86.4pt;height:20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" fillcolor="white [3201]" strokeweight=".5pt">
                      <v:textbox>
                        <w:txbxContent>
                          <w:p w14:paraId="33FA575F" w14:textId="0E619EAC" w:rsidR="00D22CF9" w:rsidRPr="00135293" w:rsidRDefault="00D22CF9" w:rsidP="001F25A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Mental Maths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0CB43237" w14:textId="157650FF" w:rsidR="00755DF2" w:rsidRDefault="00755DF2" w:rsidP="006565FD">
            <w:pPr>
              <w:rPr>
                <w:sz w:val="18"/>
                <w:szCs w:val="18"/>
              </w:rPr>
            </w:pPr>
          </w:p>
          <w:p w14:paraId="36DF739E" w14:textId="77777777" w:rsidR="002A39DB" w:rsidRPr="00804AEF" w:rsidRDefault="002A39DB" w:rsidP="006565FD">
            <w:pPr>
              <w:rPr>
                <w:sz w:val="18"/>
                <w:szCs w:val="18"/>
              </w:rPr>
            </w:pPr>
          </w:p>
          <w:p w14:paraId="0E161AB5" w14:textId="0500E23F" w:rsidR="00D11EF7" w:rsidRPr="00804AEF" w:rsidRDefault="007A2C17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</w:rPr>
              <w:t>Recall of times tables 2 to 10.</w:t>
            </w:r>
          </w:p>
          <w:p w14:paraId="4B1FA866" w14:textId="5250FC24" w:rsidR="003F1744" w:rsidRDefault="003F1744" w:rsidP="006565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Doubling and Halving </w:t>
            </w:r>
          </w:p>
          <w:p w14:paraId="07E5D75C" w14:textId="2EBF2CCF" w:rsidR="003F1744" w:rsidRDefault="003F1744" w:rsidP="006565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Partitioning – 73 = 0 + 3</w:t>
            </w:r>
          </w:p>
          <w:p w14:paraId="7726C71B" w14:textId="77777777" w:rsidR="003F1744" w:rsidRDefault="003F1744" w:rsidP="006565FD">
            <w:pPr>
              <w:rPr>
                <w:sz w:val="18"/>
                <w:szCs w:val="18"/>
              </w:rPr>
            </w:pPr>
          </w:p>
          <w:p w14:paraId="3C056320" w14:textId="07F82027" w:rsidR="00FB23E2" w:rsidRPr="00804AEF" w:rsidRDefault="00FB23E2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</w:rPr>
              <w:t>Mental maths workbook daily.</w:t>
            </w:r>
          </w:p>
          <w:p w14:paraId="77F71083" w14:textId="77777777" w:rsidR="00755DF2" w:rsidRPr="00804AEF" w:rsidRDefault="00755DF2" w:rsidP="006565FD">
            <w:pPr>
              <w:rPr>
                <w:sz w:val="18"/>
                <w:szCs w:val="18"/>
              </w:rPr>
            </w:pPr>
          </w:p>
          <w:p w14:paraId="7FC0B2EB" w14:textId="368110ED" w:rsidR="00135293" w:rsidRPr="00804AEF" w:rsidRDefault="001F25A7" w:rsidP="006565FD">
            <w:pPr>
              <w:rPr>
                <w:sz w:val="18"/>
                <w:szCs w:val="18"/>
              </w:rPr>
            </w:pPr>
            <w:r w:rsidRPr="00804AEF">
              <w:rPr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31B73AD" wp14:editId="10732B18">
                      <wp:simplePos x="0" y="0"/>
                      <wp:positionH relativeFrom="column">
                        <wp:posOffset>1366520</wp:posOffset>
                      </wp:positionH>
                      <wp:positionV relativeFrom="paragraph">
                        <wp:posOffset>43180</wp:posOffset>
                      </wp:positionV>
                      <wp:extent cx="895985" cy="262255"/>
                      <wp:effectExtent l="0" t="0" r="18415" b="23495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5985" cy="2622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A8EA17A" w14:textId="3E3E86A8" w:rsidR="006423A0" w:rsidRPr="00135293" w:rsidRDefault="006423A0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135293">
                                    <w:rPr>
                                      <w:sz w:val="24"/>
                                      <w:szCs w:val="24"/>
                                    </w:rPr>
                                    <w:t>NUMBER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" o:spid="_x0000_s1029" type="#_x0000_t202" style="position:absolute;margin-left:107.6pt;margin-top:3.4pt;width:70.55pt;height:20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" fillcolor="white [3201]" strokeweight=".5pt">
                      <v:textbox>
                        <w:txbxContent>
                          <w:p w14:paraId="5A8EA17A" w14:textId="3E3E86A8" w:rsidR="00D22CF9" w:rsidRPr="00135293" w:rsidRDefault="00D22CF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35293">
                              <w:rPr>
                                <w:sz w:val="24"/>
                                <w:szCs w:val="24"/>
                              </w:rPr>
                              <w:t>NUMBER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D48E6C6" w14:textId="77777777" w:rsidR="001F25A7" w:rsidRPr="00804AEF" w:rsidRDefault="001F25A7" w:rsidP="006565FD">
            <w:pPr>
              <w:rPr>
                <w:sz w:val="18"/>
                <w:szCs w:val="18"/>
              </w:rPr>
            </w:pPr>
          </w:p>
          <w:p w14:paraId="6D1F5E96" w14:textId="77777777" w:rsidR="00804AEF" w:rsidRPr="00804AEF" w:rsidRDefault="00804AEF" w:rsidP="006565FD">
            <w:pPr>
              <w:rPr>
                <w:sz w:val="18"/>
                <w:szCs w:val="18"/>
              </w:rPr>
            </w:pPr>
          </w:p>
          <w:p w14:paraId="677C80C6" w14:textId="77777777" w:rsidR="00804AEF" w:rsidRPr="00804AEF" w:rsidRDefault="00804AEF" w:rsidP="006565FD">
            <w:pPr>
              <w:rPr>
                <w:sz w:val="18"/>
                <w:szCs w:val="18"/>
              </w:rPr>
            </w:pPr>
          </w:p>
          <w:p w14:paraId="6CE2CC32" w14:textId="1555186F" w:rsidR="006423A0" w:rsidRPr="002C1A5F" w:rsidRDefault="006423A0" w:rsidP="006423A0">
            <w:pPr>
              <w:rPr>
                <w:sz w:val="18"/>
                <w:szCs w:val="18"/>
              </w:rPr>
            </w:pPr>
            <w:proofErr w:type="spellStart"/>
            <w:r w:rsidRPr="002C1A5F">
              <w:rPr>
                <w:sz w:val="18"/>
                <w:szCs w:val="18"/>
              </w:rPr>
              <w:t>Grp</w:t>
            </w:r>
            <w:proofErr w:type="spellEnd"/>
            <w:r w:rsidRPr="002C1A5F">
              <w:rPr>
                <w:sz w:val="18"/>
                <w:szCs w:val="18"/>
              </w:rPr>
              <w:t xml:space="preserve"> 1: </w:t>
            </w:r>
            <w:r>
              <w:rPr>
                <w:sz w:val="18"/>
                <w:szCs w:val="18"/>
              </w:rPr>
              <w:t>NHM 5 p23 + 24</w:t>
            </w:r>
          </w:p>
          <w:p w14:paraId="53C08503" w14:textId="77777777" w:rsidR="006423A0" w:rsidRPr="002C1A5F" w:rsidRDefault="006423A0" w:rsidP="006423A0">
            <w:pPr>
              <w:rPr>
                <w:sz w:val="18"/>
                <w:szCs w:val="18"/>
              </w:rPr>
            </w:pPr>
          </w:p>
          <w:p w14:paraId="1BBB9ED5" w14:textId="0E13190D" w:rsidR="006423A0" w:rsidRDefault="006423A0" w:rsidP="006423A0">
            <w:pPr>
              <w:rPr>
                <w:sz w:val="18"/>
                <w:szCs w:val="18"/>
              </w:rPr>
            </w:pPr>
            <w:proofErr w:type="spellStart"/>
            <w:r w:rsidRPr="002C1A5F">
              <w:rPr>
                <w:sz w:val="18"/>
                <w:szCs w:val="18"/>
              </w:rPr>
              <w:t>Grp</w:t>
            </w:r>
            <w:proofErr w:type="spellEnd"/>
            <w:r w:rsidRPr="002C1A5F">
              <w:rPr>
                <w:sz w:val="18"/>
                <w:szCs w:val="18"/>
              </w:rPr>
              <w:t xml:space="preserve"> 2:</w:t>
            </w:r>
            <w:r>
              <w:rPr>
                <w:sz w:val="18"/>
                <w:szCs w:val="18"/>
              </w:rPr>
              <w:t xml:space="preserve"> NHM 5 p p23 + 24</w:t>
            </w:r>
          </w:p>
          <w:p w14:paraId="07C90396" w14:textId="77777777" w:rsidR="006423A0" w:rsidRPr="002C1A5F" w:rsidRDefault="006423A0" w:rsidP="006423A0">
            <w:pPr>
              <w:rPr>
                <w:sz w:val="18"/>
                <w:szCs w:val="18"/>
              </w:rPr>
            </w:pPr>
            <w:r w:rsidRPr="002C1A5F">
              <w:rPr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 xml:space="preserve"> </w:t>
            </w:r>
          </w:p>
          <w:p w14:paraId="459B396E" w14:textId="2445319D" w:rsidR="006423A0" w:rsidRPr="002C1A5F" w:rsidRDefault="006423A0" w:rsidP="006423A0">
            <w:pPr>
              <w:rPr>
                <w:sz w:val="18"/>
                <w:szCs w:val="18"/>
              </w:rPr>
            </w:pPr>
            <w:proofErr w:type="spellStart"/>
            <w:r w:rsidRPr="002C1A5F">
              <w:rPr>
                <w:sz w:val="18"/>
                <w:szCs w:val="18"/>
              </w:rPr>
              <w:t>Grp</w:t>
            </w:r>
            <w:proofErr w:type="spellEnd"/>
            <w:r w:rsidRPr="002C1A5F">
              <w:rPr>
                <w:sz w:val="18"/>
                <w:szCs w:val="18"/>
              </w:rPr>
              <w:t xml:space="preserve"> 3:</w:t>
            </w:r>
            <w:r>
              <w:rPr>
                <w:sz w:val="18"/>
                <w:szCs w:val="18"/>
              </w:rPr>
              <w:t xml:space="preserve">  NHM4 p 20+21 (Extension p 22  if able)</w:t>
            </w:r>
          </w:p>
          <w:p w14:paraId="656F4F8E" w14:textId="47446EC0" w:rsidR="004F73D4" w:rsidRPr="00E15DFB" w:rsidRDefault="004F73D4" w:rsidP="006565FD">
            <w:pPr>
              <w:rPr>
                <w:sz w:val="18"/>
                <w:szCs w:val="18"/>
              </w:rPr>
            </w:pPr>
          </w:p>
          <w:p w14:paraId="497A0BCC" w14:textId="388A9809" w:rsidR="00804AEF" w:rsidRPr="00E15DFB" w:rsidRDefault="007125F2" w:rsidP="006565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Language – Add, plus, increase, double, near double, mental strategy.</w:t>
            </w:r>
          </w:p>
          <w:p w14:paraId="6A2373D3" w14:textId="77777777" w:rsidR="00804AEF" w:rsidRPr="00E15DFB" w:rsidRDefault="00804AEF" w:rsidP="006565FD">
            <w:pPr>
              <w:rPr>
                <w:sz w:val="18"/>
                <w:szCs w:val="18"/>
              </w:rPr>
            </w:pPr>
          </w:p>
          <w:p w14:paraId="1D229E1D" w14:textId="6A64445B" w:rsidR="00472403" w:rsidRPr="00E15DFB" w:rsidRDefault="001F25A7" w:rsidP="006565FD">
            <w:pPr>
              <w:rPr>
                <w:sz w:val="18"/>
                <w:szCs w:val="18"/>
              </w:rPr>
            </w:pPr>
            <w:r w:rsidRPr="00804AEF">
              <w:rPr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55F0DCF" wp14:editId="34AD28B8">
                      <wp:simplePos x="0" y="0"/>
                      <wp:positionH relativeFrom="column">
                        <wp:posOffset>726313</wp:posOffset>
                      </wp:positionH>
                      <wp:positionV relativeFrom="paragraph">
                        <wp:posOffset>112522</wp:posOffset>
                      </wp:positionV>
                      <wp:extent cx="2554224" cy="316865"/>
                      <wp:effectExtent l="0" t="0" r="17780" b="26035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54224" cy="316865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CC5A065" w14:textId="3D4FDD66" w:rsidR="006423A0" w:rsidRPr="00135293" w:rsidRDefault="006423A0" w:rsidP="00135293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TOPIC MATHS: Time </w:t>
                                  </w:r>
                                  <w:proofErr w:type="spellStart"/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C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  <w14:textOutline w14:w="9525" w14:cap="rnd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Are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aAreArea</w:t>
                                  </w:r>
                                  <w:proofErr w:type="spellEnd"/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______________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" o:spid="_x0000_s1030" type="#_x0000_t202" style="position:absolute;margin-left:57.2pt;margin-top:8.85pt;width:201.1pt;height:24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" fillcolor="white [3201]" strokecolor="black [3200]" strokeweight="2pt">
                      <v:textbox>
                        <w:txbxContent>
                          <w:p w14:paraId="1CC5A065" w14:textId="3D4FDD66" w:rsidR="00D22CF9" w:rsidRPr="00135293" w:rsidRDefault="00D22CF9" w:rsidP="0013529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TOPIC MATHS: Time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C</w:t>
                            </w:r>
                            <w:r>
                              <w:rPr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Are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aAreArea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>______________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A00058E" w14:textId="53832D0E" w:rsidR="00135293" w:rsidRPr="00E15DFB" w:rsidRDefault="00135293" w:rsidP="006565FD">
            <w:pPr>
              <w:rPr>
                <w:sz w:val="18"/>
                <w:szCs w:val="18"/>
              </w:rPr>
            </w:pPr>
          </w:p>
          <w:p w14:paraId="3DC807A2" w14:textId="77777777" w:rsidR="00CE5D3D" w:rsidRPr="00E15DFB" w:rsidRDefault="00CE5D3D" w:rsidP="006565FD">
            <w:pPr>
              <w:rPr>
                <w:sz w:val="18"/>
                <w:szCs w:val="18"/>
              </w:rPr>
            </w:pPr>
          </w:p>
          <w:p w14:paraId="15EADDF1" w14:textId="77777777" w:rsidR="00804AEF" w:rsidRPr="00E15DFB" w:rsidRDefault="00804AEF" w:rsidP="006565FD">
            <w:pPr>
              <w:rPr>
                <w:sz w:val="18"/>
                <w:szCs w:val="18"/>
              </w:rPr>
            </w:pPr>
          </w:p>
          <w:p w14:paraId="6E5131B4" w14:textId="3B58D192" w:rsidR="00804AEF" w:rsidRPr="00D22CF9" w:rsidRDefault="00D22CF9" w:rsidP="006565FD">
            <w:pPr>
              <w:rPr>
                <w:sz w:val="18"/>
                <w:szCs w:val="18"/>
              </w:rPr>
            </w:pPr>
            <w:r w:rsidRPr="00D22CF9">
              <w:rPr>
                <w:sz w:val="18"/>
                <w:szCs w:val="18"/>
              </w:rPr>
              <w:t>Writing Times, Digital and Analogue introducing am and pm</w:t>
            </w:r>
          </w:p>
          <w:p w14:paraId="3AB054B3" w14:textId="77777777" w:rsidR="002A6E9F" w:rsidRDefault="006423A0" w:rsidP="006423A0">
            <w:pPr>
              <w:rPr>
                <w:sz w:val="18"/>
                <w:szCs w:val="18"/>
              </w:rPr>
            </w:pPr>
            <w:proofErr w:type="spellStart"/>
            <w:r w:rsidRPr="002C1A5F">
              <w:rPr>
                <w:sz w:val="18"/>
                <w:szCs w:val="18"/>
              </w:rPr>
              <w:t>Grp</w:t>
            </w:r>
            <w:proofErr w:type="spellEnd"/>
            <w:r w:rsidRPr="002C1A5F">
              <w:rPr>
                <w:sz w:val="18"/>
                <w:szCs w:val="18"/>
              </w:rPr>
              <w:t xml:space="preserve"> 1: </w:t>
            </w:r>
          </w:p>
          <w:p w14:paraId="1FF0C0B5" w14:textId="19AE2D80" w:rsidR="006423A0" w:rsidRDefault="006423A0" w:rsidP="006423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Revision of 12 and 24 hour time – converting both</w:t>
            </w:r>
          </w:p>
          <w:p w14:paraId="5580E547" w14:textId="7494A55E" w:rsidR="006423A0" w:rsidRPr="002C1A5F" w:rsidRDefault="006423A0" w:rsidP="006423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NHM 5 p86 Problem Solving </w:t>
            </w:r>
          </w:p>
          <w:p w14:paraId="4CE8C2B6" w14:textId="77777777" w:rsidR="006423A0" w:rsidRPr="002C1A5F" w:rsidRDefault="006423A0" w:rsidP="006423A0">
            <w:pPr>
              <w:rPr>
                <w:sz w:val="18"/>
                <w:szCs w:val="18"/>
              </w:rPr>
            </w:pPr>
          </w:p>
          <w:p w14:paraId="4BA4CD66" w14:textId="025CBC4C" w:rsidR="002A6E9F" w:rsidRDefault="006423A0" w:rsidP="002A6E9F">
            <w:pPr>
              <w:rPr>
                <w:sz w:val="18"/>
                <w:szCs w:val="18"/>
              </w:rPr>
            </w:pPr>
            <w:proofErr w:type="spellStart"/>
            <w:r w:rsidRPr="002C1A5F">
              <w:rPr>
                <w:sz w:val="18"/>
                <w:szCs w:val="18"/>
              </w:rPr>
              <w:t>Grp</w:t>
            </w:r>
            <w:proofErr w:type="spellEnd"/>
            <w:r w:rsidRPr="002C1A5F">
              <w:rPr>
                <w:sz w:val="18"/>
                <w:szCs w:val="18"/>
              </w:rPr>
              <w:t xml:space="preserve"> 2: </w:t>
            </w:r>
            <w:r>
              <w:rPr>
                <w:sz w:val="18"/>
                <w:szCs w:val="18"/>
              </w:rPr>
              <w:t xml:space="preserve"> </w:t>
            </w:r>
          </w:p>
          <w:p w14:paraId="0C68A124" w14:textId="0F8F9B7D" w:rsidR="006423A0" w:rsidRDefault="006423A0" w:rsidP="006423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Revision of 12 and 24 hour time – converting both</w:t>
            </w:r>
          </w:p>
          <w:p w14:paraId="24FAA8D0" w14:textId="77777777" w:rsidR="006423A0" w:rsidRPr="002C1A5F" w:rsidRDefault="006423A0" w:rsidP="006423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NHM 5 p86 Problem Solving </w:t>
            </w:r>
          </w:p>
          <w:p w14:paraId="1A912B1C" w14:textId="32B101F4" w:rsidR="006423A0" w:rsidRPr="002C1A5F" w:rsidRDefault="006423A0" w:rsidP="006423A0">
            <w:pPr>
              <w:rPr>
                <w:sz w:val="18"/>
                <w:szCs w:val="18"/>
              </w:rPr>
            </w:pPr>
          </w:p>
          <w:p w14:paraId="403E8A7F" w14:textId="77777777" w:rsidR="002A6E9F" w:rsidRDefault="006423A0" w:rsidP="002A6E9F">
            <w:pPr>
              <w:rPr>
                <w:sz w:val="18"/>
                <w:szCs w:val="18"/>
              </w:rPr>
            </w:pPr>
            <w:proofErr w:type="spellStart"/>
            <w:r w:rsidRPr="002C1A5F">
              <w:rPr>
                <w:sz w:val="18"/>
                <w:szCs w:val="18"/>
              </w:rPr>
              <w:t>Grp</w:t>
            </w:r>
            <w:proofErr w:type="spellEnd"/>
            <w:r w:rsidRPr="002C1A5F">
              <w:rPr>
                <w:sz w:val="18"/>
                <w:szCs w:val="18"/>
              </w:rPr>
              <w:t xml:space="preserve"> 3: </w:t>
            </w:r>
            <w:r w:rsidR="002A6E9F">
              <w:rPr>
                <w:sz w:val="18"/>
                <w:szCs w:val="18"/>
              </w:rPr>
              <w:t xml:space="preserve">Revision of analogue clock and digital clock.  </w:t>
            </w:r>
          </w:p>
          <w:p w14:paraId="19432712" w14:textId="3A540361" w:rsidR="002A6E9F" w:rsidRDefault="002A6E9F" w:rsidP="002A6E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Converting analogue to digital time.</w:t>
            </w:r>
          </w:p>
          <w:p w14:paraId="4E2F85D9" w14:textId="5E37AF0B" w:rsidR="006423A0" w:rsidRPr="002C1A5F" w:rsidRDefault="002A6E9F" w:rsidP="006423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Writing digital and analogue times.  NHM 4 p8</w:t>
            </w:r>
          </w:p>
          <w:p w14:paraId="3DC807A3" w14:textId="77777777" w:rsidR="00CE5D3D" w:rsidRDefault="00CE5D3D" w:rsidP="006565FD">
            <w:pPr>
              <w:rPr>
                <w:sz w:val="18"/>
                <w:szCs w:val="18"/>
              </w:rPr>
            </w:pPr>
          </w:p>
          <w:p w14:paraId="44126087" w14:textId="77777777" w:rsidR="002A6E9F" w:rsidRDefault="002A6E9F" w:rsidP="006565FD">
            <w:pPr>
              <w:rPr>
                <w:sz w:val="18"/>
                <w:szCs w:val="18"/>
              </w:rPr>
            </w:pPr>
          </w:p>
          <w:p w14:paraId="100DEF0A" w14:textId="55519F97" w:rsidR="002A6E9F" w:rsidRPr="00804AEF" w:rsidRDefault="002A6E9F" w:rsidP="006565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Language – before, after, between, last, leave, am, pm, digital, analogue. </w:t>
            </w:r>
          </w:p>
          <w:p w14:paraId="3DC807A4" w14:textId="77777777" w:rsidR="00CE5D3D" w:rsidRPr="00804AEF" w:rsidRDefault="00CE5D3D" w:rsidP="006565FD">
            <w:pPr>
              <w:rPr>
                <w:sz w:val="18"/>
                <w:szCs w:val="18"/>
              </w:rPr>
            </w:pPr>
          </w:p>
          <w:p w14:paraId="3DC807A5" w14:textId="77777777" w:rsidR="00CE5D3D" w:rsidRPr="00804AEF" w:rsidRDefault="00CE5D3D" w:rsidP="006565FD">
            <w:pPr>
              <w:rPr>
                <w:sz w:val="18"/>
                <w:szCs w:val="18"/>
              </w:rPr>
            </w:pPr>
          </w:p>
          <w:p w14:paraId="3DC807B8" w14:textId="77777777" w:rsidR="00CE5D3D" w:rsidRPr="00804AEF" w:rsidRDefault="00CE5D3D" w:rsidP="006565FD">
            <w:pPr>
              <w:rPr>
                <w:sz w:val="18"/>
                <w:szCs w:val="18"/>
              </w:rPr>
            </w:pPr>
          </w:p>
        </w:tc>
        <w:tc>
          <w:tcPr>
            <w:tcW w:w="2204" w:type="dxa"/>
          </w:tcPr>
          <w:p w14:paraId="1CCFA062" w14:textId="77777777" w:rsidR="004805D9" w:rsidRPr="00804AEF" w:rsidRDefault="004805D9" w:rsidP="006565FD">
            <w:pPr>
              <w:rPr>
                <w:sz w:val="18"/>
                <w:szCs w:val="18"/>
              </w:rPr>
            </w:pPr>
          </w:p>
          <w:p w14:paraId="64489AE7" w14:textId="16B0C21A" w:rsidR="0076732A" w:rsidRPr="00804AEF" w:rsidRDefault="003F1744" w:rsidP="006565F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Keynote</w:t>
            </w:r>
          </w:p>
          <w:p w14:paraId="672780F4" w14:textId="77777777" w:rsidR="000A1CCB" w:rsidRDefault="0076732A" w:rsidP="006565F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04AEF">
              <w:rPr>
                <w:rFonts w:ascii="Times New Roman" w:hAnsi="Times New Roman" w:cs="Times New Roman"/>
                <w:sz w:val="18"/>
                <w:szCs w:val="18"/>
              </w:rPr>
              <w:t xml:space="preserve">Pages, </w:t>
            </w:r>
          </w:p>
          <w:p w14:paraId="7D20B683" w14:textId="5014C05C" w:rsidR="000A1CCB" w:rsidRDefault="003F1744" w:rsidP="006565F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What’s the time Mister Wolf </w:t>
            </w:r>
          </w:p>
          <w:p w14:paraId="7A85FCAF" w14:textId="77777777" w:rsidR="0076732A" w:rsidRDefault="0076732A" w:rsidP="006565F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804AEF">
              <w:rPr>
                <w:rFonts w:ascii="Times New Roman" w:hAnsi="Times New Roman" w:cs="Times New Roman"/>
                <w:sz w:val="18"/>
                <w:szCs w:val="18"/>
              </w:rPr>
              <w:t>times</w:t>
            </w:r>
            <w:proofErr w:type="gramEnd"/>
            <w:r w:rsidRPr="00804AEF">
              <w:rPr>
                <w:rFonts w:ascii="Times New Roman" w:hAnsi="Times New Roman" w:cs="Times New Roman"/>
                <w:sz w:val="18"/>
                <w:szCs w:val="18"/>
              </w:rPr>
              <w:t xml:space="preserve"> tables apps.</w:t>
            </w:r>
          </w:p>
          <w:p w14:paraId="013BB60C" w14:textId="4138E323" w:rsidR="000A1CCB" w:rsidRDefault="003F1744" w:rsidP="006565F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Safari </w:t>
            </w:r>
            <w:r w:rsidR="000A1CCB">
              <w:rPr>
                <w:rFonts w:ascii="Times New Roman" w:hAnsi="Times New Roman" w:cs="Times New Roman"/>
                <w:sz w:val="18"/>
                <w:szCs w:val="18"/>
              </w:rPr>
              <w:t xml:space="preserve"> research</w:t>
            </w:r>
            <w:proofErr w:type="gramEnd"/>
            <w:r w:rsidR="000A1CCB">
              <w:rPr>
                <w:rFonts w:ascii="Times New Roman" w:hAnsi="Times New Roman" w:cs="Times New Roman"/>
                <w:sz w:val="18"/>
                <w:szCs w:val="18"/>
              </w:rPr>
              <w:t xml:space="preserve"> for Titanic.</w:t>
            </w:r>
          </w:p>
          <w:p w14:paraId="3DC807B9" w14:textId="66057085" w:rsidR="000A1CCB" w:rsidRPr="00804AEF" w:rsidRDefault="000A1CCB" w:rsidP="006565FD">
            <w:pPr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Begin Keynote on Titanic.</w:t>
            </w:r>
          </w:p>
        </w:tc>
      </w:tr>
      <w:tr w:rsidR="004805D9" w:rsidRPr="000A1CCB" w14:paraId="3DC807CD" w14:textId="77777777" w:rsidTr="006565FD">
        <w:tc>
          <w:tcPr>
            <w:tcW w:w="3980" w:type="dxa"/>
          </w:tcPr>
          <w:p w14:paraId="3DC807BB" w14:textId="721D9972" w:rsidR="004805D9" w:rsidRPr="000A1CCB" w:rsidRDefault="004805D9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lastRenderedPageBreak/>
              <w:t>WAU</w:t>
            </w:r>
          </w:p>
          <w:p w14:paraId="3DC807BC" w14:textId="77777777" w:rsidR="004805D9" w:rsidRPr="000A1CCB" w:rsidRDefault="004805D9" w:rsidP="006565FD">
            <w:pPr>
              <w:rPr>
                <w:sz w:val="24"/>
                <w:szCs w:val="24"/>
                <w:u w:val="single"/>
              </w:rPr>
            </w:pPr>
          </w:p>
          <w:p w14:paraId="3DC807BD" w14:textId="5D1993F5" w:rsidR="004805D9" w:rsidRPr="000A1CCB" w:rsidRDefault="00A43BB0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 xml:space="preserve">Topic – </w:t>
            </w:r>
            <w:r w:rsidR="00804AEF" w:rsidRPr="000A1CCB">
              <w:rPr>
                <w:sz w:val="24"/>
                <w:szCs w:val="24"/>
              </w:rPr>
              <w:t>Titanic</w:t>
            </w:r>
          </w:p>
          <w:p w14:paraId="3166E9B8" w14:textId="59454500" w:rsidR="00505A62" w:rsidRPr="000A1CCB" w:rsidRDefault="00505A62" w:rsidP="006565FD">
            <w:pPr>
              <w:rPr>
                <w:sz w:val="24"/>
                <w:szCs w:val="24"/>
              </w:rPr>
            </w:pPr>
          </w:p>
          <w:p w14:paraId="0FE783D5" w14:textId="748272A5" w:rsidR="00505A62" w:rsidRDefault="006630B1" w:rsidP="006565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Web chart showing Titanic facts.</w:t>
            </w:r>
          </w:p>
          <w:p w14:paraId="5A0E99C7" w14:textId="77777777" w:rsidR="005E64A1" w:rsidRDefault="005E64A1" w:rsidP="006565FD">
            <w:pPr>
              <w:rPr>
                <w:sz w:val="24"/>
                <w:szCs w:val="24"/>
              </w:rPr>
            </w:pPr>
          </w:p>
          <w:p w14:paraId="7D2E5369" w14:textId="637605E6" w:rsidR="005E64A1" w:rsidRDefault="00D07372" w:rsidP="006565FD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Experiment on floating </w:t>
            </w:r>
            <w:r w:rsidR="005E64A1">
              <w:rPr>
                <w:sz w:val="24"/>
                <w:szCs w:val="24"/>
              </w:rPr>
              <w:t xml:space="preserve">and sinking using </w:t>
            </w:r>
            <w:r>
              <w:rPr>
                <w:sz w:val="24"/>
                <w:szCs w:val="24"/>
              </w:rPr>
              <w:t>plasticise</w:t>
            </w:r>
            <w:proofErr w:type="gramEnd"/>
            <w:r>
              <w:rPr>
                <w:sz w:val="24"/>
                <w:szCs w:val="24"/>
              </w:rPr>
              <w:t xml:space="preserve"> boats</w:t>
            </w:r>
            <w:r w:rsidR="005E64A1">
              <w:rPr>
                <w:sz w:val="24"/>
                <w:szCs w:val="24"/>
              </w:rPr>
              <w:t xml:space="preserve"> and gram weights testing buoyancy.</w:t>
            </w:r>
          </w:p>
          <w:p w14:paraId="66F48877" w14:textId="77777777" w:rsidR="005E64A1" w:rsidRDefault="005E64A1" w:rsidP="006565FD">
            <w:pPr>
              <w:rPr>
                <w:sz w:val="24"/>
                <w:szCs w:val="24"/>
              </w:rPr>
            </w:pPr>
          </w:p>
          <w:p w14:paraId="4E241A37" w14:textId="77777777" w:rsidR="005E64A1" w:rsidRPr="000A1CCB" w:rsidRDefault="005E64A1" w:rsidP="006565FD">
            <w:pPr>
              <w:rPr>
                <w:sz w:val="24"/>
                <w:szCs w:val="24"/>
              </w:rPr>
            </w:pPr>
          </w:p>
          <w:p w14:paraId="3DC807BE" w14:textId="77777777" w:rsidR="004805D9" w:rsidRPr="000A1CCB" w:rsidRDefault="004805D9" w:rsidP="006565FD">
            <w:pPr>
              <w:rPr>
                <w:sz w:val="24"/>
                <w:szCs w:val="24"/>
                <w:u w:val="single"/>
              </w:rPr>
            </w:pPr>
          </w:p>
          <w:p w14:paraId="3DC807BF" w14:textId="77777777" w:rsidR="004805D9" w:rsidRPr="000A1CCB" w:rsidRDefault="004805D9" w:rsidP="006565FD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3980" w:type="dxa"/>
            <w:gridSpan w:val="2"/>
          </w:tcPr>
          <w:p w14:paraId="3DC807C0" w14:textId="0A588A64" w:rsidR="00505A62" w:rsidRPr="000A1CCB" w:rsidRDefault="004805D9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PDMU</w:t>
            </w:r>
          </w:p>
          <w:p w14:paraId="01C1C8AB" w14:textId="023BED4A" w:rsidR="00505A62" w:rsidRPr="000A1CCB" w:rsidRDefault="00505A62" w:rsidP="00505A62">
            <w:pPr>
              <w:rPr>
                <w:sz w:val="24"/>
                <w:szCs w:val="24"/>
              </w:rPr>
            </w:pPr>
          </w:p>
          <w:p w14:paraId="37110562" w14:textId="1B3ACD5C" w:rsidR="00804AEF" w:rsidRDefault="005C2754" w:rsidP="00505A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Rights Respecting Schools – Global Goals.</w:t>
            </w:r>
          </w:p>
          <w:p w14:paraId="39E4F021" w14:textId="77777777" w:rsidR="005C2754" w:rsidRDefault="005C2754" w:rsidP="00505A62">
            <w:pPr>
              <w:rPr>
                <w:sz w:val="24"/>
                <w:szCs w:val="24"/>
              </w:rPr>
            </w:pPr>
          </w:p>
          <w:p w14:paraId="1D9092E2" w14:textId="24176F0A" w:rsidR="005C2754" w:rsidRPr="000A1CCB" w:rsidRDefault="005C2754" w:rsidP="00505A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Discuss and look at the 17 Goals for the Globe.</w:t>
            </w:r>
          </w:p>
          <w:p w14:paraId="56862126" w14:textId="5C605FA4" w:rsidR="00505A62" w:rsidRPr="000A1CCB" w:rsidRDefault="00505A62" w:rsidP="00505A62">
            <w:pPr>
              <w:rPr>
                <w:sz w:val="24"/>
                <w:szCs w:val="24"/>
              </w:rPr>
            </w:pPr>
          </w:p>
        </w:tc>
        <w:tc>
          <w:tcPr>
            <w:tcW w:w="3980" w:type="dxa"/>
          </w:tcPr>
          <w:p w14:paraId="3DC807C1" w14:textId="7FEF21A9" w:rsidR="00505A62" w:rsidRPr="000A1CCB" w:rsidRDefault="004805D9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P.E</w:t>
            </w:r>
            <w:r w:rsidR="002A6426" w:rsidRPr="000A1CCB">
              <w:rPr>
                <w:sz w:val="24"/>
                <w:szCs w:val="24"/>
                <w:u w:val="single"/>
              </w:rPr>
              <w:t xml:space="preserve"> / ACTIVITY BASED LEARNING</w:t>
            </w:r>
          </w:p>
          <w:p w14:paraId="13EB58B1" w14:textId="46B6415D" w:rsidR="00505A62" w:rsidRPr="000A1CCB" w:rsidRDefault="00505A62" w:rsidP="00505A62">
            <w:pPr>
              <w:rPr>
                <w:sz w:val="24"/>
                <w:szCs w:val="24"/>
              </w:rPr>
            </w:pPr>
          </w:p>
          <w:p w14:paraId="17DC8B5C" w14:textId="6E1FC36E" w:rsidR="00804AEF" w:rsidRPr="000A1CCB" w:rsidRDefault="00D07372" w:rsidP="00505A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Gymnastics – Lesson 2</w:t>
            </w:r>
          </w:p>
          <w:p w14:paraId="17A5D6AA" w14:textId="79DA6EFD" w:rsidR="004805D9" w:rsidRPr="000A1CCB" w:rsidRDefault="004805D9" w:rsidP="00D07372">
            <w:pPr>
              <w:rPr>
                <w:sz w:val="24"/>
                <w:szCs w:val="24"/>
              </w:rPr>
            </w:pPr>
          </w:p>
        </w:tc>
        <w:tc>
          <w:tcPr>
            <w:tcW w:w="3980" w:type="dxa"/>
            <w:gridSpan w:val="2"/>
          </w:tcPr>
          <w:p w14:paraId="3DC807C2" w14:textId="77777777" w:rsidR="004805D9" w:rsidRPr="000A1CCB" w:rsidRDefault="004805D9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ASSESSMENT</w:t>
            </w:r>
          </w:p>
          <w:p w14:paraId="3DC807C3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  <w:p w14:paraId="1C0CBAA5" w14:textId="74C82585" w:rsidR="0076732A" w:rsidRPr="000A1CCB" w:rsidRDefault="0076732A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Spelling check using words of the week.</w:t>
            </w:r>
          </w:p>
          <w:p w14:paraId="3D544359" w14:textId="77777777" w:rsidR="0076732A" w:rsidRPr="000A1CCB" w:rsidRDefault="0076732A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Tables tests.</w:t>
            </w:r>
          </w:p>
          <w:p w14:paraId="2D6B1648" w14:textId="390C02AE" w:rsidR="0076732A" w:rsidRPr="000A1CCB" w:rsidRDefault="0076732A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Correction of work.</w:t>
            </w:r>
          </w:p>
          <w:p w14:paraId="7841F62F" w14:textId="158E6096" w:rsidR="00A43BB0" w:rsidRPr="000A1CCB" w:rsidRDefault="00A43BB0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Mental Maths workbook test.</w:t>
            </w:r>
          </w:p>
          <w:p w14:paraId="3DC807C5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  <w:p w14:paraId="3DC807C6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  <w:p w14:paraId="3DC807C7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  <w:p w14:paraId="3DC807CB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  <w:p w14:paraId="3DC807CC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</w:tc>
      </w:tr>
      <w:tr w:rsidR="000763C1" w:rsidRPr="000A1CCB" w14:paraId="3DC807E3" w14:textId="77777777" w:rsidTr="006565FD">
        <w:tc>
          <w:tcPr>
            <w:tcW w:w="3980" w:type="dxa"/>
            <w:vMerge w:val="restart"/>
          </w:tcPr>
          <w:p w14:paraId="3DC807CE" w14:textId="1EDCF430" w:rsidR="00505A62" w:rsidRPr="000A1CCB" w:rsidRDefault="000763C1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RELIGION</w:t>
            </w:r>
          </w:p>
          <w:p w14:paraId="709D303C" w14:textId="59507052" w:rsidR="00505A62" w:rsidRPr="000A1CCB" w:rsidRDefault="00505A62" w:rsidP="00505A62">
            <w:pPr>
              <w:rPr>
                <w:sz w:val="24"/>
                <w:szCs w:val="24"/>
              </w:rPr>
            </w:pPr>
          </w:p>
          <w:p w14:paraId="7DF1E3CF" w14:textId="42AF2C37" w:rsidR="000A1CCB" w:rsidRPr="000A1CCB" w:rsidRDefault="00D07372" w:rsidP="00E312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God sent the </w:t>
            </w:r>
            <w:r w:rsidR="00E31298">
              <w:rPr>
                <w:sz w:val="24"/>
                <w:szCs w:val="24"/>
              </w:rPr>
              <w:t>H</w:t>
            </w:r>
            <w:r>
              <w:rPr>
                <w:sz w:val="24"/>
                <w:szCs w:val="24"/>
              </w:rPr>
              <w:t>o</w:t>
            </w:r>
            <w:r w:rsidR="00E31298">
              <w:rPr>
                <w:sz w:val="24"/>
                <w:szCs w:val="24"/>
              </w:rPr>
              <w:t>ly</w:t>
            </w:r>
            <w:r>
              <w:rPr>
                <w:sz w:val="24"/>
                <w:szCs w:val="24"/>
              </w:rPr>
              <w:t xml:space="preserve"> </w:t>
            </w:r>
            <w:r w:rsidR="00E31298">
              <w:rPr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 xml:space="preserve">pirit to bless us. </w:t>
            </w:r>
          </w:p>
        </w:tc>
        <w:tc>
          <w:tcPr>
            <w:tcW w:w="3980" w:type="dxa"/>
            <w:gridSpan w:val="2"/>
            <w:vMerge w:val="restart"/>
          </w:tcPr>
          <w:p w14:paraId="3DC807CF" w14:textId="56F5F3CA" w:rsidR="000E2197" w:rsidRPr="000A1CCB" w:rsidRDefault="00C851C2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THE ARTS</w:t>
            </w:r>
          </w:p>
          <w:p w14:paraId="3DC807D0" w14:textId="77777777" w:rsidR="000E2197" w:rsidRPr="000A1CCB" w:rsidRDefault="000E2197" w:rsidP="006565FD">
            <w:pPr>
              <w:rPr>
                <w:sz w:val="24"/>
                <w:szCs w:val="24"/>
              </w:rPr>
            </w:pPr>
          </w:p>
          <w:p w14:paraId="3DC807D4" w14:textId="77777777" w:rsidR="000E2197" w:rsidRDefault="00E31298" w:rsidP="006565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Complete persuasive poster</w:t>
            </w:r>
          </w:p>
          <w:p w14:paraId="0EF38ECE" w14:textId="77777777" w:rsidR="00E31298" w:rsidRDefault="00E31298" w:rsidP="006565FD">
            <w:pPr>
              <w:rPr>
                <w:sz w:val="24"/>
                <w:szCs w:val="24"/>
              </w:rPr>
            </w:pPr>
          </w:p>
          <w:p w14:paraId="6FF15F02" w14:textId="414B202C" w:rsidR="00E31298" w:rsidRPr="000A1CCB" w:rsidRDefault="00E31298" w:rsidP="006565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SING OUT Mrs Enright at St Genevieve’s School </w:t>
            </w:r>
          </w:p>
          <w:p w14:paraId="3DC807D5" w14:textId="77777777" w:rsidR="000E2197" w:rsidRPr="000A1CCB" w:rsidRDefault="000E2197" w:rsidP="006565FD">
            <w:pPr>
              <w:rPr>
                <w:sz w:val="24"/>
                <w:szCs w:val="24"/>
              </w:rPr>
            </w:pPr>
          </w:p>
          <w:p w14:paraId="3DC807D6" w14:textId="77777777" w:rsidR="000E2197" w:rsidRPr="000A1CCB" w:rsidRDefault="000E2197" w:rsidP="006565FD">
            <w:pPr>
              <w:rPr>
                <w:sz w:val="24"/>
                <w:szCs w:val="24"/>
              </w:rPr>
            </w:pPr>
          </w:p>
          <w:p w14:paraId="3DC807D7" w14:textId="77777777" w:rsidR="000E2197" w:rsidRPr="000A1CCB" w:rsidRDefault="000E2197" w:rsidP="006565FD">
            <w:pPr>
              <w:rPr>
                <w:sz w:val="24"/>
                <w:szCs w:val="24"/>
              </w:rPr>
            </w:pPr>
          </w:p>
          <w:p w14:paraId="3DC807D8" w14:textId="77777777" w:rsidR="000E2197" w:rsidRPr="000A1CCB" w:rsidRDefault="000E2197" w:rsidP="006565FD">
            <w:pPr>
              <w:tabs>
                <w:tab w:val="left" w:pos="1420"/>
              </w:tabs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ab/>
            </w:r>
          </w:p>
          <w:p w14:paraId="3DC807D9" w14:textId="77777777" w:rsidR="000763C1" w:rsidRPr="000A1CCB" w:rsidRDefault="000763C1" w:rsidP="006565FD">
            <w:pPr>
              <w:tabs>
                <w:tab w:val="left" w:pos="2700"/>
              </w:tabs>
              <w:rPr>
                <w:sz w:val="24"/>
                <w:szCs w:val="24"/>
              </w:rPr>
            </w:pPr>
          </w:p>
        </w:tc>
        <w:tc>
          <w:tcPr>
            <w:tcW w:w="3980" w:type="dxa"/>
            <w:vMerge w:val="restart"/>
          </w:tcPr>
          <w:p w14:paraId="3DC807DA" w14:textId="3D33215D" w:rsidR="000763C1" w:rsidRPr="000A1CCB" w:rsidRDefault="00C851C2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HOMEWORK</w:t>
            </w:r>
          </w:p>
          <w:p w14:paraId="18AFB89D" w14:textId="77777777" w:rsidR="00123846" w:rsidRPr="000A1CCB" w:rsidRDefault="00123846" w:rsidP="006565FD">
            <w:pPr>
              <w:rPr>
                <w:sz w:val="24"/>
                <w:szCs w:val="24"/>
                <w:u w:val="single"/>
              </w:rPr>
            </w:pPr>
          </w:p>
          <w:p w14:paraId="37438758" w14:textId="2CF7F9BA" w:rsidR="000A36EF" w:rsidRPr="000A1CCB" w:rsidRDefault="000A36EF" w:rsidP="000A36EF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Mental Maths workbook every</w:t>
            </w:r>
            <w:r w:rsidR="006630B1">
              <w:rPr>
                <w:sz w:val="24"/>
                <w:szCs w:val="24"/>
              </w:rPr>
              <w:t xml:space="preserve"> </w:t>
            </w:r>
            <w:r w:rsidRPr="000A1CCB">
              <w:rPr>
                <w:sz w:val="24"/>
                <w:szCs w:val="24"/>
              </w:rPr>
              <w:t>night.</w:t>
            </w:r>
          </w:p>
          <w:p w14:paraId="597761CE" w14:textId="3272E632" w:rsidR="0076732A" w:rsidRPr="000A1CCB" w:rsidRDefault="0076732A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Monday – Words of the week activities. Practise tables, spellings and reading.</w:t>
            </w:r>
          </w:p>
          <w:p w14:paraId="3C47A65D" w14:textId="653662F9" w:rsidR="0076732A" w:rsidRPr="000A1CCB" w:rsidRDefault="0076732A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Tuesday – Maths number work</w:t>
            </w:r>
            <w:r w:rsidR="006630B1">
              <w:rPr>
                <w:sz w:val="24"/>
                <w:szCs w:val="24"/>
              </w:rPr>
              <w:t xml:space="preserve"> fraction of numbers</w:t>
            </w:r>
            <w:r w:rsidRPr="000A1CCB">
              <w:rPr>
                <w:sz w:val="24"/>
                <w:szCs w:val="24"/>
              </w:rPr>
              <w:t>.  Practise tables, spellings and reading.</w:t>
            </w:r>
          </w:p>
          <w:p w14:paraId="153EE1F3" w14:textId="35A01851" w:rsidR="0076732A" w:rsidRPr="000A1CCB" w:rsidRDefault="005E64A1" w:rsidP="006565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Wednesday – Asking ten questions to a survivor of the Titanic showing use the question marks</w:t>
            </w:r>
            <w:r w:rsidR="0076732A" w:rsidRPr="000A1CCB">
              <w:rPr>
                <w:sz w:val="24"/>
                <w:szCs w:val="24"/>
              </w:rPr>
              <w:t>.  Practise tables, spellings and reading.</w:t>
            </w:r>
          </w:p>
          <w:p w14:paraId="3DC807DB" w14:textId="0D0DD1A2" w:rsidR="0076732A" w:rsidRPr="000A1CCB" w:rsidRDefault="005E64A1" w:rsidP="008B0E3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Thursday –worksheets</w:t>
            </w:r>
            <w:r w:rsidR="0076732A" w:rsidRPr="000A1CCB">
              <w:rPr>
                <w:sz w:val="24"/>
                <w:szCs w:val="24"/>
              </w:rPr>
              <w:t>.  Practise tables, spellings and reading.</w:t>
            </w:r>
          </w:p>
        </w:tc>
        <w:tc>
          <w:tcPr>
            <w:tcW w:w="3980" w:type="dxa"/>
            <w:gridSpan w:val="2"/>
          </w:tcPr>
          <w:p w14:paraId="46E94AC0" w14:textId="77777777" w:rsidR="001F25A7" w:rsidRPr="000A1CCB" w:rsidRDefault="001F25A7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FORMATIVE FEEDBACK</w:t>
            </w:r>
          </w:p>
          <w:p w14:paraId="7EE57BBE" w14:textId="77777777" w:rsidR="001F25A7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Group ___________</w:t>
            </w:r>
          </w:p>
          <w:p w14:paraId="44C9199D" w14:textId="77777777" w:rsidR="001F25A7" w:rsidRPr="000A1CCB" w:rsidRDefault="001F25A7" w:rsidP="006565FD">
            <w:pPr>
              <w:rPr>
                <w:sz w:val="24"/>
                <w:szCs w:val="24"/>
              </w:rPr>
            </w:pPr>
          </w:p>
          <w:p w14:paraId="71E883F5" w14:textId="77777777" w:rsidR="001F25A7" w:rsidRPr="000A1CCB" w:rsidRDefault="001F25A7" w:rsidP="006565FD">
            <w:pPr>
              <w:tabs>
                <w:tab w:val="left" w:pos="3000"/>
              </w:tabs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SELF ASSESSMENT</w:t>
            </w:r>
          </w:p>
          <w:p w14:paraId="001B4BBD" w14:textId="77777777" w:rsidR="001F25A7" w:rsidRPr="000A1CCB" w:rsidRDefault="001F25A7" w:rsidP="006565FD">
            <w:pPr>
              <w:rPr>
                <w:sz w:val="24"/>
                <w:szCs w:val="24"/>
              </w:rPr>
            </w:pPr>
          </w:p>
          <w:p w14:paraId="32353D58" w14:textId="77777777" w:rsidR="001F25A7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Group ___________</w:t>
            </w:r>
          </w:p>
          <w:p w14:paraId="3F7F2ED7" w14:textId="77777777" w:rsidR="001F25A7" w:rsidRPr="000A1CCB" w:rsidRDefault="001F25A7" w:rsidP="006565FD">
            <w:pPr>
              <w:rPr>
                <w:sz w:val="24"/>
                <w:szCs w:val="24"/>
                <w:u w:val="single"/>
              </w:rPr>
            </w:pPr>
          </w:p>
          <w:p w14:paraId="0D34B61D" w14:textId="77777777" w:rsidR="001F25A7" w:rsidRPr="000A1CCB" w:rsidRDefault="001F25A7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PEER ASSESSMENT</w:t>
            </w:r>
          </w:p>
          <w:p w14:paraId="3A3B3F5E" w14:textId="77777777" w:rsidR="001F25A7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Group ___________</w:t>
            </w:r>
          </w:p>
          <w:p w14:paraId="3DC807E2" w14:textId="3B22706C" w:rsidR="000763C1" w:rsidRPr="000A1CCB" w:rsidRDefault="000763C1" w:rsidP="006565FD">
            <w:pPr>
              <w:rPr>
                <w:sz w:val="24"/>
                <w:szCs w:val="24"/>
              </w:rPr>
            </w:pPr>
          </w:p>
        </w:tc>
      </w:tr>
      <w:tr w:rsidR="000763C1" w:rsidRPr="000A1CCB" w14:paraId="3DC807F1" w14:textId="77777777" w:rsidTr="006565FD">
        <w:tc>
          <w:tcPr>
            <w:tcW w:w="3980" w:type="dxa"/>
            <w:vMerge/>
          </w:tcPr>
          <w:p w14:paraId="3DC807E4" w14:textId="30BA2384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3980" w:type="dxa"/>
            <w:gridSpan w:val="2"/>
            <w:vMerge/>
          </w:tcPr>
          <w:p w14:paraId="3DC807E5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3980" w:type="dxa"/>
            <w:vMerge/>
          </w:tcPr>
          <w:p w14:paraId="3DC807E6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3980" w:type="dxa"/>
            <w:gridSpan w:val="2"/>
          </w:tcPr>
          <w:p w14:paraId="333FB960" w14:textId="67EDA311" w:rsidR="001F25A7" w:rsidRPr="000A1CCB" w:rsidRDefault="001F25A7" w:rsidP="006565FD">
            <w:pPr>
              <w:jc w:val="center"/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KEY - TSPC</w:t>
            </w:r>
          </w:p>
          <w:p w14:paraId="2EB75F0F" w14:textId="2295AF73" w:rsidR="001F25A7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 xml:space="preserve">WO - Working with others </w:t>
            </w:r>
          </w:p>
          <w:p w14:paraId="4BC68B5B" w14:textId="30E9755C" w:rsidR="001F25A7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 xml:space="preserve">BC - </w:t>
            </w:r>
            <w:r w:rsidR="00C851C2" w:rsidRPr="000A1CCB">
              <w:rPr>
                <w:sz w:val="24"/>
                <w:szCs w:val="24"/>
              </w:rPr>
              <w:t xml:space="preserve"> </w:t>
            </w:r>
            <w:r w:rsidRPr="000A1CCB">
              <w:rPr>
                <w:sz w:val="24"/>
                <w:szCs w:val="24"/>
              </w:rPr>
              <w:t>Being Creative</w:t>
            </w:r>
          </w:p>
          <w:p w14:paraId="1ADCF1C9" w14:textId="1DD28949" w:rsidR="001F25A7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 xml:space="preserve">MI - </w:t>
            </w:r>
            <w:r w:rsidR="00C851C2" w:rsidRPr="000A1CCB">
              <w:rPr>
                <w:sz w:val="24"/>
                <w:szCs w:val="24"/>
              </w:rPr>
              <w:t xml:space="preserve"> </w:t>
            </w:r>
            <w:r w:rsidRPr="000A1CCB">
              <w:rPr>
                <w:sz w:val="24"/>
                <w:szCs w:val="24"/>
              </w:rPr>
              <w:t>Managing Information</w:t>
            </w:r>
          </w:p>
          <w:p w14:paraId="293469B0" w14:textId="2B657E8F" w:rsidR="001F25A7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SM - Self-Management</w:t>
            </w:r>
          </w:p>
          <w:p w14:paraId="1222A006" w14:textId="47DA53ED" w:rsidR="00C851C2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PS -</w:t>
            </w:r>
            <w:r w:rsidR="00C851C2" w:rsidRPr="000A1CCB">
              <w:rPr>
                <w:sz w:val="24"/>
                <w:szCs w:val="24"/>
              </w:rPr>
              <w:t xml:space="preserve"> </w:t>
            </w:r>
            <w:r w:rsidRPr="000A1CCB">
              <w:rPr>
                <w:sz w:val="24"/>
                <w:szCs w:val="24"/>
              </w:rPr>
              <w:t xml:space="preserve"> Thinking, Problem Solving  And </w:t>
            </w:r>
          </w:p>
          <w:p w14:paraId="3DC807F0" w14:textId="07481AF9" w:rsidR="000763C1" w:rsidRPr="000A1CCB" w:rsidRDefault="00C851C2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 xml:space="preserve">         </w:t>
            </w:r>
            <w:r w:rsidR="001F25A7" w:rsidRPr="000A1CCB">
              <w:rPr>
                <w:sz w:val="24"/>
                <w:szCs w:val="24"/>
              </w:rPr>
              <w:t>Decision Making</w:t>
            </w:r>
          </w:p>
        </w:tc>
      </w:tr>
    </w:tbl>
    <w:p w14:paraId="3DC807F2" w14:textId="0D72E076" w:rsidR="004805D9" w:rsidRPr="000A1CCB" w:rsidRDefault="006565FD" w:rsidP="00F3281E">
      <w:pPr>
        <w:tabs>
          <w:tab w:val="left" w:pos="960"/>
        </w:tabs>
        <w:rPr>
          <w:sz w:val="24"/>
          <w:szCs w:val="24"/>
          <w:u w:val="single"/>
        </w:rPr>
      </w:pPr>
      <w:r w:rsidRPr="000A1CCB">
        <w:rPr>
          <w:sz w:val="24"/>
          <w:szCs w:val="24"/>
          <w:u w:val="single"/>
        </w:rPr>
        <w:br w:type="textWrapping" w:clear="all"/>
      </w:r>
      <w:r w:rsidR="00F3281E" w:rsidRPr="000A1CCB">
        <w:rPr>
          <w:sz w:val="24"/>
          <w:szCs w:val="24"/>
          <w:u w:val="single"/>
        </w:rPr>
        <w:t>OTHER</w:t>
      </w:r>
    </w:p>
    <w:sectPr w:rsidR="004805D9" w:rsidRPr="000A1CCB" w:rsidSect="003E431F">
      <w:pgSz w:w="16838" w:h="11906" w:orient="landscape"/>
      <w:pgMar w:top="568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E3A"/>
    <w:rsid w:val="00014EF4"/>
    <w:rsid w:val="000763C1"/>
    <w:rsid w:val="0009556C"/>
    <w:rsid w:val="000A1CCB"/>
    <w:rsid w:val="000A36EF"/>
    <w:rsid w:val="000E2197"/>
    <w:rsid w:val="00123846"/>
    <w:rsid w:val="00135293"/>
    <w:rsid w:val="00196EAD"/>
    <w:rsid w:val="001D72F0"/>
    <w:rsid w:val="001F25A7"/>
    <w:rsid w:val="00280D64"/>
    <w:rsid w:val="002A39DB"/>
    <w:rsid w:val="002A6426"/>
    <w:rsid w:val="002A6E9F"/>
    <w:rsid w:val="002C34D1"/>
    <w:rsid w:val="00341E0F"/>
    <w:rsid w:val="00351625"/>
    <w:rsid w:val="00364586"/>
    <w:rsid w:val="003E431F"/>
    <w:rsid w:val="003E68E1"/>
    <w:rsid w:val="003E7295"/>
    <w:rsid w:val="003F1744"/>
    <w:rsid w:val="00424E4B"/>
    <w:rsid w:val="00472403"/>
    <w:rsid w:val="004805D9"/>
    <w:rsid w:val="004F73D4"/>
    <w:rsid w:val="00505A62"/>
    <w:rsid w:val="005336FE"/>
    <w:rsid w:val="00564C70"/>
    <w:rsid w:val="005704C4"/>
    <w:rsid w:val="005C2754"/>
    <w:rsid w:val="005E64A1"/>
    <w:rsid w:val="006423A0"/>
    <w:rsid w:val="006565FD"/>
    <w:rsid w:val="006630B1"/>
    <w:rsid w:val="006B48D4"/>
    <w:rsid w:val="006F48D6"/>
    <w:rsid w:val="007125F2"/>
    <w:rsid w:val="007508B7"/>
    <w:rsid w:val="00755DF2"/>
    <w:rsid w:val="0076732A"/>
    <w:rsid w:val="00772B5B"/>
    <w:rsid w:val="007A2C17"/>
    <w:rsid w:val="007E77FF"/>
    <w:rsid w:val="00801BB1"/>
    <w:rsid w:val="00804AEF"/>
    <w:rsid w:val="008562F0"/>
    <w:rsid w:val="008B0E3E"/>
    <w:rsid w:val="008D3E3A"/>
    <w:rsid w:val="009448CD"/>
    <w:rsid w:val="00945707"/>
    <w:rsid w:val="009829CC"/>
    <w:rsid w:val="00A41D80"/>
    <w:rsid w:val="00A43BB0"/>
    <w:rsid w:val="00A514AF"/>
    <w:rsid w:val="00A65FB4"/>
    <w:rsid w:val="00B21357"/>
    <w:rsid w:val="00C42BC8"/>
    <w:rsid w:val="00C6448E"/>
    <w:rsid w:val="00C851C2"/>
    <w:rsid w:val="00CB24CE"/>
    <w:rsid w:val="00CB26B4"/>
    <w:rsid w:val="00CE5957"/>
    <w:rsid w:val="00CE5D3D"/>
    <w:rsid w:val="00D0519B"/>
    <w:rsid w:val="00D07372"/>
    <w:rsid w:val="00D10A13"/>
    <w:rsid w:val="00D11EF7"/>
    <w:rsid w:val="00D22CF9"/>
    <w:rsid w:val="00D4025D"/>
    <w:rsid w:val="00D54F3B"/>
    <w:rsid w:val="00D843FE"/>
    <w:rsid w:val="00D872F5"/>
    <w:rsid w:val="00D905C4"/>
    <w:rsid w:val="00DA3C5C"/>
    <w:rsid w:val="00E15DFB"/>
    <w:rsid w:val="00E16F13"/>
    <w:rsid w:val="00E23D45"/>
    <w:rsid w:val="00E31298"/>
    <w:rsid w:val="00E4770D"/>
    <w:rsid w:val="00E954B1"/>
    <w:rsid w:val="00F3281E"/>
    <w:rsid w:val="00FB23E2"/>
    <w:rsid w:val="00FC3EFA"/>
    <w:rsid w:val="00FD2EE9"/>
    <w:rsid w:val="00FE0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C807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05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5D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805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05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5D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805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854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F03F2C-0C14-4FF9-811A-FC5F58AF13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F32F9EB5</Template>
  <TotalTime>214</TotalTime>
  <Pages>2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 MALONE</dc:creator>
  <cp:lastModifiedBy>H Kennedy</cp:lastModifiedBy>
  <cp:revision>20</cp:revision>
  <cp:lastPrinted>2014-11-10T15:32:00Z</cp:lastPrinted>
  <dcterms:created xsi:type="dcterms:W3CDTF">2014-10-21T13:35:00Z</dcterms:created>
  <dcterms:modified xsi:type="dcterms:W3CDTF">2016-11-09T08:45:00Z</dcterms:modified>
</cp:coreProperties>
</file>