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16459406" w:rsidR="004805D9" w:rsidRPr="002C1A5F" w:rsidRDefault="004805D9">
      <w:pPr>
        <w:rPr>
          <w:sz w:val="18"/>
          <w:szCs w:val="18"/>
        </w:rPr>
      </w:pPr>
      <w:r w:rsidRPr="002C1A5F">
        <w:rPr>
          <w:sz w:val="18"/>
          <w:szCs w:val="18"/>
        </w:rPr>
        <w:t>Teacher:</w:t>
      </w:r>
      <w:r w:rsidR="00DA3C5C" w:rsidRPr="002C1A5F">
        <w:rPr>
          <w:sz w:val="18"/>
          <w:szCs w:val="18"/>
        </w:rPr>
        <w:t xml:space="preserve"> </w:t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  <w:t>Year:</w:t>
      </w:r>
      <w:r w:rsidRPr="002C1A5F">
        <w:rPr>
          <w:sz w:val="18"/>
          <w:szCs w:val="18"/>
        </w:rPr>
        <w:tab/>
      </w:r>
      <w:r w:rsidR="00DA3C5C" w:rsidRPr="002C1A5F">
        <w:rPr>
          <w:sz w:val="18"/>
          <w:szCs w:val="18"/>
        </w:rPr>
        <w:t>Year 6</w:t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</w:r>
      <w:r w:rsidRPr="002C1A5F">
        <w:rPr>
          <w:sz w:val="18"/>
          <w:szCs w:val="18"/>
        </w:rPr>
        <w:tab/>
        <w:t>Week Beginning:</w:t>
      </w:r>
      <w:r w:rsidR="00A43BB0" w:rsidRPr="002C1A5F">
        <w:rPr>
          <w:sz w:val="18"/>
          <w:szCs w:val="18"/>
        </w:rPr>
        <w:t xml:space="preserve"> Autumn 2</w:t>
      </w:r>
      <w:r w:rsidR="00DA3C5C" w:rsidRPr="002C1A5F">
        <w:rPr>
          <w:sz w:val="18"/>
          <w:szCs w:val="18"/>
        </w:rPr>
        <w:t xml:space="preserve"> Week 1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2C1A5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2C1A5F" w:rsidRDefault="004805D9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2C1A5F" w:rsidRDefault="004805D9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2C1A5F" w:rsidRDefault="004805D9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USING ICT</w:t>
            </w:r>
          </w:p>
        </w:tc>
      </w:tr>
      <w:tr w:rsidR="004805D9" w:rsidRPr="002C1A5F" w14:paraId="3DC807BA" w14:textId="77777777" w:rsidTr="00744D3C">
        <w:trPr>
          <w:trHeight w:val="843"/>
        </w:trPr>
        <w:tc>
          <w:tcPr>
            <w:tcW w:w="7054" w:type="dxa"/>
            <w:gridSpan w:val="2"/>
          </w:tcPr>
          <w:p w14:paraId="61ADA8F0" w14:textId="21469C3E" w:rsidR="00CB26B4" w:rsidRPr="002C1A5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2C1A5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D161BE" w:rsidRPr="00135293" w:rsidRDefault="00D161BE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D161BE" w:rsidRDefault="00D161BE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2C1A5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2C1A5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2C1A5F">
              <w:rPr>
                <w:sz w:val="18"/>
                <w:szCs w:val="18"/>
                <w:u w:val="single"/>
              </w:rPr>
              <w:t>:</w:t>
            </w:r>
          </w:p>
          <w:p w14:paraId="4571E749" w14:textId="53E1A4A2" w:rsidR="00772B5B" w:rsidRPr="00A11EAA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A11EAA">
              <w:rPr>
                <w:sz w:val="18"/>
                <w:szCs w:val="18"/>
              </w:rPr>
              <w:t>Grp</w:t>
            </w:r>
            <w:proofErr w:type="spellEnd"/>
            <w:r w:rsidRPr="00A11EAA">
              <w:rPr>
                <w:sz w:val="18"/>
                <w:szCs w:val="18"/>
              </w:rPr>
              <w:t xml:space="preserve"> 1</w:t>
            </w:r>
            <w:r w:rsidR="00135293" w:rsidRPr="00A11EAA">
              <w:rPr>
                <w:sz w:val="18"/>
                <w:szCs w:val="18"/>
              </w:rPr>
              <w:t>:</w:t>
            </w:r>
            <w:r w:rsidR="00A11EAA" w:rsidRPr="00A11EAA">
              <w:rPr>
                <w:sz w:val="18"/>
                <w:szCs w:val="18"/>
              </w:rPr>
              <w:t xml:space="preserve"> ORT Level</w:t>
            </w:r>
            <w:r w:rsidR="00674A11">
              <w:rPr>
                <w:sz w:val="18"/>
                <w:szCs w:val="18"/>
              </w:rPr>
              <w:t xml:space="preserve"> 12</w:t>
            </w:r>
          </w:p>
          <w:p w14:paraId="1ADE9D9D" w14:textId="46BA8E64" w:rsidR="00CB26B4" w:rsidRPr="00A11EAA" w:rsidRDefault="00472403" w:rsidP="006565FD">
            <w:pPr>
              <w:jc w:val="both"/>
              <w:rPr>
                <w:sz w:val="18"/>
                <w:szCs w:val="18"/>
              </w:rPr>
            </w:pPr>
            <w:proofErr w:type="spellStart"/>
            <w:r w:rsidRPr="00A11EAA">
              <w:rPr>
                <w:sz w:val="18"/>
                <w:szCs w:val="18"/>
              </w:rPr>
              <w:t>Grp</w:t>
            </w:r>
            <w:proofErr w:type="spellEnd"/>
            <w:r w:rsidRPr="00A11EAA">
              <w:rPr>
                <w:sz w:val="18"/>
                <w:szCs w:val="18"/>
              </w:rPr>
              <w:t xml:space="preserve"> 2</w:t>
            </w:r>
            <w:r w:rsidR="00135293" w:rsidRPr="00A11EAA">
              <w:rPr>
                <w:sz w:val="18"/>
                <w:szCs w:val="18"/>
              </w:rPr>
              <w:t>:</w:t>
            </w:r>
            <w:r w:rsidR="001263A3" w:rsidRPr="00A11EAA">
              <w:rPr>
                <w:sz w:val="18"/>
                <w:szCs w:val="18"/>
              </w:rPr>
              <w:t xml:space="preserve"> </w:t>
            </w:r>
            <w:r w:rsidR="00A11EAA" w:rsidRPr="00A11EAA">
              <w:rPr>
                <w:sz w:val="18"/>
                <w:szCs w:val="18"/>
              </w:rPr>
              <w:t>ORT Level</w:t>
            </w:r>
            <w:r w:rsidR="00674A11">
              <w:rPr>
                <w:sz w:val="18"/>
                <w:szCs w:val="18"/>
              </w:rPr>
              <w:t xml:space="preserve"> 13</w:t>
            </w:r>
          </w:p>
          <w:p w14:paraId="0327B5B6" w14:textId="22C4307A" w:rsidR="00472403" w:rsidRPr="00550EC7" w:rsidRDefault="00472403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550EC7">
              <w:rPr>
                <w:sz w:val="18"/>
                <w:szCs w:val="18"/>
              </w:rPr>
              <w:t>Grp</w:t>
            </w:r>
            <w:proofErr w:type="spellEnd"/>
            <w:r w:rsidRPr="00550EC7">
              <w:rPr>
                <w:sz w:val="18"/>
                <w:szCs w:val="18"/>
              </w:rPr>
              <w:t xml:space="preserve"> 3</w:t>
            </w:r>
            <w:r w:rsidR="00135293" w:rsidRPr="00550EC7">
              <w:rPr>
                <w:sz w:val="18"/>
                <w:szCs w:val="18"/>
              </w:rPr>
              <w:t>:</w:t>
            </w:r>
            <w:r w:rsidR="001263A3" w:rsidRPr="00550EC7">
              <w:rPr>
                <w:sz w:val="18"/>
                <w:szCs w:val="18"/>
              </w:rPr>
              <w:t xml:space="preserve"> </w:t>
            </w:r>
            <w:r w:rsidR="00674A11">
              <w:rPr>
                <w:sz w:val="18"/>
                <w:szCs w:val="18"/>
              </w:rPr>
              <w:t>ORT Level 14</w:t>
            </w:r>
          </w:p>
          <w:p w14:paraId="794D850C" w14:textId="77777777" w:rsidR="00772B5B" w:rsidRPr="00550EC7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2DF611E0" w14:textId="1B8F7924" w:rsidR="00772B5B" w:rsidRPr="002C1A5F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Guided Reading –</w:t>
            </w:r>
            <w:r w:rsidR="00CB24CE" w:rsidRPr="002C1A5F">
              <w:rPr>
                <w:sz w:val="18"/>
                <w:szCs w:val="18"/>
              </w:rPr>
              <w:t xml:space="preserve"> Tasks from 3 groups based on the novel.</w:t>
            </w:r>
          </w:p>
          <w:p w14:paraId="6A2726F4" w14:textId="67211249" w:rsidR="00CB24CE" w:rsidRPr="002C1A5F" w:rsidRDefault="00CB24CE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 – How does Laura feel about leaving the island?</w:t>
            </w:r>
          </w:p>
          <w:p w14:paraId="56101F6E" w14:textId="6B26ACC8" w:rsidR="00CB24CE" w:rsidRPr="002C1A5F" w:rsidRDefault="00CB24CE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 – Write a short letter to Laura.</w:t>
            </w:r>
          </w:p>
          <w:p w14:paraId="2344CBAE" w14:textId="5CB3B083" w:rsidR="00CB24CE" w:rsidRPr="002C1A5F" w:rsidRDefault="00CB24CE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 – Closed procedure on the chapter.</w:t>
            </w:r>
          </w:p>
          <w:p w14:paraId="7FF14BB2" w14:textId="77777777" w:rsidR="00A11EAA" w:rsidRDefault="00A11EAA" w:rsidP="006565FD">
            <w:pPr>
              <w:rPr>
                <w:sz w:val="18"/>
                <w:szCs w:val="18"/>
                <w:u w:val="single"/>
              </w:rPr>
            </w:pPr>
          </w:p>
          <w:p w14:paraId="7C42D9AE" w14:textId="240ABBE5" w:rsidR="00472403" w:rsidRPr="002C1A5F" w:rsidRDefault="00472403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2C1A5F">
              <w:rPr>
                <w:sz w:val="18"/>
                <w:szCs w:val="18"/>
                <w:u w:val="single"/>
              </w:rPr>
              <w:t xml:space="preserve">/ Shared Reading </w:t>
            </w:r>
            <w:r w:rsidRPr="002C1A5F">
              <w:rPr>
                <w:sz w:val="18"/>
                <w:szCs w:val="18"/>
              </w:rPr>
              <w:t>:</w:t>
            </w:r>
          </w:p>
          <w:p w14:paraId="1B436BC3" w14:textId="77777777" w:rsidR="00772B5B" w:rsidRPr="002C1A5F" w:rsidRDefault="00772B5B" w:rsidP="006565FD">
            <w:pPr>
              <w:rPr>
                <w:sz w:val="18"/>
                <w:szCs w:val="18"/>
              </w:rPr>
            </w:pPr>
          </w:p>
          <w:p w14:paraId="6D03E509" w14:textId="5E23B97B" w:rsidR="003E7295" w:rsidRPr="002C1A5F" w:rsidRDefault="00772B5B" w:rsidP="00A43BB0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The Wreck of the Zanzibar</w:t>
            </w:r>
            <w:r w:rsidR="00CB24CE" w:rsidRPr="002C1A5F">
              <w:rPr>
                <w:sz w:val="18"/>
                <w:szCs w:val="18"/>
              </w:rPr>
              <w:t>:  October 25</w:t>
            </w:r>
            <w:r w:rsidR="00CB24CE" w:rsidRPr="002C1A5F">
              <w:rPr>
                <w:sz w:val="18"/>
                <w:szCs w:val="18"/>
                <w:vertAlign w:val="superscript"/>
              </w:rPr>
              <w:t>th</w:t>
            </w:r>
            <w:r w:rsidR="00CB24CE" w:rsidRPr="002C1A5F">
              <w:rPr>
                <w:sz w:val="18"/>
                <w:szCs w:val="18"/>
              </w:rPr>
              <w:t xml:space="preserve"> – December 6</w:t>
            </w:r>
            <w:r w:rsidR="00CB24CE" w:rsidRPr="002C1A5F">
              <w:rPr>
                <w:sz w:val="18"/>
                <w:szCs w:val="18"/>
                <w:vertAlign w:val="superscript"/>
              </w:rPr>
              <w:t>th</w:t>
            </w:r>
            <w:r w:rsidR="00CB24CE" w:rsidRPr="002C1A5F">
              <w:rPr>
                <w:sz w:val="18"/>
                <w:szCs w:val="18"/>
              </w:rPr>
              <w:t>.</w:t>
            </w:r>
          </w:p>
          <w:p w14:paraId="73FB2D52" w14:textId="77777777" w:rsidR="00472403" w:rsidRPr="002C1A5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2C1A5F" w:rsidRDefault="00472403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  <w:u w:val="single"/>
              </w:rPr>
              <w:t>Comprehension</w:t>
            </w:r>
            <w:r w:rsidR="001F25A7" w:rsidRPr="002C1A5F">
              <w:rPr>
                <w:sz w:val="18"/>
                <w:szCs w:val="18"/>
                <w:u w:val="single"/>
              </w:rPr>
              <w:t>:</w:t>
            </w:r>
          </w:p>
          <w:p w14:paraId="46B93511" w14:textId="5C509A57" w:rsidR="00472403" w:rsidRPr="002C1A5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</w:t>
            </w:r>
            <w:r w:rsidR="00135293" w:rsidRPr="002C1A5F">
              <w:rPr>
                <w:sz w:val="18"/>
                <w:szCs w:val="18"/>
              </w:rPr>
              <w:t>:</w:t>
            </w:r>
            <w:r w:rsidR="00A43BB0" w:rsidRPr="002C1A5F">
              <w:rPr>
                <w:sz w:val="18"/>
                <w:szCs w:val="18"/>
              </w:rPr>
              <w:t xml:space="preserve"> </w:t>
            </w:r>
            <w:r w:rsidR="00CB24CE" w:rsidRPr="002C1A5F">
              <w:rPr>
                <w:sz w:val="18"/>
                <w:szCs w:val="18"/>
              </w:rPr>
              <w:t>The Shark – Collins Comprehension book 3 pages 20, 21 and 22. All parts.</w:t>
            </w:r>
          </w:p>
          <w:p w14:paraId="4A359E8C" w14:textId="69DA16EA" w:rsidR="00472403" w:rsidRPr="002C1A5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</w:t>
            </w:r>
            <w:r w:rsidR="00135293" w:rsidRPr="002C1A5F">
              <w:rPr>
                <w:sz w:val="18"/>
                <w:szCs w:val="18"/>
              </w:rPr>
              <w:t>:</w:t>
            </w:r>
            <w:r w:rsidR="00CB24CE" w:rsidRPr="002C1A5F">
              <w:rPr>
                <w:sz w:val="18"/>
                <w:szCs w:val="18"/>
              </w:rPr>
              <w:t xml:space="preserve"> The Shark – Collins Comprehension book 3 pages 20, 21 and 22. Parts A and B.</w:t>
            </w:r>
          </w:p>
          <w:p w14:paraId="6EADF73B" w14:textId="560F23A6" w:rsidR="00CB24CE" w:rsidRPr="002C1A5F" w:rsidRDefault="00472403" w:rsidP="006565FD">
            <w:pPr>
              <w:rPr>
                <w:noProof/>
                <w:sz w:val="18"/>
                <w:szCs w:val="18"/>
                <w:lang w:eastAsia="en-GB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</w:t>
            </w:r>
            <w:r w:rsidR="00135293" w:rsidRPr="002C1A5F">
              <w:rPr>
                <w:sz w:val="18"/>
                <w:szCs w:val="18"/>
              </w:rPr>
              <w:t>:</w:t>
            </w:r>
            <w:r w:rsidR="00A43BB0" w:rsidRPr="002C1A5F">
              <w:rPr>
                <w:sz w:val="18"/>
                <w:szCs w:val="18"/>
              </w:rPr>
              <w:t xml:space="preserve"> </w:t>
            </w:r>
            <w:r w:rsidR="00DE7C9F" w:rsidRPr="002C1A5F">
              <w:rPr>
                <w:sz w:val="18"/>
                <w:szCs w:val="18"/>
              </w:rPr>
              <w:t>Nelson Development book 2 Pages 20 and 21 By land, sea and air.</w:t>
            </w:r>
          </w:p>
          <w:p w14:paraId="1A78F9AD" w14:textId="22F285AD" w:rsidR="00135293" w:rsidRPr="002C1A5F" w:rsidRDefault="00CB26B4" w:rsidP="006565FD">
            <w:pPr>
              <w:rPr>
                <w:sz w:val="18"/>
                <w:szCs w:val="18"/>
              </w:rPr>
            </w:pPr>
            <w:r w:rsidRPr="002C1A5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D161BE" w:rsidRPr="00135293" w:rsidRDefault="00D161BE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D161BE" w:rsidRDefault="00D161BE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2C1A5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2C1A5F" w:rsidRDefault="00CB26B4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  <w:u w:val="single"/>
              </w:rPr>
              <w:t>Handwriting</w:t>
            </w:r>
            <w:r w:rsidRPr="002C1A5F">
              <w:rPr>
                <w:sz w:val="18"/>
                <w:szCs w:val="18"/>
              </w:rPr>
              <w:t>:</w:t>
            </w:r>
          </w:p>
          <w:p w14:paraId="22402B4A" w14:textId="77777777" w:rsidR="00CB26B4" w:rsidRPr="002C1A5F" w:rsidRDefault="00CB26B4" w:rsidP="006565FD">
            <w:pPr>
              <w:rPr>
                <w:sz w:val="18"/>
                <w:szCs w:val="18"/>
              </w:rPr>
            </w:pPr>
          </w:p>
          <w:p w14:paraId="71FE8358" w14:textId="20688560" w:rsidR="00772B5B" w:rsidRPr="002C1A5F" w:rsidRDefault="009829CC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Neilson Book 2 </w:t>
            </w:r>
            <w:r w:rsidR="00D905C4" w:rsidRPr="002C1A5F">
              <w:rPr>
                <w:sz w:val="18"/>
                <w:szCs w:val="18"/>
              </w:rPr>
              <w:t>Page 10 – joining consonants, e</w:t>
            </w:r>
            <w:r w:rsidRPr="002C1A5F">
              <w:rPr>
                <w:sz w:val="18"/>
                <w:szCs w:val="18"/>
              </w:rPr>
              <w:t>.g</w:t>
            </w:r>
            <w:r w:rsidR="00D905C4" w:rsidRPr="002C1A5F">
              <w:rPr>
                <w:sz w:val="18"/>
                <w:szCs w:val="18"/>
              </w:rPr>
              <w:t>.</w:t>
            </w:r>
            <w:r w:rsidRPr="002C1A5F">
              <w:rPr>
                <w:sz w:val="18"/>
                <w:szCs w:val="18"/>
              </w:rPr>
              <w:t xml:space="preserve">  </w:t>
            </w:r>
            <w:proofErr w:type="spellStart"/>
            <w:r w:rsidRPr="002C1A5F">
              <w:rPr>
                <w:sz w:val="18"/>
                <w:szCs w:val="18"/>
              </w:rPr>
              <w:t>ff</w:t>
            </w:r>
            <w:proofErr w:type="spellEnd"/>
            <w:r w:rsidRPr="002C1A5F">
              <w:rPr>
                <w:sz w:val="18"/>
                <w:szCs w:val="18"/>
              </w:rPr>
              <w:t xml:space="preserve">, </w:t>
            </w:r>
            <w:proofErr w:type="spellStart"/>
            <w:r w:rsidRPr="002C1A5F">
              <w:rPr>
                <w:sz w:val="18"/>
                <w:szCs w:val="18"/>
              </w:rPr>
              <w:t>ll</w:t>
            </w:r>
            <w:proofErr w:type="spellEnd"/>
            <w:r w:rsidRPr="002C1A5F">
              <w:rPr>
                <w:sz w:val="18"/>
                <w:szCs w:val="18"/>
              </w:rPr>
              <w:t xml:space="preserve">, </w:t>
            </w:r>
            <w:proofErr w:type="spellStart"/>
            <w:r w:rsidRPr="002C1A5F">
              <w:rPr>
                <w:sz w:val="18"/>
                <w:szCs w:val="18"/>
              </w:rPr>
              <w:t>ss</w:t>
            </w:r>
            <w:proofErr w:type="spellEnd"/>
          </w:p>
          <w:p w14:paraId="45158DC5" w14:textId="77777777" w:rsidR="00E954B1" w:rsidRPr="002C1A5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2C1A5F" w:rsidRDefault="00CB26B4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  <w:u w:val="single"/>
              </w:rPr>
              <w:t>Spellings/Phonics</w:t>
            </w:r>
            <w:r w:rsidRPr="002C1A5F">
              <w:rPr>
                <w:sz w:val="18"/>
                <w:szCs w:val="18"/>
              </w:rPr>
              <w:t xml:space="preserve">: </w:t>
            </w:r>
          </w:p>
          <w:p w14:paraId="38CE7A22" w14:textId="4AF14441" w:rsidR="00CB26B4" w:rsidRPr="002C1A5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1:</w:t>
            </w:r>
            <w:r w:rsidR="009829CC" w:rsidRPr="002C1A5F">
              <w:rPr>
                <w:sz w:val="18"/>
                <w:szCs w:val="18"/>
              </w:rPr>
              <w:t xml:space="preserve"> Autumn 2 Week  1 – o sound </w:t>
            </w:r>
            <w:proofErr w:type="spellStart"/>
            <w:r w:rsidR="009829CC" w:rsidRPr="002C1A5F">
              <w:rPr>
                <w:sz w:val="18"/>
                <w:szCs w:val="18"/>
              </w:rPr>
              <w:t>oa</w:t>
            </w:r>
            <w:proofErr w:type="spellEnd"/>
            <w:r w:rsidR="009829CC" w:rsidRPr="002C1A5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2C1A5F">
              <w:rPr>
                <w:sz w:val="18"/>
                <w:szCs w:val="18"/>
              </w:rPr>
              <w:t>oe</w:t>
            </w:r>
            <w:proofErr w:type="spellEnd"/>
            <w:r w:rsidR="009829CC" w:rsidRPr="002C1A5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2C1A5F">
              <w:rPr>
                <w:sz w:val="18"/>
                <w:szCs w:val="18"/>
              </w:rPr>
              <w:t>ow</w:t>
            </w:r>
            <w:proofErr w:type="spellEnd"/>
            <w:r w:rsidR="009829CC" w:rsidRPr="002C1A5F">
              <w:rPr>
                <w:sz w:val="18"/>
                <w:szCs w:val="18"/>
              </w:rPr>
              <w:t xml:space="preserve">, o-e, e.g. approach, although, </w:t>
            </w:r>
            <w:r w:rsidR="00A11EAA">
              <w:rPr>
                <w:sz w:val="18"/>
                <w:szCs w:val="18"/>
              </w:rPr>
              <w:t>explode, explosion, wheelbarrow, spoke, dough, groan, mould, barrow, explode, disco, lonely, moment, soul, spoke, boast, focus, sole, boastful</w:t>
            </w:r>
          </w:p>
          <w:p w14:paraId="6763719D" w14:textId="77777777" w:rsidR="00B52F13" w:rsidRPr="002C1A5F" w:rsidRDefault="00B52F13" w:rsidP="006565FD">
            <w:pPr>
              <w:rPr>
                <w:sz w:val="18"/>
                <w:szCs w:val="18"/>
              </w:rPr>
            </w:pPr>
          </w:p>
          <w:p w14:paraId="385764A1" w14:textId="782EEC81" w:rsidR="001F25A7" w:rsidRPr="002C1A5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2:</w:t>
            </w:r>
            <w:r w:rsidR="00A43BB0" w:rsidRPr="002C1A5F">
              <w:rPr>
                <w:sz w:val="18"/>
                <w:szCs w:val="18"/>
              </w:rPr>
              <w:t xml:space="preserve"> Autu</w:t>
            </w:r>
            <w:r w:rsidR="009829CC" w:rsidRPr="002C1A5F">
              <w:rPr>
                <w:sz w:val="18"/>
                <w:szCs w:val="18"/>
              </w:rPr>
              <w:t xml:space="preserve">mn 2 Week 1 – o sound </w:t>
            </w:r>
            <w:proofErr w:type="spellStart"/>
            <w:r w:rsidR="009829CC" w:rsidRPr="002C1A5F">
              <w:rPr>
                <w:sz w:val="18"/>
                <w:szCs w:val="18"/>
              </w:rPr>
              <w:t>oa</w:t>
            </w:r>
            <w:proofErr w:type="spellEnd"/>
            <w:r w:rsidR="009829CC" w:rsidRPr="002C1A5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2C1A5F">
              <w:rPr>
                <w:sz w:val="18"/>
                <w:szCs w:val="18"/>
              </w:rPr>
              <w:t>oe</w:t>
            </w:r>
            <w:proofErr w:type="spellEnd"/>
            <w:r w:rsidR="009829CC" w:rsidRPr="002C1A5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2C1A5F">
              <w:rPr>
                <w:sz w:val="18"/>
                <w:szCs w:val="18"/>
              </w:rPr>
              <w:t>ow</w:t>
            </w:r>
            <w:proofErr w:type="spellEnd"/>
            <w:r w:rsidR="009829CC" w:rsidRPr="002C1A5F">
              <w:rPr>
                <w:sz w:val="18"/>
                <w:szCs w:val="18"/>
              </w:rPr>
              <w:t xml:space="preserve">, o-e, e.g. </w:t>
            </w:r>
            <w:r w:rsidR="006B48D4" w:rsidRPr="002C1A5F">
              <w:rPr>
                <w:sz w:val="18"/>
                <w:szCs w:val="18"/>
              </w:rPr>
              <w:t>roa</w:t>
            </w:r>
            <w:r w:rsidR="00A11EAA">
              <w:rPr>
                <w:sz w:val="18"/>
                <w:szCs w:val="18"/>
              </w:rPr>
              <w:t>st, window, snore, elbow, ocean, don’t , cloak, groan, drove, throw, snore, yellow, opened, approach, follow, potato, potatoes, tomato, tomatoes, ocean</w:t>
            </w:r>
          </w:p>
          <w:p w14:paraId="1153C209" w14:textId="77777777" w:rsidR="00CB26B4" w:rsidRPr="002C1A5F" w:rsidRDefault="00CB26B4" w:rsidP="006565FD">
            <w:pPr>
              <w:rPr>
                <w:sz w:val="18"/>
                <w:szCs w:val="18"/>
              </w:rPr>
            </w:pPr>
          </w:p>
          <w:p w14:paraId="533D0839" w14:textId="51B06ADA" w:rsidR="00FD2EE9" w:rsidRPr="002C1A5F" w:rsidRDefault="00472403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  <w:u w:val="single"/>
              </w:rPr>
              <w:t>Grammar</w:t>
            </w:r>
            <w:r w:rsidRPr="002C1A5F">
              <w:rPr>
                <w:sz w:val="18"/>
                <w:szCs w:val="18"/>
              </w:rPr>
              <w:t>:</w:t>
            </w:r>
            <w:r w:rsidR="006B48D4" w:rsidRPr="002C1A5F">
              <w:rPr>
                <w:sz w:val="18"/>
                <w:szCs w:val="18"/>
              </w:rPr>
              <w:t xml:space="preserve"> Adverbs</w:t>
            </w:r>
          </w:p>
          <w:p w14:paraId="45A1FFE9" w14:textId="2602BD0B" w:rsidR="00472403" w:rsidRPr="002C1A5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</w:t>
            </w:r>
            <w:r w:rsidR="00135293" w:rsidRPr="002C1A5F">
              <w:rPr>
                <w:sz w:val="18"/>
                <w:szCs w:val="18"/>
              </w:rPr>
              <w:t>:</w:t>
            </w:r>
            <w:r w:rsidR="00A43BB0" w:rsidRPr="002C1A5F">
              <w:rPr>
                <w:sz w:val="18"/>
                <w:szCs w:val="18"/>
              </w:rPr>
              <w:t xml:space="preserve"> </w:t>
            </w:r>
            <w:proofErr w:type="spellStart"/>
            <w:r w:rsidR="009448CD" w:rsidRPr="002C1A5F">
              <w:rPr>
                <w:sz w:val="18"/>
                <w:szCs w:val="18"/>
              </w:rPr>
              <w:t>Folens</w:t>
            </w:r>
            <w:proofErr w:type="spellEnd"/>
            <w:r w:rsidR="009448CD" w:rsidRPr="002C1A5F">
              <w:rPr>
                <w:sz w:val="18"/>
                <w:szCs w:val="18"/>
              </w:rPr>
              <w:t xml:space="preserve"> L.W. 2 Page 29.</w:t>
            </w:r>
          </w:p>
          <w:p w14:paraId="189E5661" w14:textId="0F8C3400" w:rsidR="00472403" w:rsidRPr="002C1A5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</w:t>
            </w:r>
            <w:r w:rsidR="00135293" w:rsidRPr="002C1A5F">
              <w:rPr>
                <w:sz w:val="18"/>
                <w:szCs w:val="18"/>
              </w:rPr>
              <w:t>:</w:t>
            </w:r>
            <w:r w:rsidR="00A43BB0" w:rsidRPr="002C1A5F">
              <w:rPr>
                <w:sz w:val="18"/>
                <w:szCs w:val="18"/>
              </w:rPr>
              <w:t xml:space="preserve"> </w:t>
            </w:r>
            <w:r w:rsidR="009448CD" w:rsidRPr="002C1A5F">
              <w:rPr>
                <w:sz w:val="18"/>
                <w:szCs w:val="18"/>
              </w:rPr>
              <w:t xml:space="preserve"> </w:t>
            </w:r>
            <w:proofErr w:type="spellStart"/>
            <w:r w:rsidR="009448CD" w:rsidRPr="002C1A5F">
              <w:rPr>
                <w:sz w:val="18"/>
                <w:szCs w:val="18"/>
              </w:rPr>
              <w:t>F</w:t>
            </w:r>
            <w:r w:rsidR="00335739">
              <w:rPr>
                <w:sz w:val="18"/>
                <w:szCs w:val="18"/>
              </w:rPr>
              <w:t>olens</w:t>
            </w:r>
            <w:proofErr w:type="spellEnd"/>
            <w:r w:rsidR="00335739">
              <w:rPr>
                <w:sz w:val="18"/>
                <w:szCs w:val="18"/>
              </w:rPr>
              <w:t xml:space="preserve"> Basic Rules book 3 Page 23</w:t>
            </w:r>
            <w:r w:rsidR="009448CD" w:rsidRPr="002C1A5F">
              <w:rPr>
                <w:sz w:val="18"/>
                <w:szCs w:val="18"/>
              </w:rPr>
              <w:t>.</w:t>
            </w:r>
          </w:p>
          <w:p w14:paraId="79DF8C87" w14:textId="109E7019" w:rsidR="00472403" w:rsidRPr="002C1A5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</w:t>
            </w:r>
            <w:r w:rsidR="00135293" w:rsidRPr="002C1A5F">
              <w:rPr>
                <w:sz w:val="18"/>
                <w:szCs w:val="18"/>
              </w:rPr>
              <w:t>:</w:t>
            </w:r>
            <w:r w:rsidR="00D11EF7" w:rsidRPr="002C1A5F">
              <w:rPr>
                <w:sz w:val="18"/>
                <w:szCs w:val="18"/>
              </w:rPr>
              <w:t xml:space="preserve"> </w:t>
            </w:r>
            <w:r w:rsidR="009448CD" w:rsidRPr="002C1A5F">
              <w:rPr>
                <w:sz w:val="18"/>
                <w:szCs w:val="18"/>
              </w:rPr>
              <w:t xml:space="preserve"> </w:t>
            </w:r>
            <w:proofErr w:type="spellStart"/>
            <w:r w:rsidR="009448CD" w:rsidRPr="002C1A5F">
              <w:rPr>
                <w:sz w:val="18"/>
                <w:szCs w:val="18"/>
              </w:rPr>
              <w:t>F</w:t>
            </w:r>
            <w:r w:rsidR="00674A11">
              <w:rPr>
                <w:sz w:val="18"/>
                <w:szCs w:val="18"/>
              </w:rPr>
              <w:t>olens</w:t>
            </w:r>
            <w:proofErr w:type="spellEnd"/>
            <w:r w:rsidR="00674A11">
              <w:rPr>
                <w:sz w:val="18"/>
                <w:szCs w:val="18"/>
              </w:rPr>
              <w:t xml:space="preserve"> Basic Rules book 3 Page 23</w:t>
            </w:r>
            <w:r w:rsidR="009448CD" w:rsidRPr="002C1A5F">
              <w:rPr>
                <w:sz w:val="18"/>
                <w:szCs w:val="18"/>
              </w:rPr>
              <w:t>.</w:t>
            </w:r>
          </w:p>
          <w:p w14:paraId="101F232A" w14:textId="77777777" w:rsidR="00472403" w:rsidRPr="002C1A5F" w:rsidRDefault="00472403" w:rsidP="006565FD">
            <w:pPr>
              <w:rPr>
                <w:sz w:val="18"/>
                <w:szCs w:val="18"/>
              </w:rPr>
            </w:pPr>
          </w:p>
          <w:p w14:paraId="3D7DDB3D" w14:textId="1EBBC25C" w:rsidR="00CE5957" w:rsidRPr="002C1A5F" w:rsidRDefault="00472403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  <w:u w:val="single"/>
              </w:rPr>
              <w:t>Creative</w:t>
            </w:r>
            <w:r w:rsidR="00C851C2" w:rsidRPr="002C1A5F">
              <w:rPr>
                <w:sz w:val="18"/>
                <w:szCs w:val="18"/>
                <w:u w:val="single"/>
              </w:rPr>
              <w:t xml:space="preserve"> / </w:t>
            </w:r>
            <w:proofErr w:type="gramStart"/>
            <w:r w:rsidR="00C851C2" w:rsidRPr="002C1A5F">
              <w:rPr>
                <w:sz w:val="18"/>
                <w:szCs w:val="18"/>
                <w:u w:val="single"/>
              </w:rPr>
              <w:t>Genre</w:t>
            </w:r>
            <w:r w:rsidR="00A43BB0" w:rsidRPr="002C1A5F">
              <w:rPr>
                <w:sz w:val="18"/>
                <w:szCs w:val="18"/>
              </w:rPr>
              <w:t xml:space="preserve"> :</w:t>
            </w:r>
            <w:proofErr w:type="gramEnd"/>
            <w:r w:rsidR="00A43BB0" w:rsidRPr="002C1A5F">
              <w:rPr>
                <w:sz w:val="18"/>
                <w:szCs w:val="18"/>
              </w:rPr>
              <w:t xml:space="preserve"> Persuasive writing.</w:t>
            </w:r>
            <w:r w:rsidR="00D0519B" w:rsidRPr="002C1A5F">
              <w:rPr>
                <w:sz w:val="18"/>
                <w:szCs w:val="18"/>
              </w:rPr>
              <w:t xml:space="preserve"> Introduce the idea and nature of persuasive writing to the whole class.</w:t>
            </w:r>
            <w:r w:rsidR="00D843FE" w:rsidRPr="002C1A5F">
              <w:rPr>
                <w:sz w:val="18"/>
                <w:szCs w:val="18"/>
              </w:rPr>
              <w:t xml:space="preserve"> Make a poster.</w:t>
            </w:r>
          </w:p>
          <w:p w14:paraId="4A05C486" w14:textId="42C854AF" w:rsidR="004F73D4" w:rsidRPr="002C1A5F" w:rsidRDefault="004F73D4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Tes.co.uk. search KS2 persuasive writing (lesson starter).</w:t>
            </w:r>
          </w:p>
          <w:p w14:paraId="3DD19097" w14:textId="77777777" w:rsidR="00A735D6" w:rsidRDefault="00A735D6" w:rsidP="00580B06">
            <w:pPr>
              <w:rPr>
                <w:sz w:val="18"/>
                <w:szCs w:val="18"/>
              </w:rPr>
            </w:pPr>
          </w:p>
          <w:p w14:paraId="2BA4D03E" w14:textId="77777777" w:rsidR="00580B06" w:rsidRDefault="00580B06" w:rsidP="00580B06">
            <w:pPr>
              <w:rPr>
                <w:sz w:val="18"/>
                <w:szCs w:val="18"/>
              </w:rPr>
            </w:pPr>
          </w:p>
          <w:p w14:paraId="6CD596C3" w14:textId="77777777" w:rsidR="00580B06" w:rsidRDefault="00580B06" w:rsidP="00580B06">
            <w:pPr>
              <w:rPr>
                <w:sz w:val="18"/>
                <w:szCs w:val="18"/>
              </w:rPr>
            </w:pPr>
          </w:p>
          <w:p w14:paraId="759BEB1E" w14:textId="77777777" w:rsidR="00580B06" w:rsidRPr="002C1A5F" w:rsidRDefault="00580B06" w:rsidP="00580B06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D161BE" w:rsidRPr="00135293" w:rsidRDefault="00D161BE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Pr="002C1A5F" w:rsidRDefault="00755DF2" w:rsidP="006565FD">
            <w:pPr>
              <w:rPr>
                <w:sz w:val="18"/>
                <w:szCs w:val="18"/>
              </w:rPr>
            </w:pPr>
          </w:p>
          <w:p w14:paraId="35DD5E2D" w14:textId="77777777" w:rsidR="00F96162" w:rsidRPr="002C1A5F" w:rsidRDefault="00F96162" w:rsidP="006565FD">
            <w:pPr>
              <w:rPr>
                <w:sz w:val="18"/>
                <w:szCs w:val="18"/>
              </w:rPr>
            </w:pPr>
          </w:p>
          <w:p w14:paraId="0872A743" w14:textId="77777777" w:rsidR="00F96162" w:rsidRPr="002C1A5F" w:rsidRDefault="00F96162" w:rsidP="006565FD">
            <w:pPr>
              <w:rPr>
                <w:sz w:val="18"/>
                <w:szCs w:val="18"/>
              </w:rPr>
            </w:pPr>
          </w:p>
          <w:p w14:paraId="0E161AB5" w14:textId="0500E23F" w:rsidR="00D11EF7" w:rsidRPr="002C1A5F" w:rsidRDefault="007A2C1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Recall of times tables 2 to 10.</w:t>
            </w:r>
          </w:p>
          <w:p w14:paraId="770E1156" w14:textId="542574F9" w:rsidR="00FB23E2" w:rsidRPr="002C1A5F" w:rsidRDefault="00FB23E2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Calculating fractions of numbers e.g. half of, third of, 2 thirds of, </w:t>
            </w:r>
            <w:proofErr w:type="gramStart"/>
            <w:r w:rsidRPr="002C1A5F">
              <w:rPr>
                <w:sz w:val="18"/>
                <w:szCs w:val="18"/>
              </w:rPr>
              <w:t>quarter</w:t>
            </w:r>
            <w:proofErr w:type="gramEnd"/>
            <w:r w:rsidRPr="002C1A5F">
              <w:rPr>
                <w:sz w:val="18"/>
                <w:szCs w:val="18"/>
              </w:rPr>
              <w:t xml:space="preserve"> of.</w:t>
            </w:r>
          </w:p>
          <w:p w14:paraId="148ED45E" w14:textId="4675E2E7" w:rsidR="003E797B" w:rsidRDefault="003E797B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 linked to division.</w:t>
            </w:r>
          </w:p>
          <w:p w14:paraId="338EA012" w14:textId="6AAB7B1E" w:rsidR="003E797B" w:rsidRDefault="009F62A7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factors e.g. 8x12 = 8x4x3</w:t>
            </w:r>
          </w:p>
          <w:p w14:paraId="4F9F1706" w14:textId="19878AF7" w:rsidR="009F62A7" w:rsidRPr="002C1A5F" w:rsidRDefault="009F62A7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the relationship between multiplication and division</w:t>
            </w:r>
          </w:p>
          <w:p w14:paraId="77F71083" w14:textId="77777777" w:rsidR="00755DF2" w:rsidRPr="002C1A5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54516C24">
                      <wp:simplePos x="0" y="0"/>
                      <wp:positionH relativeFrom="column">
                        <wp:posOffset>1121518</wp:posOffset>
                      </wp:positionH>
                      <wp:positionV relativeFrom="paragraph">
                        <wp:posOffset>46403</wp:posOffset>
                      </wp:positionV>
                      <wp:extent cx="1863305" cy="262255"/>
                      <wp:effectExtent l="0" t="0" r="2286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330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9BA2CE3" w:rsidR="00D161BE" w:rsidRPr="00135293" w:rsidRDefault="00D161BE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- Addition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88.3pt;margin-top:3.65pt;width:146.7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" fillcolor="white [3201]" strokeweight=".5pt">
                      <v:textbox>
                        <w:txbxContent>
                          <w:p w14:paraId="5A8EA17A" w14:textId="39BA2CE3" w:rsidR="00D161BE" w:rsidRPr="00135293" w:rsidRDefault="00D161B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- Addition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2C1A5F" w:rsidRDefault="001F25A7" w:rsidP="006565FD">
            <w:pPr>
              <w:rPr>
                <w:sz w:val="18"/>
                <w:szCs w:val="18"/>
              </w:rPr>
            </w:pPr>
          </w:p>
          <w:p w14:paraId="6D1F5E96" w14:textId="77777777" w:rsidR="00804AEF" w:rsidRPr="002C1A5F" w:rsidRDefault="00804AEF" w:rsidP="006565FD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  <w:p w14:paraId="373D5C73" w14:textId="22D0A798" w:rsidR="00550EC7" w:rsidRDefault="00550EC7" w:rsidP="00550EC7">
            <w:pPr>
              <w:rPr>
                <w:sz w:val="18"/>
                <w:szCs w:val="18"/>
              </w:rPr>
            </w:pPr>
          </w:p>
          <w:p w14:paraId="76F6CD14" w14:textId="77777777" w:rsidR="00804AEF" w:rsidRPr="002C1A5F" w:rsidRDefault="00804AEF" w:rsidP="006565FD">
            <w:pPr>
              <w:rPr>
                <w:sz w:val="18"/>
                <w:szCs w:val="18"/>
              </w:rPr>
            </w:pPr>
          </w:p>
          <w:p w14:paraId="27750B90" w14:textId="780E1816" w:rsidR="009F62A7" w:rsidRPr="002C1A5F" w:rsidRDefault="00D4025D" w:rsidP="009F62A7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</w:t>
            </w:r>
            <w:r w:rsidR="00135293" w:rsidRPr="002C1A5F">
              <w:rPr>
                <w:sz w:val="18"/>
                <w:szCs w:val="18"/>
              </w:rPr>
              <w:t>:</w:t>
            </w:r>
            <w:r w:rsidR="00D11EF7" w:rsidRPr="002C1A5F">
              <w:rPr>
                <w:sz w:val="18"/>
                <w:szCs w:val="18"/>
              </w:rPr>
              <w:t xml:space="preserve"> </w:t>
            </w:r>
            <w:r w:rsidR="009F62A7">
              <w:rPr>
                <w:sz w:val="18"/>
                <w:szCs w:val="18"/>
              </w:rPr>
              <w:t>NHM 5 p17&amp;18</w:t>
            </w:r>
          </w:p>
          <w:p w14:paraId="0C43CDC6" w14:textId="77777777" w:rsidR="00B52F13" w:rsidRPr="002C1A5F" w:rsidRDefault="00B52F13" w:rsidP="006565FD">
            <w:pPr>
              <w:rPr>
                <w:sz w:val="18"/>
                <w:szCs w:val="18"/>
              </w:rPr>
            </w:pPr>
          </w:p>
          <w:p w14:paraId="4FBF0D2F" w14:textId="77777777" w:rsidR="009F62A7" w:rsidRDefault="00D4025D" w:rsidP="009F62A7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</w:t>
            </w:r>
            <w:r w:rsidR="00135293" w:rsidRPr="002C1A5F">
              <w:rPr>
                <w:sz w:val="18"/>
                <w:szCs w:val="18"/>
              </w:rPr>
              <w:t>:</w:t>
            </w:r>
            <w:r w:rsidR="009F62A7">
              <w:rPr>
                <w:sz w:val="18"/>
                <w:szCs w:val="18"/>
              </w:rPr>
              <w:t xml:space="preserve"> NHM 5 p 17&amp; 18</w:t>
            </w:r>
          </w:p>
          <w:p w14:paraId="2039E06D" w14:textId="7FB25905" w:rsidR="00B52F13" w:rsidRPr="002C1A5F" w:rsidRDefault="00801BB1" w:rsidP="009F62A7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 </w:t>
            </w:r>
            <w:r w:rsidR="004F73D4" w:rsidRPr="002C1A5F">
              <w:rPr>
                <w:sz w:val="18"/>
                <w:szCs w:val="18"/>
              </w:rPr>
              <w:t xml:space="preserve"> </w:t>
            </w:r>
            <w:r w:rsidR="00335739">
              <w:rPr>
                <w:sz w:val="18"/>
                <w:szCs w:val="18"/>
              </w:rPr>
              <w:t xml:space="preserve"> </w:t>
            </w:r>
          </w:p>
          <w:p w14:paraId="656F4F8E" w14:textId="775BD1DB" w:rsidR="004F73D4" w:rsidRPr="002C1A5F" w:rsidRDefault="00D4025D" w:rsidP="009F62A7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</w:t>
            </w:r>
            <w:r w:rsidR="00135293" w:rsidRPr="002C1A5F">
              <w:rPr>
                <w:sz w:val="18"/>
                <w:szCs w:val="18"/>
              </w:rPr>
              <w:t>:</w:t>
            </w:r>
            <w:r w:rsidR="00335739">
              <w:rPr>
                <w:sz w:val="18"/>
                <w:szCs w:val="18"/>
              </w:rPr>
              <w:t xml:space="preserve"> </w:t>
            </w:r>
            <w:r w:rsidR="009F62A7">
              <w:rPr>
                <w:sz w:val="18"/>
                <w:szCs w:val="18"/>
              </w:rPr>
              <w:t xml:space="preserve"> NHM4 p17 &amp; 18</w:t>
            </w:r>
          </w:p>
          <w:p w14:paraId="497A0BCC" w14:textId="77777777" w:rsidR="00804AEF" w:rsidRPr="002C1A5F" w:rsidRDefault="00804AEF" w:rsidP="006565FD">
            <w:pPr>
              <w:rPr>
                <w:sz w:val="18"/>
                <w:szCs w:val="18"/>
              </w:rPr>
            </w:pPr>
          </w:p>
          <w:p w14:paraId="6A2373D3" w14:textId="77777777" w:rsidR="00804AEF" w:rsidRPr="002C1A5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64379C7A" w:rsidR="00D161BE" w:rsidRPr="00135293" w:rsidRDefault="00D161BE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Time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64379C7A" w:rsidR="00744D3C" w:rsidRPr="00135293" w:rsidRDefault="00744D3C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Time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2C1A5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2C1A5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0A971B8C" w14:textId="77777777" w:rsidR="00580B06" w:rsidRPr="002C1A5F" w:rsidRDefault="00580B06" w:rsidP="006565FD">
            <w:pPr>
              <w:rPr>
                <w:sz w:val="18"/>
                <w:szCs w:val="18"/>
              </w:rPr>
            </w:pPr>
          </w:p>
          <w:p w14:paraId="6E5131B4" w14:textId="77777777" w:rsidR="00804AEF" w:rsidRPr="002C1A5F" w:rsidRDefault="00804AEF" w:rsidP="006565FD">
            <w:pPr>
              <w:rPr>
                <w:sz w:val="18"/>
                <w:szCs w:val="18"/>
              </w:rPr>
            </w:pPr>
          </w:p>
          <w:p w14:paraId="31E704E2" w14:textId="2C7C17CF" w:rsidR="00135293" w:rsidRPr="002C1A5F" w:rsidRDefault="00135293" w:rsidP="00945707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</w:t>
            </w:r>
            <w:r w:rsidR="001F25A7" w:rsidRPr="002C1A5F">
              <w:rPr>
                <w:sz w:val="18"/>
                <w:szCs w:val="18"/>
              </w:rPr>
              <w:t>:</w:t>
            </w:r>
            <w:r w:rsidR="00A43BB0" w:rsidRPr="002C1A5F">
              <w:rPr>
                <w:sz w:val="18"/>
                <w:szCs w:val="18"/>
              </w:rPr>
              <w:t xml:space="preserve"> </w:t>
            </w:r>
            <w:r w:rsidR="00580B06">
              <w:rPr>
                <w:sz w:val="18"/>
                <w:szCs w:val="18"/>
              </w:rPr>
              <w:t>Revision of analogue clock and digital clock.  Converting analogue to digital time. NHM 5 p85</w:t>
            </w:r>
          </w:p>
          <w:p w14:paraId="5A8D8F3E" w14:textId="77777777" w:rsidR="00B52F13" w:rsidRPr="002C1A5F" w:rsidRDefault="00B52F13" w:rsidP="006565FD">
            <w:pPr>
              <w:rPr>
                <w:sz w:val="18"/>
                <w:szCs w:val="18"/>
              </w:rPr>
            </w:pPr>
          </w:p>
          <w:p w14:paraId="3F0B520C" w14:textId="43128E2D" w:rsidR="00744D3C" w:rsidRDefault="00135293" w:rsidP="002A783C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</w:t>
            </w:r>
            <w:r w:rsidR="001F25A7" w:rsidRPr="002C1A5F">
              <w:rPr>
                <w:sz w:val="18"/>
                <w:szCs w:val="18"/>
              </w:rPr>
              <w:t>:</w:t>
            </w:r>
            <w:r w:rsidR="00A43BB0" w:rsidRPr="002C1A5F">
              <w:rPr>
                <w:sz w:val="18"/>
                <w:szCs w:val="18"/>
              </w:rPr>
              <w:t xml:space="preserve"> </w:t>
            </w:r>
            <w:r w:rsidR="00580B06">
              <w:rPr>
                <w:sz w:val="18"/>
                <w:szCs w:val="18"/>
              </w:rPr>
              <w:t xml:space="preserve"> Revision of analogue clock and digital clock.  Converting analogue to digital time.</w:t>
            </w:r>
          </w:p>
          <w:p w14:paraId="2FAA22F6" w14:textId="2D0C0B23" w:rsidR="00580B06" w:rsidRPr="002C1A5F" w:rsidRDefault="00580B06" w:rsidP="002A78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NHM 5 p85</w:t>
            </w:r>
          </w:p>
          <w:p w14:paraId="03BD326A" w14:textId="77777777" w:rsidR="00B52F13" w:rsidRPr="002C1A5F" w:rsidRDefault="00B52F13" w:rsidP="006565FD">
            <w:pPr>
              <w:rPr>
                <w:sz w:val="18"/>
                <w:szCs w:val="18"/>
              </w:rPr>
            </w:pPr>
          </w:p>
          <w:p w14:paraId="2C202B64" w14:textId="66D40B09" w:rsidR="00564A2C" w:rsidRPr="002C1A5F" w:rsidRDefault="00135293" w:rsidP="002A783C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</w:t>
            </w:r>
            <w:r w:rsidR="001F25A7" w:rsidRPr="002C1A5F">
              <w:rPr>
                <w:sz w:val="18"/>
                <w:szCs w:val="18"/>
              </w:rPr>
              <w:t>:</w:t>
            </w:r>
            <w:r w:rsidR="00D872F5" w:rsidRPr="002C1A5F">
              <w:rPr>
                <w:sz w:val="18"/>
                <w:szCs w:val="18"/>
              </w:rPr>
              <w:t xml:space="preserve"> </w:t>
            </w:r>
            <w:r w:rsidR="00580B06">
              <w:rPr>
                <w:sz w:val="18"/>
                <w:szCs w:val="18"/>
              </w:rPr>
              <w:t>Revision of analogue clock.  NHM 4 p85</w:t>
            </w:r>
          </w:p>
          <w:p w14:paraId="3DC807A3" w14:textId="77777777" w:rsidR="00CE5D3D" w:rsidRPr="002C1A5F" w:rsidRDefault="00CE5D3D" w:rsidP="006565FD">
            <w:pPr>
              <w:rPr>
                <w:sz w:val="18"/>
                <w:szCs w:val="18"/>
              </w:rPr>
            </w:pPr>
          </w:p>
          <w:p w14:paraId="3DC807A4" w14:textId="77777777" w:rsidR="00CE5D3D" w:rsidRPr="002C1A5F" w:rsidRDefault="00CE5D3D" w:rsidP="006565FD">
            <w:pPr>
              <w:rPr>
                <w:sz w:val="18"/>
                <w:szCs w:val="18"/>
              </w:rPr>
            </w:pPr>
          </w:p>
          <w:p w14:paraId="3DC807A5" w14:textId="77777777" w:rsidR="00CE5D3D" w:rsidRPr="002C1A5F" w:rsidRDefault="00CE5D3D" w:rsidP="006565FD">
            <w:pPr>
              <w:rPr>
                <w:sz w:val="18"/>
                <w:szCs w:val="18"/>
              </w:rPr>
            </w:pPr>
          </w:p>
          <w:p w14:paraId="3DC807B8" w14:textId="77777777" w:rsidR="00CE5D3D" w:rsidRPr="002C1A5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2C1A5F" w:rsidRDefault="004805D9" w:rsidP="006565FD">
            <w:pPr>
              <w:rPr>
                <w:sz w:val="18"/>
                <w:szCs w:val="18"/>
              </w:rPr>
            </w:pPr>
          </w:p>
          <w:p w14:paraId="2834B668" w14:textId="77777777" w:rsidR="002B3FCB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Titanic Keynote</w:t>
            </w:r>
          </w:p>
          <w:p w14:paraId="71DF2800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3008C6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Recording experiments</w:t>
            </w:r>
          </w:p>
          <w:p w14:paraId="16CD8513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76E804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Spellboard</w:t>
            </w:r>
            <w:proofErr w:type="spellEnd"/>
          </w:p>
          <w:p w14:paraId="7D06B781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BAD34B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iReadWrite</w:t>
            </w:r>
            <w:proofErr w:type="spellEnd"/>
          </w:p>
          <w:p w14:paraId="19C1E096" w14:textId="77777777" w:rsid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C807B9" w14:textId="190E85CF" w:rsidR="00580B06" w:rsidRPr="00580B06" w:rsidRDefault="00580B06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805D9" w:rsidRPr="002C1A5F" w14:paraId="3DC807CD" w14:textId="77777777" w:rsidTr="006565FD">
        <w:tc>
          <w:tcPr>
            <w:tcW w:w="3980" w:type="dxa"/>
          </w:tcPr>
          <w:p w14:paraId="3DC807BB" w14:textId="6B48886F" w:rsidR="004805D9" w:rsidRPr="002C1A5F" w:rsidRDefault="004805D9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lastRenderedPageBreak/>
              <w:t>WAU</w:t>
            </w:r>
          </w:p>
          <w:p w14:paraId="3DC807BC" w14:textId="77777777" w:rsidR="004805D9" w:rsidRPr="002C1A5F" w:rsidRDefault="004805D9" w:rsidP="006565FD">
            <w:pPr>
              <w:rPr>
                <w:sz w:val="18"/>
                <w:szCs w:val="18"/>
                <w:u w:val="single"/>
              </w:rPr>
            </w:pPr>
          </w:p>
          <w:p w14:paraId="4F007B14" w14:textId="77777777" w:rsidR="008605E4" w:rsidRDefault="008605E4" w:rsidP="008605E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a variety of items from the classroom and home and test if they float or sink.   </w:t>
            </w:r>
          </w:p>
          <w:p w14:paraId="3DC807BE" w14:textId="607E97C3" w:rsidR="004805D9" w:rsidRDefault="008605E4" w:rsidP="008605E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Predict and record findings on the floating and sinking sheet and draw conclusions.</w:t>
            </w:r>
          </w:p>
          <w:p w14:paraId="13A29A76" w14:textId="77777777" w:rsidR="00D161BE" w:rsidRDefault="00D161BE" w:rsidP="008605E4">
            <w:pPr>
              <w:rPr>
                <w:sz w:val="23"/>
                <w:szCs w:val="23"/>
              </w:rPr>
            </w:pPr>
          </w:p>
          <w:p w14:paraId="600C565D" w14:textId="55E416CB" w:rsidR="00D161BE" w:rsidRPr="002C1A5F" w:rsidRDefault="00D161BE" w:rsidP="008605E4">
            <w:pPr>
              <w:rPr>
                <w:sz w:val="18"/>
                <w:szCs w:val="18"/>
                <w:u w:val="single"/>
              </w:rPr>
            </w:pPr>
            <w:proofErr w:type="spellStart"/>
            <w:r>
              <w:rPr>
                <w:sz w:val="23"/>
                <w:szCs w:val="23"/>
              </w:rPr>
              <w:t>Stranmillis</w:t>
            </w:r>
            <w:proofErr w:type="spellEnd"/>
            <w:r>
              <w:rPr>
                <w:sz w:val="23"/>
                <w:szCs w:val="23"/>
              </w:rPr>
              <w:t xml:space="preserve"> Students</w:t>
            </w:r>
          </w:p>
          <w:p w14:paraId="3DC807BF" w14:textId="77777777" w:rsidR="004805D9" w:rsidRPr="002C1A5F" w:rsidRDefault="004805D9" w:rsidP="006565F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2C1A5F" w:rsidRDefault="004805D9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PDMU</w:t>
            </w:r>
          </w:p>
          <w:p w14:paraId="01C1C8AB" w14:textId="023BED4A" w:rsidR="00505A62" w:rsidRPr="002C1A5F" w:rsidRDefault="00505A62" w:rsidP="00505A62">
            <w:pPr>
              <w:rPr>
                <w:sz w:val="18"/>
                <w:szCs w:val="18"/>
              </w:rPr>
            </w:pPr>
          </w:p>
          <w:p w14:paraId="574228E2" w14:textId="70718949" w:rsidR="00744D3C" w:rsidRPr="00D161BE" w:rsidRDefault="00D161BE" w:rsidP="00505A62">
            <w:r>
              <w:t>Revisit c</w:t>
            </w:r>
            <w:r w:rsidRPr="00D161BE">
              <w:t>lass charter after half-term</w:t>
            </w:r>
          </w:p>
          <w:p w14:paraId="56862126" w14:textId="5C605FA4" w:rsidR="00505A62" w:rsidRPr="002C1A5F" w:rsidRDefault="00505A62" w:rsidP="00505A62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</w:tcPr>
          <w:p w14:paraId="3DC807C1" w14:textId="7FEF21A9" w:rsidR="00505A62" w:rsidRPr="002C1A5F" w:rsidRDefault="004805D9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P.E</w:t>
            </w:r>
            <w:r w:rsidR="002A6426" w:rsidRPr="002C1A5F">
              <w:rPr>
                <w:sz w:val="18"/>
                <w:szCs w:val="18"/>
                <w:u w:val="single"/>
              </w:rPr>
              <w:t xml:space="preserve"> / ACTIVITY BASED LEARNING</w:t>
            </w:r>
          </w:p>
          <w:p w14:paraId="13EB58B1" w14:textId="46B6415D" w:rsidR="00505A62" w:rsidRPr="002C1A5F" w:rsidRDefault="00505A62" w:rsidP="00505A62">
            <w:pPr>
              <w:rPr>
                <w:sz w:val="18"/>
                <w:szCs w:val="18"/>
              </w:rPr>
            </w:pPr>
          </w:p>
          <w:p w14:paraId="17A5D6AA" w14:textId="37A17D8D" w:rsidR="004805D9" w:rsidRPr="002C1A5F" w:rsidRDefault="00D161BE" w:rsidP="00D161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scheme – Week 1</w:t>
            </w:r>
          </w:p>
        </w:tc>
        <w:tc>
          <w:tcPr>
            <w:tcW w:w="3980" w:type="dxa"/>
            <w:gridSpan w:val="2"/>
          </w:tcPr>
          <w:p w14:paraId="3DC807C2" w14:textId="77777777" w:rsidR="004805D9" w:rsidRPr="002C1A5F" w:rsidRDefault="004805D9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ASSESSMENT</w:t>
            </w:r>
          </w:p>
          <w:p w14:paraId="3DC807C3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  <w:p w14:paraId="1C0CBAA5" w14:textId="74C82585" w:rsidR="0076732A" w:rsidRPr="002C1A5F" w:rsidRDefault="0076732A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Spelling check using words of the week.</w:t>
            </w:r>
          </w:p>
          <w:p w14:paraId="3D544359" w14:textId="77777777" w:rsidR="0076732A" w:rsidRPr="002C1A5F" w:rsidRDefault="0076732A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Tables tests.</w:t>
            </w:r>
          </w:p>
          <w:p w14:paraId="2D6B1648" w14:textId="390C02AE" w:rsidR="0076732A" w:rsidRPr="002C1A5F" w:rsidRDefault="0076732A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Correction of work.</w:t>
            </w:r>
          </w:p>
          <w:p w14:paraId="7841F62F" w14:textId="158E6096" w:rsidR="00A43BB0" w:rsidRPr="002C1A5F" w:rsidRDefault="00A43BB0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Mental Maths workbook test.</w:t>
            </w:r>
          </w:p>
          <w:p w14:paraId="3DC807C5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  <w:p w14:paraId="3DC807C6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  <w:p w14:paraId="3DC807C7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  <w:p w14:paraId="3DC807CB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  <w:p w14:paraId="3DC807CC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</w:tc>
      </w:tr>
      <w:tr w:rsidR="000763C1" w:rsidRPr="002C1A5F" w14:paraId="3DC807E3" w14:textId="77777777" w:rsidTr="006565FD">
        <w:tc>
          <w:tcPr>
            <w:tcW w:w="3980" w:type="dxa"/>
            <w:vMerge w:val="restart"/>
          </w:tcPr>
          <w:p w14:paraId="3DC807CE" w14:textId="04E16DE9" w:rsidR="00505A62" w:rsidRPr="002C1A5F" w:rsidRDefault="000763C1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RELIGION</w:t>
            </w:r>
          </w:p>
          <w:p w14:paraId="400C5138" w14:textId="3CA0E6CE" w:rsidR="00505A62" w:rsidRPr="002C1A5F" w:rsidRDefault="00505A62" w:rsidP="00505A62">
            <w:pPr>
              <w:rPr>
                <w:sz w:val="18"/>
                <w:szCs w:val="18"/>
              </w:rPr>
            </w:pPr>
          </w:p>
          <w:p w14:paraId="7DF1E3CF" w14:textId="386C2D2F" w:rsidR="000A1CCB" w:rsidRPr="00580B06" w:rsidRDefault="00580B06" w:rsidP="00505A62">
            <w:pPr>
              <w:rPr>
                <w:sz w:val="24"/>
                <w:szCs w:val="24"/>
              </w:rPr>
            </w:pPr>
            <w:r w:rsidRPr="00580B06">
              <w:rPr>
                <w:sz w:val="24"/>
                <w:szCs w:val="24"/>
              </w:rPr>
              <w:t>God sent Jesus to nourish us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2C1A5F" w:rsidRDefault="00C851C2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THE ARTS</w:t>
            </w:r>
          </w:p>
          <w:p w14:paraId="1EC87E31" w14:textId="2081A72B" w:rsidR="00804AEF" w:rsidRDefault="00804AEF" w:rsidP="006565FD">
            <w:pPr>
              <w:rPr>
                <w:sz w:val="18"/>
                <w:szCs w:val="18"/>
              </w:rPr>
            </w:pPr>
          </w:p>
          <w:p w14:paraId="3DC807D4" w14:textId="175920A1" w:rsidR="000E2197" w:rsidRPr="00D161BE" w:rsidRDefault="00D161BE" w:rsidP="006565FD">
            <w:r w:rsidRPr="00D161BE">
              <w:t>Persuasive Poster</w:t>
            </w:r>
          </w:p>
          <w:p w14:paraId="3DC807D5" w14:textId="77777777" w:rsidR="000E2197" w:rsidRPr="00D161BE" w:rsidRDefault="000E2197" w:rsidP="006565FD"/>
          <w:p w14:paraId="3DC807D6" w14:textId="77777777" w:rsidR="000E2197" w:rsidRPr="002C1A5F" w:rsidRDefault="000E2197" w:rsidP="006565FD">
            <w:pPr>
              <w:rPr>
                <w:sz w:val="18"/>
                <w:szCs w:val="18"/>
              </w:rPr>
            </w:pPr>
          </w:p>
          <w:p w14:paraId="3DC807D7" w14:textId="77777777" w:rsidR="000E2197" w:rsidRPr="002C1A5F" w:rsidRDefault="000E2197" w:rsidP="006565FD">
            <w:pPr>
              <w:rPr>
                <w:sz w:val="18"/>
                <w:szCs w:val="18"/>
              </w:rPr>
            </w:pPr>
          </w:p>
          <w:p w14:paraId="3DC807D8" w14:textId="77777777" w:rsidR="000E2197" w:rsidRPr="002C1A5F" w:rsidRDefault="000E2197" w:rsidP="006565FD">
            <w:pPr>
              <w:tabs>
                <w:tab w:val="left" w:pos="1420"/>
              </w:tabs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ab/>
            </w:r>
          </w:p>
          <w:p w14:paraId="3DC807D9" w14:textId="77777777" w:rsidR="000763C1" w:rsidRPr="002C1A5F" w:rsidRDefault="000763C1" w:rsidP="006565FD">
            <w:pPr>
              <w:tabs>
                <w:tab w:val="left" w:pos="2700"/>
              </w:tabs>
              <w:rPr>
                <w:sz w:val="18"/>
                <w:szCs w:val="1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2C1A5F" w:rsidRDefault="00C851C2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HOMEWORK</w:t>
            </w:r>
          </w:p>
          <w:p w14:paraId="18AFB89D" w14:textId="77777777" w:rsidR="00123846" w:rsidRPr="002C1A5F" w:rsidRDefault="00123846" w:rsidP="006565FD">
            <w:pPr>
              <w:rPr>
                <w:sz w:val="18"/>
                <w:szCs w:val="18"/>
                <w:u w:val="single"/>
              </w:rPr>
            </w:pPr>
          </w:p>
          <w:p w14:paraId="37438758" w14:textId="647E568B" w:rsidR="000A36EF" w:rsidRPr="002C1A5F" w:rsidRDefault="000A36EF" w:rsidP="000A36EF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Mental Maths workbook every</w:t>
            </w:r>
            <w:r w:rsidR="00CC79FE" w:rsidRPr="002C1A5F">
              <w:rPr>
                <w:sz w:val="18"/>
                <w:szCs w:val="18"/>
              </w:rPr>
              <w:t xml:space="preserve"> </w:t>
            </w:r>
            <w:r w:rsidRPr="002C1A5F">
              <w:rPr>
                <w:sz w:val="18"/>
                <w:szCs w:val="18"/>
              </w:rPr>
              <w:t>night.</w:t>
            </w:r>
          </w:p>
          <w:p w14:paraId="597761CE" w14:textId="3272E632" w:rsidR="0076732A" w:rsidRPr="002C1A5F" w:rsidRDefault="0076732A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Monday – Words of the week activities. Practise tables, spellings and reading.</w:t>
            </w:r>
          </w:p>
          <w:p w14:paraId="3C47A65D" w14:textId="3C6E79E8" w:rsidR="0076732A" w:rsidRPr="002C1A5F" w:rsidRDefault="00D161BE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 – Addition – NHM5</w:t>
            </w:r>
            <w:r w:rsidR="00A25F14">
              <w:rPr>
                <w:sz w:val="18"/>
                <w:szCs w:val="18"/>
              </w:rPr>
              <w:t xml:space="preserve"> extension workbooks</w:t>
            </w:r>
          </w:p>
          <w:p w14:paraId="153EE1F3" w14:textId="4D8D82A3" w:rsidR="0076732A" w:rsidRPr="002C1A5F" w:rsidRDefault="0076732A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Wednesday – Grammar</w:t>
            </w:r>
            <w:r w:rsidR="00D161BE">
              <w:rPr>
                <w:sz w:val="18"/>
                <w:szCs w:val="18"/>
              </w:rPr>
              <w:t>, V</w:t>
            </w:r>
            <w:r w:rsidR="00A25F14">
              <w:rPr>
                <w:sz w:val="18"/>
                <w:szCs w:val="18"/>
              </w:rPr>
              <w:t>e</w:t>
            </w:r>
            <w:r w:rsidR="00D161BE">
              <w:rPr>
                <w:sz w:val="18"/>
                <w:szCs w:val="18"/>
              </w:rPr>
              <w:t xml:space="preserve">rbs and Adverbs sheet, LW activity and answer book and </w:t>
            </w:r>
          </w:p>
          <w:p w14:paraId="3DC807DB" w14:textId="48D97E0E" w:rsidR="0076732A" w:rsidRPr="002C1A5F" w:rsidRDefault="00A25F14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Thursday – Time worksheet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2C1A5F" w:rsidRDefault="001F25A7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FORMATIVE FEEDBACK</w:t>
            </w:r>
          </w:p>
          <w:p w14:paraId="7EE57BBE" w14:textId="77777777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Group ___________</w:t>
            </w:r>
          </w:p>
          <w:p w14:paraId="44C9199D" w14:textId="77777777" w:rsidR="001F25A7" w:rsidRPr="002C1A5F" w:rsidRDefault="001F25A7" w:rsidP="006565FD">
            <w:pPr>
              <w:rPr>
                <w:sz w:val="18"/>
                <w:szCs w:val="18"/>
              </w:rPr>
            </w:pPr>
          </w:p>
          <w:p w14:paraId="71E883F5" w14:textId="77777777" w:rsidR="001F25A7" w:rsidRPr="002C1A5F" w:rsidRDefault="001F25A7" w:rsidP="006565FD">
            <w:pPr>
              <w:tabs>
                <w:tab w:val="left" w:pos="3000"/>
              </w:tabs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SELF ASSESSMENT</w:t>
            </w:r>
          </w:p>
          <w:p w14:paraId="001B4BBD" w14:textId="77777777" w:rsidR="001F25A7" w:rsidRPr="002C1A5F" w:rsidRDefault="001F25A7" w:rsidP="006565FD">
            <w:pPr>
              <w:rPr>
                <w:sz w:val="18"/>
                <w:szCs w:val="18"/>
              </w:rPr>
            </w:pPr>
          </w:p>
          <w:p w14:paraId="32353D58" w14:textId="77777777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Group ___________</w:t>
            </w:r>
          </w:p>
          <w:p w14:paraId="3F7F2ED7" w14:textId="77777777" w:rsidR="001F25A7" w:rsidRPr="002C1A5F" w:rsidRDefault="001F25A7" w:rsidP="006565FD">
            <w:pPr>
              <w:rPr>
                <w:sz w:val="18"/>
                <w:szCs w:val="18"/>
                <w:u w:val="single"/>
              </w:rPr>
            </w:pPr>
          </w:p>
          <w:p w14:paraId="0D34B61D" w14:textId="77777777" w:rsidR="001F25A7" w:rsidRPr="002C1A5F" w:rsidRDefault="001F25A7" w:rsidP="006565FD">
            <w:pPr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PEER ASSESSMENT</w:t>
            </w:r>
          </w:p>
          <w:p w14:paraId="3A3B3F5E" w14:textId="77777777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Group ___________</w:t>
            </w:r>
          </w:p>
          <w:p w14:paraId="3DC807E2" w14:textId="3B22706C" w:rsidR="000763C1" w:rsidRPr="002C1A5F" w:rsidRDefault="000763C1" w:rsidP="006565FD">
            <w:pPr>
              <w:rPr>
                <w:sz w:val="18"/>
                <w:szCs w:val="18"/>
              </w:rPr>
            </w:pPr>
          </w:p>
        </w:tc>
      </w:tr>
      <w:tr w:rsidR="000763C1" w:rsidRPr="002C1A5F" w14:paraId="3DC807F1" w14:textId="77777777" w:rsidTr="006565FD">
        <w:tc>
          <w:tcPr>
            <w:tcW w:w="3980" w:type="dxa"/>
            <w:vMerge/>
          </w:tcPr>
          <w:p w14:paraId="3DC807E4" w14:textId="45A78869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2C1A5F" w:rsidRDefault="000763C1" w:rsidP="006565F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2C1A5F" w:rsidRDefault="001F25A7" w:rsidP="006565FD">
            <w:pPr>
              <w:jc w:val="center"/>
              <w:rPr>
                <w:sz w:val="18"/>
                <w:szCs w:val="18"/>
                <w:u w:val="single"/>
              </w:rPr>
            </w:pPr>
            <w:r w:rsidRPr="002C1A5F">
              <w:rPr>
                <w:sz w:val="18"/>
                <w:szCs w:val="18"/>
                <w:u w:val="single"/>
              </w:rPr>
              <w:t>KEY - TSPC</w:t>
            </w:r>
          </w:p>
          <w:p w14:paraId="2EB75F0F" w14:textId="2295AF73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WO - Working with others </w:t>
            </w:r>
          </w:p>
          <w:p w14:paraId="4BC68B5B" w14:textId="30E9755C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BC - </w:t>
            </w:r>
            <w:r w:rsidR="00C851C2" w:rsidRPr="002C1A5F">
              <w:rPr>
                <w:sz w:val="18"/>
                <w:szCs w:val="18"/>
              </w:rPr>
              <w:t xml:space="preserve"> </w:t>
            </w:r>
            <w:r w:rsidRPr="002C1A5F">
              <w:rPr>
                <w:sz w:val="18"/>
                <w:szCs w:val="18"/>
              </w:rPr>
              <w:t>Being Creative</w:t>
            </w:r>
          </w:p>
          <w:p w14:paraId="1ADCF1C9" w14:textId="1DD28949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MI - </w:t>
            </w:r>
            <w:r w:rsidR="00C851C2" w:rsidRPr="002C1A5F">
              <w:rPr>
                <w:sz w:val="18"/>
                <w:szCs w:val="18"/>
              </w:rPr>
              <w:t xml:space="preserve"> </w:t>
            </w:r>
            <w:r w:rsidRPr="002C1A5F">
              <w:rPr>
                <w:sz w:val="18"/>
                <w:szCs w:val="18"/>
              </w:rPr>
              <w:t>Managing Information</w:t>
            </w:r>
          </w:p>
          <w:p w14:paraId="293469B0" w14:textId="2B657E8F" w:rsidR="001F25A7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SM - Self-Management</w:t>
            </w:r>
          </w:p>
          <w:p w14:paraId="1222A006" w14:textId="47DA53ED" w:rsidR="00C851C2" w:rsidRPr="002C1A5F" w:rsidRDefault="001F25A7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>PS -</w:t>
            </w:r>
            <w:r w:rsidR="00C851C2" w:rsidRPr="002C1A5F">
              <w:rPr>
                <w:sz w:val="18"/>
                <w:szCs w:val="18"/>
              </w:rPr>
              <w:t xml:space="preserve"> </w:t>
            </w:r>
            <w:r w:rsidRPr="002C1A5F">
              <w:rPr>
                <w:sz w:val="18"/>
                <w:szCs w:val="18"/>
              </w:rPr>
              <w:t xml:space="preserve"> Thinking, Problem Solving  And </w:t>
            </w:r>
          </w:p>
          <w:p w14:paraId="3DC807F0" w14:textId="07481AF9" w:rsidR="000763C1" w:rsidRPr="002C1A5F" w:rsidRDefault="00C851C2" w:rsidP="006565FD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         </w:t>
            </w:r>
            <w:r w:rsidR="001F25A7" w:rsidRPr="002C1A5F">
              <w:rPr>
                <w:sz w:val="18"/>
                <w:szCs w:val="18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A1CCB"/>
    <w:rsid w:val="000A36EF"/>
    <w:rsid w:val="000E2197"/>
    <w:rsid w:val="00123846"/>
    <w:rsid w:val="001263A3"/>
    <w:rsid w:val="00135293"/>
    <w:rsid w:val="00196EAD"/>
    <w:rsid w:val="001F25A7"/>
    <w:rsid w:val="002A6426"/>
    <w:rsid w:val="002A783C"/>
    <w:rsid w:val="002B3FCB"/>
    <w:rsid w:val="002C1A5F"/>
    <w:rsid w:val="00335739"/>
    <w:rsid w:val="00341E0F"/>
    <w:rsid w:val="00351625"/>
    <w:rsid w:val="003E431F"/>
    <w:rsid w:val="003E68E1"/>
    <w:rsid w:val="003E7295"/>
    <w:rsid w:val="003E797B"/>
    <w:rsid w:val="00472403"/>
    <w:rsid w:val="004805D9"/>
    <w:rsid w:val="004A6203"/>
    <w:rsid w:val="004F73D4"/>
    <w:rsid w:val="00505A62"/>
    <w:rsid w:val="005336FE"/>
    <w:rsid w:val="00550EC7"/>
    <w:rsid w:val="00564A2C"/>
    <w:rsid w:val="005704C4"/>
    <w:rsid w:val="00580B06"/>
    <w:rsid w:val="006565FD"/>
    <w:rsid w:val="00674A11"/>
    <w:rsid w:val="006B48D4"/>
    <w:rsid w:val="00744D3C"/>
    <w:rsid w:val="007508B7"/>
    <w:rsid w:val="00755DF2"/>
    <w:rsid w:val="0076732A"/>
    <w:rsid w:val="00772B5B"/>
    <w:rsid w:val="007A2C17"/>
    <w:rsid w:val="00801BB1"/>
    <w:rsid w:val="00804AEF"/>
    <w:rsid w:val="00813FFC"/>
    <w:rsid w:val="008605E4"/>
    <w:rsid w:val="008D3E3A"/>
    <w:rsid w:val="009448CD"/>
    <w:rsid w:val="00945707"/>
    <w:rsid w:val="009829CC"/>
    <w:rsid w:val="009F62A7"/>
    <w:rsid w:val="00A11EAA"/>
    <w:rsid w:val="00A25F14"/>
    <w:rsid w:val="00A43BB0"/>
    <w:rsid w:val="00A514AF"/>
    <w:rsid w:val="00A735D6"/>
    <w:rsid w:val="00B21357"/>
    <w:rsid w:val="00B52F13"/>
    <w:rsid w:val="00C851C2"/>
    <w:rsid w:val="00CB24CE"/>
    <w:rsid w:val="00CB26B4"/>
    <w:rsid w:val="00CC79FE"/>
    <w:rsid w:val="00CE5957"/>
    <w:rsid w:val="00CE5D3D"/>
    <w:rsid w:val="00D0519B"/>
    <w:rsid w:val="00D11EF7"/>
    <w:rsid w:val="00D161BE"/>
    <w:rsid w:val="00D4025D"/>
    <w:rsid w:val="00D843FE"/>
    <w:rsid w:val="00D872F5"/>
    <w:rsid w:val="00D905C4"/>
    <w:rsid w:val="00DA3C5C"/>
    <w:rsid w:val="00DE7C9F"/>
    <w:rsid w:val="00E23D45"/>
    <w:rsid w:val="00E954B1"/>
    <w:rsid w:val="00F118C9"/>
    <w:rsid w:val="00F3281E"/>
    <w:rsid w:val="00F96162"/>
    <w:rsid w:val="00FB23E2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99C51-CD8C-4D4B-8556-100FD01B7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C4E32250</Template>
  <TotalTime>451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29</cp:revision>
  <cp:lastPrinted>2014-10-22T14:05:00Z</cp:lastPrinted>
  <dcterms:created xsi:type="dcterms:W3CDTF">2014-08-27T08:32:00Z</dcterms:created>
  <dcterms:modified xsi:type="dcterms:W3CDTF">2016-10-24T15:11:00Z</dcterms:modified>
</cp:coreProperties>
</file>