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34B2CDC1" w:rsidR="004805D9" w:rsidRPr="00804AEF" w:rsidRDefault="004805D9">
      <w:pPr>
        <w:rPr>
          <w:sz w:val="18"/>
          <w:szCs w:val="18"/>
        </w:rPr>
      </w:pPr>
      <w:r w:rsidRPr="00804AEF">
        <w:rPr>
          <w:sz w:val="18"/>
          <w:szCs w:val="18"/>
        </w:rPr>
        <w:t>Teacher:</w:t>
      </w:r>
      <w:r w:rsidR="00DA3C5C" w:rsidRPr="00804AEF">
        <w:rPr>
          <w:sz w:val="18"/>
          <w:szCs w:val="18"/>
        </w:rPr>
        <w:t xml:space="preserve"> 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Year:</w:t>
      </w:r>
      <w:r w:rsidRPr="00804AEF">
        <w:rPr>
          <w:sz w:val="18"/>
          <w:szCs w:val="18"/>
        </w:rPr>
        <w:tab/>
      </w:r>
      <w:r w:rsidR="00DA3C5C" w:rsidRPr="00804AEF">
        <w:rPr>
          <w:sz w:val="18"/>
          <w:szCs w:val="18"/>
        </w:rPr>
        <w:t>Year 6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Week Beginning:</w:t>
      </w:r>
      <w:r w:rsidR="00086AF0">
        <w:rPr>
          <w:sz w:val="18"/>
          <w:szCs w:val="18"/>
        </w:rPr>
        <w:t xml:space="preserve"> Spring</w:t>
      </w:r>
      <w:r w:rsidR="00A43BB0" w:rsidRPr="00804AEF">
        <w:rPr>
          <w:sz w:val="18"/>
          <w:szCs w:val="18"/>
        </w:rPr>
        <w:t xml:space="preserve"> 2</w:t>
      </w:r>
      <w:r w:rsidR="00105829">
        <w:rPr>
          <w:sz w:val="18"/>
          <w:szCs w:val="18"/>
        </w:rPr>
        <w:t xml:space="preserve"> Week 6</w:t>
      </w:r>
      <w:r w:rsidR="0073319C">
        <w:rPr>
          <w:sz w:val="18"/>
          <w:szCs w:val="18"/>
        </w:rPr>
        <w:t xml:space="preserve"> (Easter - 3 day week)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:rsidRPr="00804AEF" w14:paraId="3DC8078D" w14:textId="77777777" w:rsidTr="006565FD">
        <w:tc>
          <w:tcPr>
            <w:tcW w:w="7054" w:type="dxa"/>
            <w:gridSpan w:val="2"/>
          </w:tcPr>
          <w:p w14:paraId="3DC8078A" w14:textId="303EB84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ICT</w:t>
            </w:r>
          </w:p>
        </w:tc>
      </w:tr>
      <w:tr w:rsidR="004805D9" w:rsidRPr="00804AEF" w14:paraId="3DC807BA" w14:textId="77777777" w:rsidTr="006565FD">
        <w:trPr>
          <w:trHeight w:val="9630"/>
        </w:trPr>
        <w:tc>
          <w:tcPr>
            <w:tcW w:w="7054" w:type="dxa"/>
            <w:gridSpan w:val="2"/>
          </w:tcPr>
          <w:p w14:paraId="61ADA8F0" w14:textId="051D1F7F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73319C" w:rsidRPr="00135293" w:rsidRDefault="0073319C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73319C" w:rsidRDefault="0073319C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D778CB" w:rsidRPr="00135293" w:rsidRDefault="00D778CB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D778CB" w:rsidRDefault="00D778CB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</w:p>
          <w:p w14:paraId="5CCC411F" w14:textId="4AD7055A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sz w:val="18"/>
                <w:szCs w:val="18"/>
                <w:u w:val="single"/>
              </w:rPr>
              <w:t>Guided Reading / Reading Skills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21EA30CE" w14:textId="77777777" w:rsidR="00086AF0" w:rsidRPr="00804AEF" w:rsidRDefault="00086AF0" w:rsidP="00086AF0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 </w:t>
            </w:r>
            <w:r>
              <w:rPr>
                <w:sz w:val="18"/>
                <w:szCs w:val="18"/>
              </w:rPr>
              <w:t>ORT level 13/14</w:t>
            </w:r>
          </w:p>
          <w:p w14:paraId="305F229C" w14:textId="77777777" w:rsidR="00086AF0" w:rsidRPr="00D778CB" w:rsidRDefault="00086AF0" w:rsidP="00086AF0">
            <w:pPr>
              <w:jc w:val="both"/>
              <w:rPr>
                <w:sz w:val="18"/>
                <w:szCs w:val="18"/>
              </w:rPr>
            </w:pPr>
            <w:proofErr w:type="spellStart"/>
            <w:r w:rsidRPr="00D778CB">
              <w:rPr>
                <w:sz w:val="18"/>
                <w:szCs w:val="18"/>
              </w:rPr>
              <w:t>Grp</w:t>
            </w:r>
            <w:proofErr w:type="spellEnd"/>
            <w:r w:rsidRPr="00D778CB">
              <w:rPr>
                <w:sz w:val="18"/>
                <w:szCs w:val="18"/>
              </w:rPr>
              <w:t xml:space="preserve"> 2: ORT 12</w:t>
            </w:r>
          </w:p>
          <w:p w14:paraId="4CBF87FF" w14:textId="77777777" w:rsidR="00086AF0" w:rsidRPr="00D778CB" w:rsidRDefault="00086AF0" w:rsidP="00086AF0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proofErr w:type="spellStart"/>
            <w:r w:rsidRPr="00D778CB">
              <w:rPr>
                <w:sz w:val="18"/>
                <w:szCs w:val="18"/>
              </w:rPr>
              <w:t>Grp</w:t>
            </w:r>
            <w:proofErr w:type="spellEnd"/>
            <w:r w:rsidRPr="00D778CB">
              <w:rPr>
                <w:sz w:val="18"/>
                <w:szCs w:val="18"/>
              </w:rPr>
              <w:t xml:space="preserve"> 3: ORT 11</w:t>
            </w:r>
          </w:p>
          <w:p w14:paraId="2344CBAE" w14:textId="72FB418F" w:rsidR="00CB24CE" w:rsidRDefault="00CB24CE" w:rsidP="00086AF0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2C0EF38D" w14:textId="54A23194" w:rsidR="00D778CB" w:rsidRPr="00D778CB" w:rsidRDefault="00D778CB" w:rsidP="00086AF0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Continue good practice with accelerated reading class </w:t>
            </w:r>
            <w:proofErr w:type="spellStart"/>
            <w:r>
              <w:rPr>
                <w:sz w:val="18"/>
                <w:szCs w:val="18"/>
              </w:rPr>
              <w:t>everyday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14:paraId="5978D6C0" w14:textId="77777777" w:rsidR="00086AF0" w:rsidRPr="00D778CB" w:rsidRDefault="00086AF0" w:rsidP="00086AF0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7C42D9AE" w14:textId="240ABBE5" w:rsidR="00472403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 xml:space="preserve">Novel/Big Book </w:t>
            </w:r>
            <w:r w:rsidR="001F25A7" w:rsidRPr="00804AEF">
              <w:rPr>
                <w:sz w:val="18"/>
                <w:szCs w:val="18"/>
                <w:u w:val="single"/>
              </w:rPr>
              <w:t xml:space="preserve">/ Shared Reading </w:t>
            </w:r>
            <w:r w:rsidRPr="00804AEF">
              <w:rPr>
                <w:sz w:val="18"/>
                <w:szCs w:val="18"/>
              </w:rPr>
              <w:t>:</w:t>
            </w:r>
          </w:p>
          <w:p w14:paraId="1B436BC3" w14:textId="77777777" w:rsidR="00772B5B" w:rsidRPr="00804AEF" w:rsidRDefault="00772B5B" w:rsidP="006565FD">
            <w:pPr>
              <w:rPr>
                <w:sz w:val="18"/>
                <w:szCs w:val="18"/>
              </w:rPr>
            </w:pPr>
          </w:p>
          <w:p w14:paraId="6D03E509" w14:textId="1CA7D294" w:rsidR="003E7295" w:rsidRPr="00804AEF" w:rsidRDefault="00086AF0" w:rsidP="00A43B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Iron Man – </w:t>
            </w:r>
            <w:r w:rsidR="00415A16">
              <w:rPr>
                <w:sz w:val="18"/>
                <w:szCs w:val="18"/>
              </w:rPr>
              <w:t>Book review</w:t>
            </w:r>
            <w:r>
              <w:rPr>
                <w:sz w:val="18"/>
                <w:szCs w:val="18"/>
              </w:rPr>
              <w:t>.</w:t>
            </w:r>
          </w:p>
          <w:p w14:paraId="1A78F9AD" w14:textId="22F285AD" w:rsidR="00135293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73319C" w:rsidRPr="00135293" w:rsidRDefault="0073319C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73319C" w:rsidRDefault="0073319C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D778CB" w:rsidRPr="00135293" w:rsidRDefault="00D778CB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D778CB" w:rsidRDefault="00D778CB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40D14D2A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3E8141D6" w14:textId="77777777" w:rsidR="00CB26B4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Handwriting</w:t>
            </w:r>
            <w:r w:rsidRPr="00804AEF">
              <w:rPr>
                <w:sz w:val="18"/>
                <w:szCs w:val="18"/>
              </w:rPr>
              <w:t>:</w:t>
            </w:r>
          </w:p>
          <w:p w14:paraId="22402B4A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71FE8358" w14:textId="22660DCF" w:rsidR="00772B5B" w:rsidRPr="00804AEF" w:rsidRDefault="0073319C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Nels</w:t>
            </w:r>
            <w:r w:rsidR="009829CC" w:rsidRPr="00804AEF">
              <w:rPr>
                <w:sz w:val="18"/>
                <w:szCs w:val="18"/>
              </w:rPr>
              <w:t xml:space="preserve">on Book 2 </w:t>
            </w:r>
            <w:r w:rsidR="00453A5F">
              <w:rPr>
                <w:sz w:val="18"/>
                <w:szCs w:val="18"/>
              </w:rPr>
              <w:t>Pages 29 and 30</w:t>
            </w:r>
            <w:r w:rsidR="00086AF0">
              <w:rPr>
                <w:sz w:val="18"/>
                <w:szCs w:val="18"/>
              </w:rPr>
              <w:t>.</w:t>
            </w:r>
          </w:p>
          <w:p w14:paraId="45158DC5" w14:textId="77777777" w:rsidR="00E954B1" w:rsidRPr="00804AEF" w:rsidRDefault="00E954B1" w:rsidP="006565FD">
            <w:pPr>
              <w:rPr>
                <w:sz w:val="18"/>
                <w:szCs w:val="18"/>
              </w:rPr>
            </w:pPr>
          </w:p>
          <w:p w14:paraId="2773E9F0" w14:textId="77777777" w:rsidR="001F25A7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Spellings/Phonics</w:t>
            </w:r>
            <w:r w:rsidRPr="00804AEF">
              <w:rPr>
                <w:sz w:val="18"/>
                <w:szCs w:val="18"/>
              </w:rPr>
              <w:t xml:space="preserve">: </w:t>
            </w:r>
          </w:p>
          <w:p w14:paraId="38CE7A22" w14:textId="00FF6ED7" w:rsidR="00CB26B4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 w:rsidR="00086AF0">
              <w:rPr>
                <w:sz w:val="18"/>
                <w:szCs w:val="18"/>
              </w:rPr>
              <w:t xml:space="preserve"> Spring</w:t>
            </w:r>
            <w:r w:rsidR="00415A16">
              <w:rPr>
                <w:sz w:val="18"/>
                <w:szCs w:val="18"/>
              </w:rPr>
              <w:t xml:space="preserve"> 2 Week 6</w:t>
            </w:r>
            <w:r w:rsidR="00D54F3B">
              <w:rPr>
                <w:sz w:val="18"/>
                <w:szCs w:val="18"/>
              </w:rPr>
              <w:t xml:space="preserve"> </w:t>
            </w:r>
            <w:r w:rsidR="004A49D3">
              <w:rPr>
                <w:sz w:val="18"/>
                <w:szCs w:val="18"/>
              </w:rPr>
              <w:t xml:space="preserve"> –</w:t>
            </w:r>
            <w:r w:rsidR="00267F9A">
              <w:rPr>
                <w:sz w:val="18"/>
                <w:szCs w:val="18"/>
              </w:rPr>
              <w:t xml:space="preserve"> </w:t>
            </w:r>
            <w:r w:rsidR="00415A16">
              <w:rPr>
                <w:sz w:val="18"/>
                <w:szCs w:val="18"/>
              </w:rPr>
              <w:t xml:space="preserve">n, </w:t>
            </w:r>
            <w:proofErr w:type="spellStart"/>
            <w:r w:rsidR="00415A16">
              <w:rPr>
                <w:sz w:val="18"/>
                <w:szCs w:val="18"/>
              </w:rPr>
              <w:t>kn</w:t>
            </w:r>
            <w:proofErr w:type="spellEnd"/>
            <w:r w:rsidR="00415A16">
              <w:rPr>
                <w:sz w:val="18"/>
                <w:szCs w:val="18"/>
              </w:rPr>
              <w:t xml:space="preserve">, </w:t>
            </w:r>
            <w:proofErr w:type="spellStart"/>
            <w:r w:rsidR="00415A16">
              <w:rPr>
                <w:sz w:val="18"/>
                <w:szCs w:val="18"/>
              </w:rPr>
              <w:t>gn</w:t>
            </w:r>
            <w:proofErr w:type="spellEnd"/>
            <w:r w:rsidR="00415A16">
              <w:rPr>
                <w:sz w:val="18"/>
                <w:szCs w:val="18"/>
              </w:rPr>
              <w:t xml:space="preserve">, </w:t>
            </w:r>
            <w:proofErr w:type="spellStart"/>
            <w:r w:rsidR="00415A16">
              <w:rPr>
                <w:sz w:val="18"/>
                <w:szCs w:val="18"/>
              </w:rPr>
              <w:t>nn</w:t>
            </w:r>
            <w:proofErr w:type="spellEnd"/>
            <w:r w:rsidR="00415A16">
              <w:rPr>
                <w:sz w:val="18"/>
                <w:szCs w:val="18"/>
              </w:rPr>
              <w:t>,</w:t>
            </w:r>
            <w:r w:rsidR="00CD1524">
              <w:rPr>
                <w:sz w:val="18"/>
                <w:szCs w:val="18"/>
              </w:rPr>
              <w:t xml:space="preserve"> sound – e.</w:t>
            </w:r>
            <w:r w:rsidR="00267F9A">
              <w:rPr>
                <w:sz w:val="18"/>
                <w:szCs w:val="18"/>
              </w:rPr>
              <w:t xml:space="preserve">g. </w:t>
            </w:r>
            <w:r w:rsidR="00415A16">
              <w:rPr>
                <w:sz w:val="18"/>
                <w:szCs w:val="18"/>
              </w:rPr>
              <w:t>knowledge, gnome, gnash, gnaw, resign, knave, assignment, pneumonia, des</w:t>
            </w:r>
            <w:r w:rsidR="00D778CB">
              <w:rPr>
                <w:sz w:val="18"/>
                <w:szCs w:val="18"/>
              </w:rPr>
              <w:t>igner, knapsack, spinning, knead</w:t>
            </w:r>
            <w:r w:rsidR="00415A16">
              <w:rPr>
                <w:sz w:val="18"/>
                <w:szCs w:val="18"/>
              </w:rPr>
              <w:t>, design,</w:t>
            </w:r>
            <w:r w:rsidR="00D778CB">
              <w:rPr>
                <w:sz w:val="18"/>
                <w:szCs w:val="18"/>
              </w:rPr>
              <w:t xml:space="preserve"> knack, knocked, nonsense, gnawed, resigned, knapsack, knowledge</w:t>
            </w:r>
          </w:p>
          <w:p w14:paraId="1153C209" w14:textId="624BCF5F" w:rsidR="00CB26B4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</w:t>
            </w:r>
            <w:r w:rsidR="00086AF0">
              <w:rPr>
                <w:sz w:val="18"/>
                <w:szCs w:val="18"/>
              </w:rPr>
              <w:t xml:space="preserve"> Spring</w:t>
            </w:r>
            <w:r w:rsidR="00415A16">
              <w:rPr>
                <w:sz w:val="18"/>
                <w:szCs w:val="18"/>
              </w:rPr>
              <w:t xml:space="preserve"> 2 Week 6</w:t>
            </w:r>
            <w:r w:rsidR="00D54F3B">
              <w:rPr>
                <w:sz w:val="18"/>
                <w:szCs w:val="18"/>
              </w:rPr>
              <w:t xml:space="preserve"> </w:t>
            </w:r>
            <w:r w:rsidR="00CD1524">
              <w:rPr>
                <w:sz w:val="18"/>
                <w:szCs w:val="18"/>
              </w:rPr>
              <w:t xml:space="preserve">– </w:t>
            </w:r>
            <w:r w:rsidR="00267F9A">
              <w:rPr>
                <w:sz w:val="18"/>
                <w:szCs w:val="18"/>
              </w:rPr>
              <w:t xml:space="preserve"> </w:t>
            </w:r>
            <w:r w:rsidR="00415A16">
              <w:rPr>
                <w:sz w:val="18"/>
                <w:szCs w:val="18"/>
              </w:rPr>
              <w:t xml:space="preserve"> n, </w:t>
            </w:r>
            <w:proofErr w:type="spellStart"/>
            <w:r w:rsidR="00415A16">
              <w:rPr>
                <w:sz w:val="18"/>
                <w:szCs w:val="18"/>
              </w:rPr>
              <w:t>kn</w:t>
            </w:r>
            <w:proofErr w:type="spellEnd"/>
            <w:r w:rsidR="00415A16">
              <w:rPr>
                <w:sz w:val="18"/>
                <w:szCs w:val="18"/>
              </w:rPr>
              <w:t xml:space="preserve">, </w:t>
            </w:r>
            <w:proofErr w:type="spellStart"/>
            <w:r w:rsidR="00415A16">
              <w:rPr>
                <w:sz w:val="18"/>
                <w:szCs w:val="18"/>
              </w:rPr>
              <w:t>gn</w:t>
            </w:r>
            <w:proofErr w:type="spellEnd"/>
            <w:r w:rsidR="00415A16">
              <w:rPr>
                <w:sz w:val="18"/>
                <w:szCs w:val="18"/>
              </w:rPr>
              <w:t xml:space="preserve">, </w:t>
            </w:r>
            <w:proofErr w:type="spellStart"/>
            <w:r w:rsidR="00415A16">
              <w:rPr>
                <w:sz w:val="18"/>
                <w:szCs w:val="18"/>
              </w:rPr>
              <w:t>nn</w:t>
            </w:r>
            <w:proofErr w:type="spellEnd"/>
            <w:r w:rsidR="00415A16">
              <w:rPr>
                <w:sz w:val="18"/>
                <w:szCs w:val="18"/>
              </w:rPr>
              <w:t>, sound – e.g. gnome, gnash, gnaw, resign, knave, design, nap, spin, knot, kno</w:t>
            </w:r>
            <w:r w:rsidR="0038668C">
              <w:rPr>
                <w:sz w:val="18"/>
                <w:szCs w:val="18"/>
              </w:rPr>
              <w:t xml:space="preserve">ck, design, </w:t>
            </w:r>
            <w:r w:rsidR="00D778CB">
              <w:rPr>
                <w:sz w:val="18"/>
                <w:szCs w:val="18"/>
              </w:rPr>
              <w:t>knack, knocked, gnawed, nonsense, knife, knives, knapsack, kneecap, knight</w:t>
            </w:r>
          </w:p>
          <w:p w14:paraId="115F623B" w14:textId="5AE1CCF2" w:rsidR="00D778CB" w:rsidRPr="00804AEF" w:rsidRDefault="00D778CB" w:rsidP="006565FD">
            <w:pPr>
              <w:rPr>
                <w:sz w:val="18"/>
                <w:szCs w:val="18"/>
              </w:rPr>
            </w:pPr>
          </w:p>
          <w:p w14:paraId="402C78A5" w14:textId="24DBB573" w:rsidR="0073319C" w:rsidRDefault="00472403" w:rsidP="005C44C0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Grammar</w:t>
            </w:r>
            <w:r w:rsidRPr="00804AEF">
              <w:rPr>
                <w:sz w:val="18"/>
                <w:szCs w:val="18"/>
              </w:rPr>
              <w:t>:</w:t>
            </w:r>
            <w:r w:rsidR="00086AF0">
              <w:rPr>
                <w:sz w:val="18"/>
                <w:szCs w:val="18"/>
              </w:rPr>
              <w:t xml:space="preserve"> </w:t>
            </w:r>
            <w:r w:rsidR="0073319C">
              <w:rPr>
                <w:sz w:val="18"/>
                <w:szCs w:val="18"/>
              </w:rPr>
              <w:t xml:space="preserve">Assessments – </w:t>
            </w:r>
          </w:p>
          <w:p w14:paraId="12E7F541" w14:textId="23805255" w:rsidR="0073319C" w:rsidRDefault="0073319C" w:rsidP="005C44C0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A1437AD" wp14:editId="0CE3485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57150</wp:posOffset>
                      </wp:positionV>
                      <wp:extent cx="2553970" cy="316865"/>
                      <wp:effectExtent l="0" t="0" r="17780" b="2603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3970" cy="3168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1442B140" w14:textId="77777777" w:rsidR="0073319C" w:rsidRPr="00135293" w:rsidRDefault="0073319C" w:rsidP="0073319C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Week 6 - Assessment  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Are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aAreArea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8" type="#_x0000_t202" style="position:absolute;margin-left:0;margin-top:4.5pt;width:201.1pt;height:24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" fillcolor="window" strokecolor="windowText" strokeweight="2pt">
                      <v:textbox>
                        <w:txbxContent>
                          <w:p w14:paraId="1442B140" w14:textId="77777777" w:rsidR="0073319C" w:rsidRPr="00135293" w:rsidRDefault="0073319C" w:rsidP="0073319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Week 6 - Assessment  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aAreArea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147EBE9" w14:textId="77777777" w:rsidR="0073319C" w:rsidRDefault="0073319C" w:rsidP="005C44C0">
            <w:pPr>
              <w:rPr>
                <w:rFonts w:eastAsia="Times New Roman" w:cs="Times New Roman"/>
                <w:sz w:val="18"/>
                <w:szCs w:val="18"/>
              </w:rPr>
            </w:pPr>
          </w:p>
          <w:p w14:paraId="5F320BCE" w14:textId="77777777" w:rsidR="0073319C" w:rsidRDefault="0073319C" w:rsidP="005C44C0">
            <w:pPr>
              <w:rPr>
                <w:rFonts w:eastAsia="Times New Roman" w:cs="Times New Roman"/>
                <w:sz w:val="18"/>
                <w:szCs w:val="18"/>
              </w:rPr>
            </w:pPr>
          </w:p>
          <w:p w14:paraId="533D0839" w14:textId="4FA7882A" w:rsidR="00FD2EE9" w:rsidRPr="005C44C0" w:rsidRDefault="00546824" w:rsidP="005C44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Paragraphs</w:t>
            </w:r>
          </w:p>
          <w:p w14:paraId="45A1FFE9" w14:textId="324AD8F5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546824">
              <w:rPr>
                <w:sz w:val="18"/>
                <w:szCs w:val="18"/>
              </w:rPr>
              <w:t>Collins Grammar book 3 pages 34 and 35</w:t>
            </w:r>
            <w:r w:rsidR="00B97066">
              <w:rPr>
                <w:sz w:val="18"/>
                <w:szCs w:val="18"/>
              </w:rPr>
              <w:t xml:space="preserve"> Parts A, B and C.</w:t>
            </w:r>
          </w:p>
          <w:p w14:paraId="189E5661" w14:textId="45DD4E68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546824">
              <w:rPr>
                <w:sz w:val="18"/>
                <w:szCs w:val="18"/>
              </w:rPr>
              <w:t xml:space="preserve"> Collins Grammar book 3 pages 34 and 35</w:t>
            </w:r>
            <w:r w:rsidR="00B97066">
              <w:rPr>
                <w:sz w:val="18"/>
                <w:szCs w:val="18"/>
              </w:rPr>
              <w:t xml:space="preserve"> Parts A and B.</w:t>
            </w:r>
          </w:p>
          <w:p w14:paraId="101F232A" w14:textId="729DD40C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FB5EC5">
              <w:rPr>
                <w:sz w:val="18"/>
                <w:szCs w:val="18"/>
              </w:rPr>
              <w:t>.</w:t>
            </w:r>
            <w:r w:rsidR="00B97066">
              <w:rPr>
                <w:sz w:val="18"/>
                <w:szCs w:val="18"/>
              </w:rPr>
              <w:t xml:space="preserve"> </w:t>
            </w:r>
            <w:hyperlink r:id="rId7" w:history="1">
              <w:r w:rsidR="00546824" w:rsidRPr="00D95B5D">
                <w:rPr>
                  <w:rStyle w:val="Hyperlink"/>
                  <w:rFonts w:cs="Arial"/>
                  <w:sz w:val="18"/>
                  <w:szCs w:val="18"/>
                </w:rPr>
                <w:t>www.primaryresources.co.uk/english/pdfs/2paras.pdf</w:t>
              </w:r>
            </w:hyperlink>
            <w:r w:rsidR="00546824">
              <w:rPr>
                <w:rFonts w:cs="Arial"/>
                <w:color w:val="000000"/>
                <w:sz w:val="18"/>
                <w:szCs w:val="18"/>
              </w:rPr>
              <w:t xml:space="preserve"> - copy example paragraph on cars and choose two more topics to write paragraphs on.</w:t>
            </w:r>
          </w:p>
          <w:p w14:paraId="7C71F01D" w14:textId="77777777" w:rsidR="00546824" w:rsidRDefault="00546824" w:rsidP="00A41D80">
            <w:pPr>
              <w:rPr>
                <w:sz w:val="18"/>
                <w:szCs w:val="18"/>
                <w:u w:val="single"/>
              </w:rPr>
            </w:pPr>
          </w:p>
          <w:p w14:paraId="4A05C486" w14:textId="5102624B" w:rsidR="004F73D4" w:rsidRPr="00804AEF" w:rsidRDefault="00472403" w:rsidP="00A41D80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Creative</w:t>
            </w:r>
            <w:r w:rsidR="00C851C2" w:rsidRPr="00804AEF">
              <w:rPr>
                <w:sz w:val="18"/>
                <w:szCs w:val="18"/>
                <w:u w:val="single"/>
              </w:rPr>
              <w:t xml:space="preserve"> / Genre</w:t>
            </w:r>
            <w:r w:rsidR="00A43BB0" w:rsidRPr="00804AEF">
              <w:rPr>
                <w:sz w:val="18"/>
                <w:szCs w:val="18"/>
              </w:rPr>
              <w:t>:</w:t>
            </w:r>
            <w:r w:rsidR="00AF6D07">
              <w:rPr>
                <w:sz w:val="18"/>
                <w:szCs w:val="18"/>
              </w:rPr>
              <w:t xml:space="preserve"> 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3C796F">
              <w:rPr>
                <w:sz w:val="18"/>
                <w:szCs w:val="18"/>
              </w:rPr>
              <w:t>Non-chronological repo</w:t>
            </w:r>
            <w:r w:rsidR="0008660A">
              <w:rPr>
                <w:sz w:val="18"/>
                <w:szCs w:val="18"/>
              </w:rPr>
              <w:t xml:space="preserve">rt writing. Planning a non-chronological report.  Google images recycling leaflets examples. </w:t>
            </w:r>
          </w:p>
          <w:p w14:paraId="0BDFF175" w14:textId="16591E1C" w:rsidR="00D11EF7" w:rsidRPr="00804AEF" w:rsidRDefault="00801BB1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 </w:t>
            </w:r>
            <w:r w:rsidR="00CE5957" w:rsidRPr="00804AEF">
              <w:rPr>
                <w:sz w:val="18"/>
                <w:szCs w:val="18"/>
              </w:rPr>
              <w:t>–</w:t>
            </w:r>
            <w:r w:rsidRPr="00804AEF">
              <w:rPr>
                <w:sz w:val="18"/>
                <w:szCs w:val="18"/>
              </w:rPr>
              <w:t xml:space="preserve"> </w:t>
            </w:r>
            <w:r w:rsidR="00453A5F">
              <w:rPr>
                <w:sz w:val="18"/>
                <w:szCs w:val="18"/>
              </w:rPr>
              <w:t>Draft</w:t>
            </w:r>
            <w:r w:rsidR="0008660A">
              <w:rPr>
                <w:sz w:val="18"/>
                <w:szCs w:val="18"/>
              </w:rPr>
              <w:t xml:space="preserve"> non-chronological report </w:t>
            </w:r>
            <w:r w:rsidR="00453A5F">
              <w:rPr>
                <w:sz w:val="18"/>
                <w:szCs w:val="18"/>
              </w:rPr>
              <w:t>on Reduce, Reuse and Recycle</w:t>
            </w:r>
            <w:r w:rsidR="0008660A">
              <w:rPr>
                <w:sz w:val="18"/>
                <w:szCs w:val="18"/>
              </w:rPr>
              <w:t>.</w:t>
            </w:r>
          </w:p>
          <w:p w14:paraId="1173BDE6" w14:textId="220FF315" w:rsidR="0008660A" w:rsidRPr="00804AEF" w:rsidRDefault="00CE5957" w:rsidP="0008660A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</w:t>
            </w:r>
            <w:r w:rsidR="00A43BB0" w:rsidRPr="00804AEF">
              <w:rPr>
                <w:sz w:val="18"/>
                <w:szCs w:val="18"/>
              </w:rPr>
              <w:t xml:space="preserve">2 </w:t>
            </w:r>
            <w:r w:rsidR="009F3180">
              <w:rPr>
                <w:sz w:val="18"/>
                <w:szCs w:val="18"/>
              </w:rPr>
              <w:t>–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453A5F">
              <w:rPr>
                <w:sz w:val="18"/>
                <w:szCs w:val="18"/>
              </w:rPr>
              <w:t>Draft non-chronological report on Reduce, Reuse and Recycle.</w:t>
            </w:r>
          </w:p>
          <w:p w14:paraId="5EC210D6" w14:textId="12112EB5" w:rsidR="0008660A" w:rsidRPr="00804AEF" w:rsidRDefault="00CE5957" w:rsidP="0008660A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="00A43BB0" w:rsidRPr="00804AEF">
              <w:rPr>
                <w:sz w:val="18"/>
                <w:szCs w:val="18"/>
              </w:rPr>
              <w:t xml:space="preserve"> 3 –</w:t>
            </w:r>
            <w:r w:rsidR="00453A5F">
              <w:rPr>
                <w:sz w:val="18"/>
                <w:szCs w:val="18"/>
              </w:rPr>
              <w:t xml:space="preserve"> Draft non-chronological report on Reduce, Reuse and Recycle.</w:t>
            </w:r>
          </w:p>
          <w:p w14:paraId="34EFE254" w14:textId="27E38716" w:rsidR="008F625A" w:rsidRDefault="008F625A" w:rsidP="002D4998">
            <w:pPr>
              <w:rPr>
                <w:sz w:val="18"/>
                <w:szCs w:val="18"/>
              </w:rPr>
            </w:pPr>
          </w:p>
          <w:p w14:paraId="71CA8EFF" w14:textId="77777777" w:rsidR="00447335" w:rsidRDefault="00447335" w:rsidP="002D4998">
            <w:pPr>
              <w:rPr>
                <w:sz w:val="18"/>
                <w:szCs w:val="18"/>
              </w:rPr>
            </w:pPr>
          </w:p>
          <w:p w14:paraId="02DCCEB7" w14:textId="77777777" w:rsidR="00447335" w:rsidRDefault="00447335" w:rsidP="002D4998">
            <w:pPr>
              <w:rPr>
                <w:sz w:val="18"/>
                <w:szCs w:val="18"/>
              </w:rPr>
            </w:pPr>
          </w:p>
          <w:p w14:paraId="000412DD" w14:textId="77777777" w:rsidR="00447335" w:rsidRDefault="00447335" w:rsidP="002D4998">
            <w:pPr>
              <w:rPr>
                <w:sz w:val="18"/>
                <w:szCs w:val="18"/>
              </w:rPr>
            </w:pPr>
          </w:p>
          <w:p w14:paraId="3754673A" w14:textId="77777777" w:rsidR="0073319C" w:rsidRDefault="0073319C" w:rsidP="002D4998">
            <w:pPr>
              <w:rPr>
                <w:sz w:val="18"/>
                <w:szCs w:val="18"/>
              </w:rPr>
            </w:pPr>
          </w:p>
          <w:p w14:paraId="759BEB1E" w14:textId="7F0698A4" w:rsidR="0073319C" w:rsidRPr="00804AEF" w:rsidRDefault="0073319C" w:rsidP="002D4998">
            <w:pPr>
              <w:rPr>
                <w:sz w:val="18"/>
                <w:szCs w:val="18"/>
              </w:rPr>
            </w:pPr>
          </w:p>
        </w:tc>
        <w:tc>
          <w:tcPr>
            <w:tcW w:w="6662" w:type="dxa"/>
            <w:gridSpan w:val="3"/>
          </w:tcPr>
          <w:p w14:paraId="75056B03" w14:textId="0B636020" w:rsidR="001F25A7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73319C" w:rsidRPr="00135293" w:rsidRDefault="0073319C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AlWMQ/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D778CB" w:rsidRPr="00135293" w:rsidRDefault="00D778CB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B43237" w14:textId="157650FF" w:rsidR="00755DF2" w:rsidRDefault="00755DF2" w:rsidP="006565FD">
            <w:pPr>
              <w:rPr>
                <w:sz w:val="18"/>
                <w:szCs w:val="18"/>
              </w:rPr>
            </w:pPr>
          </w:p>
          <w:p w14:paraId="36DF739E" w14:textId="77777777" w:rsidR="002A39DB" w:rsidRPr="00804AEF" w:rsidRDefault="002A39DB" w:rsidP="006565FD">
            <w:pPr>
              <w:rPr>
                <w:sz w:val="18"/>
                <w:szCs w:val="18"/>
              </w:rPr>
            </w:pPr>
          </w:p>
          <w:p w14:paraId="6B9C2560" w14:textId="77777777" w:rsidR="00AF6D07" w:rsidRPr="00804AEF" w:rsidRDefault="00AF6D07" w:rsidP="00AF6D07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Recall of times tables 2 to 10.</w:t>
            </w:r>
          </w:p>
          <w:p w14:paraId="2C029C0D" w14:textId="51A53871" w:rsidR="0025549B" w:rsidRDefault="00AF6D07" w:rsidP="00AF6D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Changing </w:t>
            </w:r>
            <w:r w:rsidR="0025549B">
              <w:rPr>
                <w:sz w:val="18"/>
                <w:szCs w:val="18"/>
              </w:rPr>
              <w:t>pence and pounds and vice versa</w:t>
            </w:r>
          </w:p>
          <w:p w14:paraId="60EA3FB0" w14:textId="77777777" w:rsidR="00AF6D07" w:rsidRPr="00804AEF" w:rsidRDefault="00AF6D07" w:rsidP="00AF6D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the 4 operations to solve money problems.</w:t>
            </w:r>
          </w:p>
          <w:p w14:paraId="77F71083" w14:textId="7BBE2F75" w:rsidR="00755DF2" w:rsidRDefault="00AF6D07" w:rsidP="00AF6D07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Mental mat</w:t>
            </w:r>
            <w:r>
              <w:rPr>
                <w:sz w:val="18"/>
                <w:szCs w:val="18"/>
              </w:rPr>
              <w:t>hs workbook daily.</w:t>
            </w:r>
          </w:p>
          <w:p w14:paraId="046553BF" w14:textId="3E4A8507" w:rsidR="00097934" w:rsidRDefault="00097934" w:rsidP="00AF6D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IZAK9</w:t>
            </w:r>
          </w:p>
          <w:p w14:paraId="4A2F93C3" w14:textId="77777777" w:rsidR="00AF6D07" w:rsidRPr="00804AEF" w:rsidRDefault="00AF6D07" w:rsidP="00AF6D07">
            <w:pPr>
              <w:rPr>
                <w:sz w:val="18"/>
                <w:szCs w:val="18"/>
              </w:rPr>
            </w:pPr>
          </w:p>
          <w:p w14:paraId="7FC0B2EB" w14:textId="368110ED" w:rsidR="0013529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10732B18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43180</wp:posOffset>
                      </wp:positionV>
                      <wp:extent cx="895985" cy="262255"/>
                      <wp:effectExtent l="0" t="0" r="18415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985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E3E86A8" w:rsidR="0073319C" w:rsidRPr="00135293" w:rsidRDefault="0073319C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margin-left:107.6pt;margin-top:3.4pt;width:70.5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" fillcolor="white [3201]" strokeweight=".5pt">
                      <v:textbox>
                        <w:txbxContent>
                          <w:p w14:paraId="5A8EA17A" w14:textId="3E3E86A8" w:rsidR="00D778CB" w:rsidRPr="00135293" w:rsidRDefault="00D778C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Default="001F25A7" w:rsidP="006565FD">
            <w:pPr>
              <w:rPr>
                <w:sz w:val="18"/>
                <w:szCs w:val="18"/>
              </w:rPr>
            </w:pPr>
          </w:p>
          <w:p w14:paraId="3C61E71D" w14:textId="77777777" w:rsidR="0073319C" w:rsidRDefault="0073319C" w:rsidP="006565FD">
            <w:pPr>
              <w:rPr>
                <w:sz w:val="18"/>
                <w:szCs w:val="18"/>
              </w:rPr>
            </w:pPr>
          </w:p>
          <w:p w14:paraId="12EC1583" w14:textId="77777777" w:rsidR="0073319C" w:rsidRDefault="0073319C" w:rsidP="006565FD">
            <w:pPr>
              <w:rPr>
                <w:sz w:val="18"/>
                <w:szCs w:val="18"/>
              </w:rPr>
            </w:pPr>
          </w:p>
          <w:p w14:paraId="0874D89C" w14:textId="77777777" w:rsidR="000C5F30" w:rsidRDefault="00447335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Multiplying Decimals</w:t>
            </w:r>
          </w:p>
          <w:p w14:paraId="1079291E" w14:textId="77777777" w:rsidR="00447335" w:rsidRDefault="00447335" w:rsidP="006565FD">
            <w:pPr>
              <w:rPr>
                <w:sz w:val="18"/>
                <w:szCs w:val="18"/>
              </w:rPr>
            </w:pPr>
          </w:p>
          <w:p w14:paraId="3C0FC3F1" w14:textId="794614F6" w:rsidR="00160057" w:rsidRDefault="00D4025D" w:rsidP="002D4998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447335">
              <w:rPr>
                <w:sz w:val="18"/>
                <w:szCs w:val="18"/>
              </w:rPr>
              <w:t>Multiplying decimals on the board (2 decimal numbers)</w:t>
            </w:r>
            <w:r w:rsidR="000C5F30">
              <w:rPr>
                <w:sz w:val="18"/>
                <w:szCs w:val="18"/>
              </w:rPr>
              <w:t xml:space="preserve"> </w:t>
            </w:r>
          </w:p>
          <w:p w14:paraId="290E3508" w14:textId="21153F10" w:rsidR="001F4F23" w:rsidRDefault="001F4F23" w:rsidP="002D49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OHM 6 p39</w:t>
            </w:r>
          </w:p>
          <w:p w14:paraId="3DD3EBD7" w14:textId="7D89C317" w:rsidR="001F4F23" w:rsidRDefault="001F4F23" w:rsidP="002D49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 on board, Maths Aid worksheet</w:t>
            </w:r>
          </w:p>
          <w:p w14:paraId="2715EF5C" w14:textId="77777777" w:rsidR="00855951" w:rsidRPr="00804AEF" w:rsidRDefault="00855951" w:rsidP="00AF6D07">
            <w:pPr>
              <w:rPr>
                <w:sz w:val="18"/>
                <w:szCs w:val="18"/>
              </w:rPr>
            </w:pPr>
          </w:p>
          <w:p w14:paraId="713AA681" w14:textId="36EEB19F" w:rsidR="00447335" w:rsidRDefault="00D4025D" w:rsidP="00447335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0C5F30">
              <w:rPr>
                <w:sz w:val="18"/>
                <w:szCs w:val="18"/>
              </w:rPr>
              <w:t xml:space="preserve"> </w:t>
            </w:r>
            <w:r w:rsidR="00447335">
              <w:rPr>
                <w:sz w:val="18"/>
                <w:szCs w:val="18"/>
              </w:rPr>
              <w:t xml:space="preserve"> Multiplying decimals on the board (2 decimals numbers) </w:t>
            </w:r>
          </w:p>
          <w:p w14:paraId="79ABA8B9" w14:textId="2C164901" w:rsidR="00855951" w:rsidRDefault="00447335" w:rsidP="002D49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OHM 5 p57&amp;58</w:t>
            </w:r>
          </w:p>
          <w:p w14:paraId="67DECFB5" w14:textId="77777777" w:rsidR="00447335" w:rsidRDefault="00447335" w:rsidP="002D4998">
            <w:pPr>
              <w:rPr>
                <w:sz w:val="18"/>
                <w:szCs w:val="18"/>
              </w:rPr>
            </w:pPr>
          </w:p>
          <w:p w14:paraId="4D93F11D" w14:textId="60599610" w:rsidR="00447335" w:rsidRDefault="00D4025D" w:rsidP="00447335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447335">
              <w:rPr>
                <w:sz w:val="18"/>
                <w:szCs w:val="18"/>
              </w:rPr>
              <w:t xml:space="preserve"> Multiplying decimals on the board (1 decimal number) </w:t>
            </w:r>
          </w:p>
          <w:p w14:paraId="3BFF41EE" w14:textId="02010E2F" w:rsidR="001F4F23" w:rsidRDefault="001F4F23" w:rsidP="004473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  on board, maths aid worksheet</w:t>
            </w:r>
          </w:p>
          <w:p w14:paraId="656F4F8E" w14:textId="6DFB7384" w:rsidR="004F73D4" w:rsidRPr="00804AEF" w:rsidRDefault="00C31468" w:rsidP="002D49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0C5F30">
              <w:rPr>
                <w:sz w:val="18"/>
                <w:szCs w:val="18"/>
              </w:rPr>
              <w:t xml:space="preserve">  </w:t>
            </w:r>
          </w:p>
          <w:p w14:paraId="3BECA759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1D229E1D" w14:textId="6A64445B" w:rsidR="0047240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34AD28B8">
                      <wp:simplePos x="0" y="0"/>
                      <wp:positionH relativeFrom="column">
                        <wp:posOffset>726313</wp:posOffset>
                      </wp:positionH>
                      <wp:positionV relativeFrom="paragraph">
                        <wp:posOffset>112522</wp:posOffset>
                      </wp:positionV>
                      <wp:extent cx="2554224" cy="316865"/>
                      <wp:effectExtent l="0" t="0" r="17780" b="2603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4224" cy="31686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C5A065" w14:textId="37F24771" w:rsidR="0073319C" w:rsidRPr="00135293" w:rsidRDefault="0073319C" w:rsidP="0073319C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Week 6 - Assessment  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Are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aAreArea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1" type="#_x0000_t202" style="position:absolute;margin-left:57.2pt;margin-top:8.85pt;width:201.1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" fillcolor="white [3201]" strokecolor="black [3200]" strokeweight="2pt">
                      <v:textbox>
                        <w:txbxContent>
                          <w:p w14:paraId="1CC5A065" w14:textId="37F24771" w:rsidR="0073319C" w:rsidRPr="00135293" w:rsidRDefault="0073319C" w:rsidP="0073319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Week 6 - Assessment  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aAreArea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00058E" w14:textId="53832D0E" w:rsidR="00135293" w:rsidRPr="00804AEF" w:rsidRDefault="00135293" w:rsidP="006565FD">
            <w:pPr>
              <w:rPr>
                <w:sz w:val="18"/>
                <w:szCs w:val="18"/>
              </w:rPr>
            </w:pPr>
          </w:p>
          <w:p w14:paraId="3DC807A2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15EADDF1" w14:textId="77777777" w:rsidR="00804AEF" w:rsidRDefault="00804AEF" w:rsidP="006565FD">
            <w:pPr>
              <w:rPr>
                <w:sz w:val="18"/>
                <w:szCs w:val="18"/>
              </w:rPr>
            </w:pPr>
          </w:p>
          <w:p w14:paraId="4624775D" w14:textId="77777777" w:rsidR="00447335" w:rsidRDefault="00447335" w:rsidP="002D4998">
            <w:pPr>
              <w:rPr>
                <w:sz w:val="18"/>
                <w:szCs w:val="18"/>
              </w:rPr>
            </w:pPr>
          </w:p>
          <w:p w14:paraId="3DC807B8" w14:textId="1758D65D" w:rsidR="0073319C" w:rsidRPr="00804AEF" w:rsidRDefault="0073319C" w:rsidP="002D4998">
            <w:pPr>
              <w:rPr>
                <w:sz w:val="18"/>
                <w:szCs w:val="18"/>
              </w:rPr>
            </w:pPr>
          </w:p>
        </w:tc>
        <w:tc>
          <w:tcPr>
            <w:tcW w:w="2204" w:type="dxa"/>
          </w:tcPr>
          <w:p w14:paraId="1CCFA062" w14:textId="77777777" w:rsidR="004805D9" w:rsidRPr="00804AEF" w:rsidRDefault="004805D9" w:rsidP="006565FD">
            <w:pPr>
              <w:rPr>
                <w:sz w:val="18"/>
                <w:szCs w:val="18"/>
              </w:rPr>
            </w:pPr>
          </w:p>
          <w:p w14:paraId="0EDD58C2" w14:textId="77777777" w:rsidR="00323701" w:rsidRPr="00804AEF" w:rsidRDefault="00323701" w:rsidP="00323701">
            <w:pPr>
              <w:rPr>
                <w:sz w:val="18"/>
                <w:szCs w:val="18"/>
              </w:rPr>
            </w:pPr>
          </w:p>
          <w:p w14:paraId="5CA2C957" w14:textId="77777777" w:rsidR="00323701" w:rsidRDefault="00323701" w:rsidP="00323701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Powerpoint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C12F7A7" w14:textId="77777777" w:rsidR="00323701" w:rsidRDefault="00323701" w:rsidP="00323701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EB3B4D6" w14:textId="77777777" w:rsidR="00323701" w:rsidRDefault="00323701" w:rsidP="00323701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Pages, </w:t>
            </w:r>
          </w:p>
          <w:p w14:paraId="3F2D3043" w14:textId="77777777" w:rsidR="00323701" w:rsidRDefault="00323701" w:rsidP="003237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3A14EDC" w14:textId="77777777" w:rsidR="00323701" w:rsidRDefault="00323701" w:rsidP="00323701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Mental Maths apps.</w:t>
            </w:r>
          </w:p>
          <w:p w14:paraId="1E5B2391" w14:textId="77777777" w:rsidR="00323701" w:rsidRDefault="00323701" w:rsidP="0032370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9703CC1" w14:textId="77777777" w:rsidR="00323701" w:rsidRDefault="00323701" w:rsidP="00323701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Safari  research for the Back to the Future</w:t>
            </w:r>
          </w:p>
          <w:p w14:paraId="51D7921A" w14:textId="77777777" w:rsidR="00323701" w:rsidRDefault="00323701" w:rsidP="00323701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60CCF0E" w14:textId="77777777" w:rsidR="00323701" w:rsidRDefault="00323701" w:rsidP="00323701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4701D3C" w14:textId="77777777" w:rsidR="00323701" w:rsidRDefault="00323701" w:rsidP="00323701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Begin Keynote on Back to the Future.</w:t>
            </w:r>
          </w:p>
          <w:p w14:paraId="1C1E55C6" w14:textId="77777777" w:rsidR="00323701" w:rsidRDefault="00323701" w:rsidP="0032370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DC807B9" w14:textId="52CD51A3" w:rsidR="000A1CCB" w:rsidRPr="00804AEF" w:rsidRDefault="00323701" w:rsidP="00323701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Children will be aware of E-Safety and the four messages of Cyber Tiger when they are using ICT across the curriculum.</w:t>
            </w:r>
          </w:p>
        </w:tc>
      </w:tr>
      <w:tr w:rsidR="004805D9" w:rsidRPr="000A1CCB" w14:paraId="3DC807CD" w14:textId="77777777" w:rsidTr="006565FD">
        <w:tc>
          <w:tcPr>
            <w:tcW w:w="3980" w:type="dxa"/>
          </w:tcPr>
          <w:p w14:paraId="3DC807BB" w14:textId="72B52791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lastRenderedPageBreak/>
              <w:t>WAU</w:t>
            </w:r>
          </w:p>
          <w:p w14:paraId="7D0AB2F6" w14:textId="4D2261E7" w:rsidR="00DB52FE" w:rsidRDefault="00DB52FE" w:rsidP="00DB52FE">
            <w:pPr>
              <w:rPr>
                <w:sz w:val="24"/>
                <w:szCs w:val="24"/>
                <w:u w:val="single"/>
              </w:rPr>
            </w:pPr>
          </w:p>
          <w:p w14:paraId="3B12B1C3" w14:textId="684FCAC5" w:rsidR="00F82FFA" w:rsidRDefault="0073319C" w:rsidP="00DB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Recycling</w:t>
            </w:r>
            <w:r w:rsidR="00F82FFA">
              <w:rPr>
                <w:sz w:val="24"/>
                <w:szCs w:val="24"/>
              </w:rPr>
              <w:t xml:space="preserve"> – Worksheets</w:t>
            </w:r>
          </w:p>
          <w:p w14:paraId="573A4D52" w14:textId="77777777" w:rsidR="00F82FFA" w:rsidRDefault="00F82FFA" w:rsidP="00DB52FE">
            <w:pPr>
              <w:rPr>
                <w:sz w:val="24"/>
                <w:szCs w:val="24"/>
              </w:rPr>
            </w:pPr>
          </w:p>
          <w:p w14:paraId="184D505A" w14:textId="69104903" w:rsidR="00F82FFA" w:rsidRPr="000A1CCB" w:rsidRDefault="00F82FFA" w:rsidP="00DB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Paper, Plastic, Glass and Metal, where they come from and how they are recycled.</w:t>
            </w:r>
          </w:p>
          <w:p w14:paraId="3166E9B8" w14:textId="59454500" w:rsidR="00505A62" w:rsidRPr="000A1CCB" w:rsidRDefault="00505A62" w:rsidP="006565FD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14:paraId="0FE783D5" w14:textId="4AFB7D38" w:rsidR="00505A62" w:rsidRPr="000A1CCB" w:rsidRDefault="00505A62" w:rsidP="006565FD">
            <w:pPr>
              <w:rPr>
                <w:sz w:val="24"/>
                <w:szCs w:val="24"/>
              </w:rPr>
            </w:pPr>
          </w:p>
          <w:p w14:paraId="3DC807BE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  <w:p w14:paraId="3DC807BF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DC807C0" w14:textId="0A588A64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PDMU</w:t>
            </w:r>
          </w:p>
          <w:p w14:paraId="01C1C8AB" w14:textId="023BED4A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65F976A1" w14:textId="77777777" w:rsidR="00505A62" w:rsidRDefault="00F82FFA" w:rsidP="00EB3D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Rights Respecting School</w:t>
            </w:r>
          </w:p>
          <w:p w14:paraId="2E48E2AB" w14:textId="77777777" w:rsidR="00F82FFA" w:rsidRDefault="00F82FFA" w:rsidP="00EB3DCF">
            <w:pPr>
              <w:rPr>
                <w:sz w:val="24"/>
                <w:szCs w:val="24"/>
              </w:rPr>
            </w:pPr>
          </w:p>
          <w:p w14:paraId="56862126" w14:textId="14074860" w:rsidR="00F82FFA" w:rsidRPr="00DB52FE" w:rsidRDefault="0073319C" w:rsidP="0073319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Trocaire</w:t>
            </w:r>
            <w:proofErr w:type="spellEnd"/>
            <w:r>
              <w:rPr>
                <w:sz w:val="24"/>
                <w:szCs w:val="24"/>
              </w:rPr>
              <w:t xml:space="preserve"> Campaign – Completing Lenten  campaign </w:t>
            </w:r>
          </w:p>
        </w:tc>
        <w:tc>
          <w:tcPr>
            <w:tcW w:w="3980" w:type="dxa"/>
          </w:tcPr>
          <w:p w14:paraId="3DC807C1" w14:textId="7FEF21A9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P.E</w:t>
            </w:r>
            <w:r w:rsidR="002A6426" w:rsidRPr="000A1CCB">
              <w:rPr>
                <w:sz w:val="24"/>
                <w:szCs w:val="24"/>
                <w:u w:val="single"/>
              </w:rPr>
              <w:t xml:space="preserve"> / ACTIVITY BASED LEARNING</w:t>
            </w:r>
          </w:p>
          <w:p w14:paraId="17DC8B5C" w14:textId="77777777" w:rsidR="00804AEF" w:rsidRPr="000A1CCB" w:rsidRDefault="00804AEF" w:rsidP="00505A62">
            <w:pPr>
              <w:rPr>
                <w:sz w:val="24"/>
                <w:szCs w:val="24"/>
              </w:rPr>
            </w:pPr>
          </w:p>
          <w:p w14:paraId="17A5D6AA" w14:textId="79DA6EFD" w:rsidR="004805D9" w:rsidRPr="000A1CCB" w:rsidRDefault="004805D9" w:rsidP="0073319C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3DC807C2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ASSESSMENT</w:t>
            </w:r>
          </w:p>
          <w:p w14:paraId="3DC807C3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1C0CBAA5" w14:textId="74C82585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Spelling check using words of the week.</w:t>
            </w:r>
          </w:p>
          <w:p w14:paraId="3D544359" w14:textId="77777777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Tables tests.</w:t>
            </w:r>
          </w:p>
          <w:p w14:paraId="2D6B1648" w14:textId="390C02AE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Correction of work.</w:t>
            </w:r>
          </w:p>
          <w:p w14:paraId="7841F62F" w14:textId="158E6096" w:rsidR="00A43BB0" w:rsidRPr="000A1CCB" w:rsidRDefault="00A43BB0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test.</w:t>
            </w:r>
          </w:p>
          <w:p w14:paraId="3DC807C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7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B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C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</w:tr>
      <w:tr w:rsidR="000763C1" w:rsidRPr="000A1CCB" w14:paraId="3DC807E3" w14:textId="77777777" w:rsidTr="006565FD">
        <w:tc>
          <w:tcPr>
            <w:tcW w:w="3980" w:type="dxa"/>
            <w:vMerge w:val="restart"/>
          </w:tcPr>
          <w:p w14:paraId="3DC807CE" w14:textId="1D6F4DAB" w:rsidR="00505A62" w:rsidRDefault="000763C1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RELIGION</w:t>
            </w:r>
          </w:p>
          <w:p w14:paraId="38DE8220" w14:textId="77777777" w:rsidR="00761DE3" w:rsidRPr="000A1CCB" w:rsidRDefault="00761DE3" w:rsidP="006565FD">
            <w:pPr>
              <w:rPr>
                <w:sz w:val="24"/>
                <w:szCs w:val="24"/>
                <w:u w:val="single"/>
              </w:rPr>
            </w:pPr>
          </w:p>
          <w:p w14:paraId="5AD7A204" w14:textId="541F98AC" w:rsidR="0073319C" w:rsidRDefault="0073319C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Alive O 6 Term 2 Lesson 9 – </w:t>
            </w:r>
          </w:p>
          <w:p w14:paraId="4303F1D0" w14:textId="681C01A3" w:rsidR="00F82FFA" w:rsidRPr="000A1CCB" w:rsidRDefault="0073319C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Peter’s Diary</w:t>
            </w:r>
          </w:p>
          <w:p w14:paraId="7DF1E3CF" w14:textId="0DD1F6D2" w:rsidR="000A1CCB" w:rsidRPr="000A1CCB" w:rsidRDefault="000A1CCB" w:rsidP="00505A62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0E2197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THE ARTS</w:t>
            </w:r>
          </w:p>
          <w:p w14:paraId="56FA60D1" w14:textId="77777777" w:rsidR="00F82FFA" w:rsidRDefault="00F82FFA" w:rsidP="006565FD">
            <w:pPr>
              <w:rPr>
                <w:sz w:val="24"/>
                <w:szCs w:val="24"/>
                <w:u w:val="single"/>
              </w:rPr>
            </w:pPr>
          </w:p>
          <w:p w14:paraId="1577C1F4" w14:textId="77777777" w:rsidR="0073319C" w:rsidRDefault="00F82FFA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Design their own Iron Man </w:t>
            </w:r>
          </w:p>
          <w:p w14:paraId="5E610D1D" w14:textId="2E586B28" w:rsidR="00F82FFA" w:rsidRPr="00F82FFA" w:rsidRDefault="00F82FFA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i.e. collage, pictures, junk materials</w:t>
            </w:r>
          </w:p>
          <w:p w14:paraId="3DC807D6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7" w14:textId="0D4F7865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8" w14:textId="77777777" w:rsidR="000E2197" w:rsidRPr="000A1CCB" w:rsidRDefault="000E2197" w:rsidP="006565FD">
            <w:pPr>
              <w:tabs>
                <w:tab w:val="left" w:pos="1420"/>
              </w:tabs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ab/>
            </w:r>
          </w:p>
          <w:p w14:paraId="3DC807D9" w14:textId="77777777" w:rsidR="000763C1" w:rsidRPr="000A1CCB" w:rsidRDefault="000763C1" w:rsidP="006565FD">
            <w:pPr>
              <w:tabs>
                <w:tab w:val="left" w:pos="2700"/>
              </w:tabs>
              <w:rPr>
                <w:sz w:val="24"/>
                <w:szCs w:val="24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HOMEWORK</w:t>
            </w:r>
          </w:p>
          <w:p w14:paraId="18AFB89D" w14:textId="77777777" w:rsidR="00123846" w:rsidRPr="000A1CCB" w:rsidRDefault="00123846" w:rsidP="006565FD">
            <w:pPr>
              <w:rPr>
                <w:sz w:val="24"/>
                <w:szCs w:val="24"/>
                <w:u w:val="single"/>
              </w:rPr>
            </w:pPr>
          </w:p>
          <w:p w14:paraId="37438758" w14:textId="3D2960C7" w:rsidR="000A36EF" w:rsidRPr="000A1CCB" w:rsidRDefault="000A36EF" w:rsidP="000A36EF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Mental Maths </w:t>
            </w:r>
            <w:r w:rsidR="0073319C">
              <w:rPr>
                <w:sz w:val="24"/>
                <w:szCs w:val="24"/>
              </w:rPr>
              <w:t xml:space="preserve">/Spellings </w:t>
            </w:r>
            <w:r w:rsidRPr="000A1CCB">
              <w:rPr>
                <w:sz w:val="24"/>
                <w:szCs w:val="24"/>
              </w:rPr>
              <w:t>workbook every</w:t>
            </w:r>
            <w:r w:rsidR="006630B1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night.</w:t>
            </w:r>
          </w:p>
          <w:p w14:paraId="4DDD4557" w14:textId="77777777" w:rsidR="0076732A" w:rsidRDefault="0076732A" w:rsidP="00DB52FE">
            <w:pPr>
              <w:rPr>
                <w:sz w:val="24"/>
                <w:szCs w:val="24"/>
              </w:rPr>
            </w:pPr>
          </w:p>
          <w:p w14:paraId="3DC807DB" w14:textId="4AD258BE" w:rsidR="0073319C" w:rsidRPr="000A1CCB" w:rsidRDefault="0073319C" w:rsidP="00DB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Practical Junk Art Linked to WAU and the novel – Building Iron Man using recycled materials. </w:t>
            </w:r>
          </w:p>
        </w:tc>
        <w:tc>
          <w:tcPr>
            <w:tcW w:w="3980" w:type="dxa"/>
            <w:gridSpan w:val="2"/>
          </w:tcPr>
          <w:p w14:paraId="46E94AC0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FORMATIVE FEEDBACK</w:t>
            </w:r>
          </w:p>
          <w:p w14:paraId="7EE57BB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44C9199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71E883F5" w14:textId="77777777" w:rsidR="001F25A7" w:rsidRPr="000A1CCB" w:rsidRDefault="001F25A7" w:rsidP="006565FD">
            <w:pPr>
              <w:tabs>
                <w:tab w:val="left" w:pos="3000"/>
              </w:tabs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SELF ASSESSMENT</w:t>
            </w:r>
          </w:p>
          <w:p w14:paraId="001B4BB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32353D58" w14:textId="33EA0680" w:rsidR="001F25A7" w:rsidRPr="000A1CCB" w:rsidRDefault="001F25A7" w:rsidP="00922CF4">
            <w:pPr>
              <w:tabs>
                <w:tab w:val="left" w:pos="2744"/>
              </w:tabs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  <w:r w:rsidR="00922CF4">
              <w:rPr>
                <w:sz w:val="24"/>
                <w:szCs w:val="24"/>
              </w:rPr>
              <w:tab/>
            </w:r>
          </w:p>
          <w:p w14:paraId="3F7F2ED7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</w:p>
          <w:p w14:paraId="0D34B61D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PEER ASSESSMENT</w:t>
            </w:r>
          </w:p>
          <w:p w14:paraId="3A3B3F5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DC807E2" w14:textId="3B22706C" w:rsidR="000763C1" w:rsidRPr="000A1CCB" w:rsidRDefault="000763C1" w:rsidP="006565FD">
            <w:pPr>
              <w:rPr>
                <w:sz w:val="24"/>
                <w:szCs w:val="24"/>
              </w:rPr>
            </w:pPr>
          </w:p>
        </w:tc>
      </w:tr>
      <w:tr w:rsidR="000763C1" w:rsidRPr="000A1CCB" w14:paraId="3DC807F1" w14:textId="77777777" w:rsidTr="006565FD">
        <w:tc>
          <w:tcPr>
            <w:tcW w:w="3980" w:type="dxa"/>
            <w:vMerge/>
          </w:tcPr>
          <w:p w14:paraId="3DC807E4" w14:textId="23C61FB8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0A1CCB" w:rsidRDefault="001F25A7" w:rsidP="006565FD">
            <w:pPr>
              <w:jc w:val="center"/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KEY - TSPC</w:t>
            </w:r>
          </w:p>
          <w:p w14:paraId="2EB75F0F" w14:textId="2295AF73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WO - Working with others </w:t>
            </w:r>
          </w:p>
          <w:p w14:paraId="4BC68B5B" w14:textId="30E9755C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BC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Being Creative</w:t>
            </w:r>
          </w:p>
          <w:p w14:paraId="1ADCF1C9" w14:textId="1DD28949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MI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Managing Information</w:t>
            </w:r>
          </w:p>
          <w:p w14:paraId="293469B0" w14:textId="2B657E8F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SM - Self-Management</w:t>
            </w:r>
          </w:p>
          <w:p w14:paraId="1222A006" w14:textId="47DA53ED" w:rsidR="00C851C2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PS -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 xml:space="preserve"> Thinking, Problem Solving  And </w:t>
            </w:r>
          </w:p>
          <w:p w14:paraId="3DC807F0" w14:textId="07481AF9" w:rsidR="000763C1" w:rsidRPr="000A1CCB" w:rsidRDefault="00C851C2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         </w:t>
            </w:r>
            <w:r w:rsidR="001F25A7" w:rsidRPr="000A1CCB">
              <w:rPr>
                <w:sz w:val="24"/>
                <w:szCs w:val="24"/>
              </w:rPr>
              <w:t>Decision Making</w:t>
            </w:r>
          </w:p>
        </w:tc>
      </w:tr>
    </w:tbl>
    <w:p w14:paraId="0B728303" w14:textId="77777777" w:rsidR="0073319C" w:rsidRDefault="006565FD" w:rsidP="00F3281E">
      <w:pPr>
        <w:tabs>
          <w:tab w:val="left" w:pos="960"/>
        </w:tabs>
        <w:rPr>
          <w:sz w:val="24"/>
          <w:szCs w:val="24"/>
          <w:u w:val="single"/>
        </w:rPr>
      </w:pPr>
      <w:r w:rsidRPr="000A1CCB">
        <w:rPr>
          <w:sz w:val="24"/>
          <w:szCs w:val="24"/>
          <w:u w:val="single"/>
        </w:rPr>
        <w:br w:type="textWrapping" w:clear="all"/>
      </w:r>
      <w:r w:rsidR="00F3281E" w:rsidRPr="000A1CCB">
        <w:rPr>
          <w:sz w:val="24"/>
          <w:szCs w:val="24"/>
          <w:u w:val="single"/>
        </w:rPr>
        <w:t>OTHER</w:t>
      </w:r>
      <w:r w:rsidR="0073319C">
        <w:rPr>
          <w:sz w:val="24"/>
          <w:szCs w:val="24"/>
          <w:u w:val="single"/>
        </w:rPr>
        <w:t xml:space="preserve"> </w:t>
      </w:r>
    </w:p>
    <w:p w14:paraId="3DC807F2" w14:textId="4318D0BF" w:rsidR="004805D9" w:rsidRPr="0073319C" w:rsidRDefault="0073319C" w:rsidP="00F3281E">
      <w:pPr>
        <w:tabs>
          <w:tab w:val="left" w:pos="960"/>
        </w:tabs>
        <w:rPr>
          <w:sz w:val="24"/>
          <w:szCs w:val="24"/>
        </w:rPr>
      </w:pPr>
      <w:r w:rsidRPr="0073319C">
        <w:rPr>
          <w:sz w:val="24"/>
          <w:szCs w:val="24"/>
        </w:rPr>
        <w:t xml:space="preserve">3 ½ Day week – Easter </w:t>
      </w:r>
    </w:p>
    <w:sectPr w:rsidR="004805D9" w:rsidRPr="0073319C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C2FFF"/>
    <w:multiLevelType w:val="hybridMultilevel"/>
    <w:tmpl w:val="2634E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22F50"/>
    <w:rsid w:val="000763C1"/>
    <w:rsid w:val="00080439"/>
    <w:rsid w:val="0008660A"/>
    <w:rsid w:val="00086AF0"/>
    <w:rsid w:val="0009556C"/>
    <w:rsid w:val="00097934"/>
    <w:rsid w:val="000A1CCB"/>
    <w:rsid w:val="000A36EF"/>
    <w:rsid w:val="000B6B87"/>
    <w:rsid w:val="000C5F30"/>
    <w:rsid w:val="000E2197"/>
    <w:rsid w:val="00105829"/>
    <w:rsid w:val="00123846"/>
    <w:rsid w:val="00135293"/>
    <w:rsid w:val="00160057"/>
    <w:rsid w:val="00196EAD"/>
    <w:rsid w:val="001F25A7"/>
    <w:rsid w:val="001F4F23"/>
    <w:rsid w:val="002452C1"/>
    <w:rsid w:val="0025549B"/>
    <w:rsid w:val="00267F9A"/>
    <w:rsid w:val="00272E54"/>
    <w:rsid w:val="00280D64"/>
    <w:rsid w:val="002A39DB"/>
    <w:rsid w:val="002A6426"/>
    <w:rsid w:val="002C34D1"/>
    <w:rsid w:val="002D4998"/>
    <w:rsid w:val="002F6291"/>
    <w:rsid w:val="00312B77"/>
    <w:rsid w:val="00313192"/>
    <w:rsid w:val="00323701"/>
    <w:rsid w:val="00341E0F"/>
    <w:rsid w:val="00351625"/>
    <w:rsid w:val="0038668C"/>
    <w:rsid w:val="003C796F"/>
    <w:rsid w:val="003E431F"/>
    <w:rsid w:val="003E465A"/>
    <w:rsid w:val="003E68E1"/>
    <w:rsid w:val="003E7295"/>
    <w:rsid w:val="00415A16"/>
    <w:rsid w:val="00424E4B"/>
    <w:rsid w:val="00447335"/>
    <w:rsid w:val="00453A5F"/>
    <w:rsid w:val="00472403"/>
    <w:rsid w:val="004805D9"/>
    <w:rsid w:val="004A49D3"/>
    <w:rsid w:val="004F73D4"/>
    <w:rsid w:val="00505A62"/>
    <w:rsid w:val="005336FE"/>
    <w:rsid w:val="00546824"/>
    <w:rsid w:val="00564C70"/>
    <w:rsid w:val="005704C4"/>
    <w:rsid w:val="005C44C0"/>
    <w:rsid w:val="006565FD"/>
    <w:rsid w:val="006630B1"/>
    <w:rsid w:val="006B48D4"/>
    <w:rsid w:val="006F48D6"/>
    <w:rsid w:val="00730206"/>
    <w:rsid w:val="0073319C"/>
    <w:rsid w:val="007508B7"/>
    <w:rsid w:val="00755DF2"/>
    <w:rsid w:val="00761DE3"/>
    <w:rsid w:val="0076732A"/>
    <w:rsid w:val="00772B5B"/>
    <w:rsid w:val="007A2C17"/>
    <w:rsid w:val="00801BB1"/>
    <w:rsid w:val="00804AEF"/>
    <w:rsid w:val="00855951"/>
    <w:rsid w:val="008562F0"/>
    <w:rsid w:val="008D3E3A"/>
    <w:rsid w:val="008F625A"/>
    <w:rsid w:val="00922CF4"/>
    <w:rsid w:val="00924EC4"/>
    <w:rsid w:val="009448CD"/>
    <w:rsid w:val="00945707"/>
    <w:rsid w:val="00976C7F"/>
    <w:rsid w:val="009829CC"/>
    <w:rsid w:val="009B629D"/>
    <w:rsid w:val="009F3180"/>
    <w:rsid w:val="00A41D80"/>
    <w:rsid w:val="00A43BB0"/>
    <w:rsid w:val="00A514AF"/>
    <w:rsid w:val="00A64C51"/>
    <w:rsid w:val="00A661F3"/>
    <w:rsid w:val="00AF6D07"/>
    <w:rsid w:val="00B21357"/>
    <w:rsid w:val="00B97066"/>
    <w:rsid w:val="00BD3019"/>
    <w:rsid w:val="00C31468"/>
    <w:rsid w:val="00C4175C"/>
    <w:rsid w:val="00C851C2"/>
    <w:rsid w:val="00CB24CE"/>
    <w:rsid w:val="00CB26B4"/>
    <w:rsid w:val="00CD1524"/>
    <w:rsid w:val="00CE5957"/>
    <w:rsid w:val="00CE5D3D"/>
    <w:rsid w:val="00D0519B"/>
    <w:rsid w:val="00D10A13"/>
    <w:rsid w:val="00D11EF7"/>
    <w:rsid w:val="00D229D3"/>
    <w:rsid w:val="00D4025D"/>
    <w:rsid w:val="00D4497F"/>
    <w:rsid w:val="00D54F3B"/>
    <w:rsid w:val="00D778CB"/>
    <w:rsid w:val="00D843FE"/>
    <w:rsid w:val="00D872F5"/>
    <w:rsid w:val="00D905C4"/>
    <w:rsid w:val="00DA3C5C"/>
    <w:rsid w:val="00DB319A"/>
    <w:rsid w:val="00DB52FE"/>
    <w:rsid w:val="00DD2624"/>
    <w:rsid w:val="00E06D89"/>
    <w:rsid w:val="00E23D45"/>
    <w:rsid w:val="00E255B9"/>
    <w:rsid w:val="00E954B1"/>
    <w:rsid w:val="00EB3DCF"/>
    <w:rsid w:val="00EF3C3A"/>
    <w:rsid w:val="00F3281E"/>
    <w:rsid w:val="00F82FFA"/>
    <w:rsid w:val="00FB23E2"/>
    <w:rsid w:val="00FB5EC5"/>
    <w:rsid w:val="00FC3EFA"/>
    <w:rsid w:val="00FD2EE9"/>
    <w:rsid w:val="00FE0D2C"/>
    <w:rsid w:val="00FF2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e1">
    <w:name w:val="title1"/>
    <w:basedOn w:val="DefaultParagraphFont"/>
    <w:rsid w:val="00BD3019"/>
    <w:rPr>
      <w:rFonts w:ascii="Arial" w:hAnsi="Arial" w:cs="Arial" w:hint="default"/>
      <w:sz w:val="18"/>
      <w:szCs w:val="18"/>
    </w:rPr>
  </w:style>
  <w:style w:type="character" w:customStyle="1" w:styleId="author1">
    <w:name w:val="author1"/>
    <w:basedOn w:val="DefaultParagraphFont"/>
    <w:rsid w:val="00BD3019"/>
    <w:rPr>
      <w:rFonts w:ascii="Arial" w:hAnsi="Arial" w:cs="Arial" w:hint="default"/>
      <w:sz w:val="14"/>
      <w:szCs w:val="14"/>
    </w:rPr>
  </w:style>
  <w:style w:type="character" w:styleId="Hyperlink">
    <w:name w:val="Hyperlink"/>
    <w:basedOn w:val="DefaultParagraphFont"/>
    <w:uiPriority w:val="99"/>
    <w:unhideWhenUsed/>
    <w:rsid w:val="0054682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237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e1">
    <w:name w:val="title1"/>
    <w:basedOn w:val="DefaultParagraphFont"/>
    <w:rsid w:val="00BD3019"/>
    <w:rPr>
      <w:rFonts w:ascii="Arial" w:hAnsi="Arial" w:cs="Arial" w:hint="default"/>
      <w:sz w:val="18"/>
      <w:szCs w:val="18"/>
    </w:rPr>
  </w:style>
  <w:style w:type="character" w:customStyle="1" w:styleId="author1">
    <w:name w:val="author1"/>
    <w:basedOn w:val="DefaultParagraphFont"/>
    <w:rsid w:val="00BD3019"/>
    <w:rPr>
      <w:rFonts w:ascii="Arial" w:hAnsi="Arial" w:cs="Arial" w:hint="default"/>
      <w:sz w:val="14"/>
      <w:szCs w:val="14"/>
    </w:rPr>
  </w:style>
  <w:style w:type="character" w:styleId="Hyperlink">
    <w:name w:val="Hyperlink"/>
    <w:basedOn w:val="DefaultParagraphFont"/>
    <w:uiPriority w:val="99"/>
    <w:unhideWhenUsed/>
    <w:rsid w:val="0054682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237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rimaryresources.co.uk/english/pdfs/2paras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508C8-21F4-43B1-B144-E35E962D2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681839B5</Template>
  <TotalTime>55</TotalTime>
  <Pages>2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12</cp:revision>
  <cp:lastPrinted>2016-04-04T14:36:00Z</cp:lastPrinted>
  <dcterms:created xsi:type="dcterms:W3CDTF">2015-03-31T13:15:00Z</dcterms:created>
  <dcterms:modified xsi:type="dcterms:W3CDTF">2017-04-03T14:06:00Z</dcterms:modified>
</cp:coreProperties>
</file>