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0C901720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086AF0">
        <w:rPr>
          <w:sz w:val="18"/>
          <w:szCs w:val="18"/>
        </w:rPr>
        <w:t xml:space="preserve"> Spring</w:t>
      </w:r>
      <w:r w:rsidR="00A43BB0" w:rsidRPr="00804AEF">
        <w:rPr>
          <w:sz w:val="18"/>
          <w:szCs w:val="18"/>
        </w:rPr>
        <w:t xml:space="preserve"> 2</w:t>
      </w:r>
      <w:r w:rsidR="00976C7F">
        <w:rPr>
          <w:sz w:val="18"/>
          <w:szCs w:val="18"/>
        </w:rPr>
        <w:t xml:space="preserve"> Week 5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5534CA" w:rsidRPr="00135293" w:rsidRDefault="005534CA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5534CA" w:rsidRDefault="005534CA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5224CF" w:rsidRPr="00135293" w:rsidRDefault="005224CF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5224CF" w:rsidRDefault="005224CF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21EA30CE" w14:textId="177F6539" w:rsidR="00086AF0" w:rsidRPr="00804AEF" w:rsidRDefault="00086AF0" w:rsidP="00086A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 w:rsidR="000C439C">
              <w:rPr>
                <w:sz w:val="18"/>
                <w:szCs w:val="18"/>
              </w:rPr>
              <w:t>ORT level 14/15</w:t>
            </w:r>
          </w:p>
          <w:p w14:paraId="305F229C" w14:textId="0E77E78A" w:rsidR="00086AF0" w:rsidRPr="00177DAB" w:rsidRDefault="000C439C" w:rsidP="00086AF0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 ORT 13</w:t>
            </w:r>
          </w:p>
          <w:p w14:paraId="4CBF87FF" w14:textId="2CD35218" w:rsidR="00086AF0" w:rsidRPr="00177DAB" w:rsidRDefault="000C439C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 ORT 12</w:t>
            </w:r>
          </w:p>
          <w:p w14:paraId="5A77F2A2" w14:textId="77777777" w:rsidR="00AA29F8" w:rsidRPr="00177DAB" w:rsidRDefault="00AA29F8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46A41D0C" w14:textId="20FB3A4A" w:rsidR="00AA29F8" w:rsidRPr="00AA29F8" w:rsidRDefault="00AA29F8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AA29F8">
              <w:rPr>
                <w:sz w:val="18"/>
                <w:szCs w:val="18"/>
              </w:rPr>
              <w:t>Continue good practice reading accelerated reading every day.</w:t>
            </w:r>
          </w:p>
          <w:p w14:paraId="2344CBAE" w14:textId="615023BD" w:rsidR="00CB24CE" w:rsidRPr="00AA29F8" w:rsidRDefault="00CB24CE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5978D6C0" w14:textId="77777777" w:rsidR="00086AF0" w:rsidRPr="00AA29F8" w:rsidRDefault="00086A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34CC527D" w:rsidR="003E7295" w:rsidRPr="00804AEF" w:rsidRDefault="00086AF0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Iron Man – extend</w:t>
            </w:r>
            <w:r w:rsidR="004A49D3">
              <w:rPr>
                <w:sz w:val="18"/>
                <w:szCs w:val="18"/>
              </w:rPr>
              <w:t>ed activities based on chapter 5</w:t>
            </w:r>
            <w:r>
              <w:rPr>
                <w:sz w:val="18"/>
                <w:szCs w:val="18"/>
              </w:rPr>
              <w:t>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4F67B97F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313192">
              <w:rPr>
                <w:sz w:val="18"/>
                <w:szCs w:val="18"/>
              </w:rPr>
              <w:t xml:space="preserve">L.W.2 Pages 60 and 61 The Sweet Shop. Part A, extra words for dictionary </w:t>
            </w:r>
            <w:proofErr w:type="gramStart"/>
            <w:r w:rsidR="00313192">
              <w:rPr>
                <w:sz w:val="18"/>
                <w:szCs w:val="18"/>
              </w:rPr>
              <w:t>work</w:t>
            </w:r>
            <w:proofErr w:type="gramEnd"/>
            <w:r w:rsidR="00313192">
              <w:rPr>
                <w:sz w:val="18"/>
                <w:szCs w:val="18"/>
              </w:rPr>
              <w:t xml:space="preserve"> and illustrate Mrs </w:t>
            </w:r>
            <w:proofErr w:type="spellStart"/>
            <w:r w:rsidR="00313192">
              <w:rPr>
                <w:sz w:val="18"/>
                <w:szCs w:val="18"/>
              </w:rPr>
              <w:t>Pratchett</w:t>
            </w:r>
            <w:proofErr w:type="spellEnd"/>
            <w:r w:rsidR="00313192">
              <w:rPr>
                <w:sz w:val="18"/>
                <w:szCs w:val="18"/>
              </w:rPr>
              <w:t xml:space="preserve"> and list adjectives to describe her. </w:t>
            </w:r>
          </w:p>
          <w:p w14:paraId="4A359E8C" w14:textId="02443B8D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313192">
              <w:rPr>
                <w:sz w:val="18"/>
                <w:szCs w:val="18"/>
              </w:rPr>
              <w:t xml:space="preserve"> L.W.2 Pages 60 and 61 The Sweet Shop. Part A, extra words for dictionary.</w:t>
            </w:r>
          </w:p>
          <w:p w14:paraId="6EADF73B" w14:textId="102586FB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Nelson Development book 2 </w:t>
            </w:r>
            <w:r w:rsidR="00B97066">
              <w:rPr>
                <w:sz w:val="18"/>
                <w:szCs w:val="18"/>
              </w:rPr>
              <w:t xml:space="preserve">Pages 54 and </w:t>
            </w:r>
            <w:r w:rsidR="00313192">
              <w:rPr>
                <w:sz w:val="18"/>
                <w:szCs w:val="18"/>
              </w:rPr>
              <w:t xml:space="preserve">55 A space Poem, copy out poem </w:t>
            </w:r>
            <w:r w:rsidR="00B97066">
              <w:rPr>
                <w:sz w:val="18"/>
                <w:szCs w:val="18"/>
              </w:rPr>
              <w:t xml:space="preserve">and complete </w:t>
            </w:r>
            <w:r w:rsidR="00313192">
              <w:rPr>
                <w:sz w:val="18"/>
                <w:szCs w:val="18"/>
              </w:rPr>
              <w:t>table on page 55 with other words added for dictionary work.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5534CA" w:rsidRPr="00135293" w:rsidRDefault="005534CA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5534CA" w:rsidRDefault="005534CA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5224CF" w:rsidRPr="00135293" w:rsidRDefault="005224CF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5224CF" w:rsidRDefault="005224CF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0F37E86C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267F9A">
              <w:rPr>
                <w:sz w:val="18"/>
                <w:szCs w:val="18"/>
              </w:rPr>
              <w:t>Pages 28 and 29</w:t>
            </w:r>
            <w:r w:rsidR="00086AF0">
              <w:rPr>
                <w:sz w:val="18"/>
                <w:szCs w:val="18"/>
              </w:rPr>
              <w:t>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2F42C539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267F9A">
              <w:rPr>
                <w:sz w:val="18"/>
                <w:szCs w:val="18"/>
              </w:rPr>
              <w:t xml:space="preserve"> 2 Week 5</w:t>
            </w:r>
            <w:r w:rsidR="00D54F3B">
              <w:rPr>
                <w:sz w:val="18"/>
                <w:szCs w:val="18"/>
              </w:rPr>
              <w:t xml:space="preserve"> </w:t>
            </w:r>
            <w:r w:rsidR="004A49D3">
              <w:rPr>
                <w:sz w:val="18"/>
                <w:szCs w:val="18"/>
              </w:rPr>
              <w:t xml:space="preserve"> –</w:t>
            </w:r>
            <w:r w:rsidR="00267F9A">
              <w:rPr>
                <w:sz w:val="18"/>
                <w:szCs w:val="18"/>
              </w:rPr>
              <w:t xml:space="preserve"> f, </w:t>
            </w:r>
            <w:proofErr w:type="spellStart"/>
            <w:r w:rsidR="00267F9A">
              <w:rPr>
                <w:sz w:val="18"/>
                <w:szCs w:val="18"/>
              </w:rPr>
              <w:t>ph</w:t>
            </w:r>
            <w:proofErr w:type="spellEnd"/>
            <w:r w:rsidR="00267F9A">
              <w:rPr>
                <w:sz w:val="18"/>
                <w:szCs w:val="18"/>
              </w:rPr>
              <w:t xml:space="preserve">, </w:t>
            </w:r>
            <w:proofErr w:type="spellStart"/>
            <w:r w:rsidR="00267F9A">
              <w:rPr>
                <w:sz w:val="18"/>
                <w:szCs w:val="18"/>
              </w:rPr>
              <w:t>gh</w:t>
            </w:r>
            <w:proofErr w:type="spellEnd"/>
            <w:r w:rsidR="00267F9A">
              <w:rPr>
                <w:sz w:val="18"/>
                <w:szCs w:val="18"/>
              </w:rPr>
              <w:t xml:space="preserve">, </w:t>
            </w:r>
            <w:proofErr w:type="spellStart"/>
            <w:r w:rsidR="00267F9A">
              <w:rPr>
                <w:sz w:val="18"/>
                <w:szCs w:val="18"/>
              </w:rPr>
              <w:t>ff</w:t>
            </w:r>
            <w:proofErr w:type="spellEnd"/>
            <w:r w:rsidR="00CD1524">
              <w:rPr>
                <w:sz w:val="18"/>
                <w:szCs w:val="18"/>
              </w:rPr>
              <w:t xml:space="preserve"> sound – e.</w:t>
            </w:r>
            <w:r w:rsidR="00267F9A">
              <w:rPr>
                <w:sz w:val="18"/>
                <w:szCs w:val="18"/>
              </w:rPr>
              <w:t xml:space="preserve">g. </w:t>
            </w:r>
            <w:r w:rsidR="00F723A7">
              <w:rPr>
                <w:sz w:val="18"/>
                <w:szCs w:val="18"/>
              </w:rPr>
              <w:t xml:space="preserve">cough, </w:t>
            </w:r>
            <w:r w:rsidR="00267F9A">
              <w:rPr>
                <w:sz w:val="18"/>
                <w:szCs w:val="18"/>
              </w:rPr>
              <w:t xml:space="preserve">tough, phantom, enough, pharmacy, photograph, telephone, autograph, telegraph, nephew, </w:t>
            </w:r>
            <w:r w:rsidR="00F723A7">
              <w:rPr>
                <w:sz w:val="18"/>
                <w:szCs w:val="18"/>
              </w:rPr>
              <w:t xml:space="preserve"> Pharaoh, stuff, stuffed, bluff, fluffy, rough, trough, photocopy, physical, phobia</w:t>
            </w:r>
          </w:p>
          <w:p w14:paraId="385764A1" w14:textId="61001ADB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267F9A">
              <w:rPr>
                <w:sz w:val="18"/>
                <w:szCs w:val="18"/>
              </w:rPr>
              <w:t xml:space="preserve"> 2 Week 5</w:t>
            </w:r>
            <w:r w:rsidR="00D54F3B">
              <w:rPr>
                <w:sz w:val="18"/>
                <w:szCs w:val="18"/>
              </w:rPr>
              <w:t xml:space="preserve"> </w:t>
            </w:r>
            <w:r w:rsidR="00CD1524">
              <w:rPr>
                <w:sz w:val="18"/>
                <w:szCs w:val="18"/>
              </w:rPr>
              <w:t xml:space="preserve">– </w:t>
            </w:r>
            <w:r w:rsidR="00267F9A">
              <w:rPr>
                <w:sz w:val="18"/>
                <w:szCs w:val="18"/>
              </w:rPr>
              <w:t xml:space="preserve"> f, </w:t>
            </w:r>
            <w:proofErr w:type="spellStart"/>
            <w:r w:rsidR="00267F9A">
              <w:rPr>
                <w:sz w:val="18"/>
                <w:szCs w:val="18"/>
              </w:rPr>
              <w:t>ph</w:t>
            </w:r>
            <w:proofErr w:type="spellEnd"/>
            <w:r w:rsidR="00267F9A">
              <w:rPr>
                <w:sz w:val="18"/>
                <w:szCs w:val="18"/>
              </w:rPr>
              <w:t xml:space="preserve">, </w:t>
            </w:r>
            <w:proofErr w:type="spellStart"/>
            <w:r w:rsidR="00267F9A">
              <w:rPr>
                <w:sz w:val="18"/>
                <w:szCs w:val="18"/>
              </w:rPr>
              <w:t>gh</w:t>
            </w:r>
            <w:proofErr w:type="spellEnd"/>
            <w:r w:rsidR="00267F9A">
              <w:rPr>
                <w:sz w:val="18"/>
                <w:szCs w:val="18"/>
              </w:rPr>
              <w:t xml:space="preserve">, </w:t>
            </w:r>
            <w:proofErr w:type="spellStart"/>
            <w:r w:rsidR="00267F9A">
              <w:rPr>
                <w:sz w:val="18"/>
                <w:szCs w:val="18"/>
              </w:rPr>
              <w:t>ff</w:t>
            </w:r>
            <w:proofErr w:type="spellEnd"/>
            <w:r w:rsidR="00267F9A">
              <w:rPr>
                <w:sz w:val="18"/>
                <w:szCs w:val="18"/>
              </w:rPr>
              <w:t xml:space="preserve"> </w:t>
            </w:r>
            <w:r w:rsidR="00CD1524">
              <w:rPr>
                <w:sz w:val="18"/>
                <w:szCs w:val="18"/>
              </w:rPr>
              <w:t xml:space="preserve">sound – </w:t>
            </w:r>
            <w:proofErr w:type="spellStart"/>
            <w:r w:rsidR="00CD1524">
              <w:rPr>
                <w:sz w:val="18"/>
                <w:szCs w:val="18"/>
              </w:rPr>
              <w:t>e.g</w:t>
            </w:r>
            <w:proofErr w:type="spellEnd"/>
            <w:r w:rsidR="00CD1524">
              <w:rPr>
                <w:sz w:val="18"/>
                <w:szCs w:val="18"/>
              </w:rPr>
              <w:t xml:space="preserve"> </w:t>
            </w:r>
            <w:r w:rsidR="00267F9A">
              <w:rPr>
                <w:sz w:val="18"/>
                <w:szCs w:val="18"/>
              </w:rPr>
              <w:t>tough, enough, s</w:t>
            </w:r>
            <w:r w:rsidR="00F723A7">
              <w:rPr>
                <w:sz w:val="18"/>
                <w:szCs w:val="18"/>
              </w:rPr>
              <w:t>tuff, stuffed, cough</w:t>
            </w:r>
            <w:r w:rsidR="00267F9A">
              <w:rPr>
                <w:sz w:val="18"/>
                <w:szCs w:val="18"/>
              </w:rPr>
              <w:t xml:space="preserve">, phone, phoned, toffee, coffee, </w:t>
            </w:r>
            <w:r w:rsidR="00F723A7">
              <w:rPr>
                <w:sz w:val="18"/>
                <w:szCs w:val="18"/>
              </w:rPr>
              <w:t>puffed, rough, gruff, freed, pheasant, phrase, fluffy, phoney, photograph, telephone, autograph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56143776" w:rsidR="00FD2EE9" w:rsidRPr="005C44C0" w:rsidRDefault="00472403" w:rsidP="005C44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B97066">
              <w:rPr>
                <w:rFonts w:eastAsia="Times New Roman" w:cs="Times New Roman"/>
                <w:sz w:val="18"/>
                <w:szCs w:val="18"/>
              </w:rPr>
              <w:t>Recognise</w:t>
            </w:r>
            <w:r w:rsidR="00D229D3">
              <w:rPr>
                <w:rFonts w:eastAsia="Times New Roman" w:cs="Times New Roman"/>
                <w:sz w:val="18"/>
                <w:szCs w:val="18"/>
              </w:rPr>
              <w:t xml:space="preserve"> adjectives.</w:t>
            </w:r>
          </w:p>
          <w:p w14:paraId="45A1FFE9" w14:textId="234B526B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B97066">
              <w:rPr>
                <w:sz w:val="18"/>
                <w:szCs w:val="18"/>
              </w:rPr>
              <w:t>Collins Grammar book 3 pages 12 and 13 Parts A, B and C.</w:t>
            </w:r>
          </w:p>
          <w:p w14:paraId="189E5661" w14:textId="7200A8EC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B97066">
              <w:rPr>
                <w:sz w:val="18"/>
                <w:szCs w:val="18"/>
              </w:rPr>
              <w:t xml:space="preserve"> Collins Grammar book 3 pages 12 and 13 Parts A and B.</w:t>
            </w:r>
          </w:p>
          <w:p w14:paraId="79DF8C87" w14:textId="17A956E6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FB5EC5">
              <w:rPr>
                <w:sz w:val="18"/>
                <w:szCs w:val="18"/>
              </w:rPr>
              <w:t>.</w:t>
            </w:r>
            <w:r w:rsidR="00B97066">
              <w:rPr>
                <w:sz w:val="18"/>
                <w:szCs w:val="18"/>
              </w:rPr>
              <w:t xml:space="preserve"> L.W. 2 page 42 Parts A and B. Part C for extension.</w:t>
            </w:r>
            <w:r w:rsidR="00FB5EC5">
              <w:rPr>
                <w:sz w:val="18"/>
                <w:szCs w:val="18"/>
              </w:rPr>
              <w:t xml:space="preserve">  </w:t>
            </w:r>
            <w:r w:rsidR="00D54F3B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17706618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>:</w:t>
            </w:r>
            <w:r w:rsidR="00AF6D07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3C796F">
              <w:rPr>
                <w:sz w:val="18"/>
                <w:szCs w:val="18"/>
              </w:rPr>
              <w:t>Non-chronological repo</w:t>
            </w:r>
            <w:r w:rsidR="0008660A">
              <w:rPr>
                <w:sz w:val="18"/>
                <w:szCs w:val="18"/>
              </w:rPr>
              <w:t>rt writing. Planning a non-ch</w:t>
            </w:r>
            <w:r w:rsidR="005224CF">
              <w:rPr>
                <w:sz w:val="18"/>
                <w:szCs w:val="18"/>
              </w:rPr>
              <w:t>ronological report.  6 animals to choose from.</w:t>
            </w:r>
          </w:p>
          <w:p w14:paraId="0BDFF175" w14:textId="1671D1B8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08660A">
              <w:rPr>
                <w:sz w:val="18"/>
                <w:szCs w:val="18"/>
              </w:rPr>
              <w:t>Plan non-chro</w:t>
            </w:r>
            <w:r w:rsidR="006D3050">
              <w:rPr>
                <w:sz w:val="18"/>
                <w:szCs w:val="18"/>
              </w:rPr>
              <w:t xml:space="preserve">nological report using template and example on </w:t>
            </w:r>
            <w:proofErr w:type="spellStart"/>
            <w:r w:rsidR="006D3050">
              <w:rPr>
                <w:sz w:val="18"/>
                <w:szCs w:val="18"/>
              </w:rPr>
              <w:t>ppt</w:t>
            </w:r>
            <w:proofErr w:type="spellEnd"/>
          </w:p>
          <w:p w14:paraId="1173BDE6" w14:textId="452E223E" w:rsidR="0008660A" w:rsidRPr="00804AEF" w:rsidRDefault="00CE5957" w:rsidP="0008660A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="009F3180">
              <w:rPr>
                <w:sz w:val="18"/>
                <w:szCs w:val="18"/>
              </w:rPr>
              <w:t>–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60A">
              <w:rPr>
                <w:sz w:val="18"/>
                <w:szCs w:val="18"/>
              </w:rPr>
              <w:t>Plan non-chro</w:t>
            </w:r>
            <w:r w:rsidR="006D3050">
              <w:rPr>
                <w:sz w:val="18"/>
                <w:szCs w:val="18"/>
              </w:rPr>
              <w:t xml:space="preserve">nological report using template and example on </w:t>
            </w:r>
            <w:proofErr w:type="spellStart"/>
            <w:r w:rsidR="006D3050">
              <w:rPr>
                <w:sz w:val="18"/>
                <w:szCs w:val="18"/>
              </w:rPr>
              <w:t>ppt</w:t>
            </w:r>
            <w:proofErr w:type="spellEnd"/>
          </w:p>
          <w:p w14:paraId="5EC210D6" w14:textId="7B2977EF" w:rsidR="0008660A" w:rsidRPr="00804AEF" w:rsidRDefault="00CE5957" w:rsidP="0008660A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</w:t>
            </w:r>
            <w:r w:rsidR="0008660A">
              <w:rPr>
                <w:sz w:val="18"/>
                <w:szCs w:val="18"/>
              </w:rPr>
              <w:t xml:space="preserve">  Plan non-chr</w:t>
            </w:r>
            <w:r w:rsidR="006D3050">
              <w:rPr>
                <w:sz w:val="18"/>
                <w:szCs w:val="18"/>
              </w:rPr>
              <w:t xml:space="preserve">onological report using template and example on </w:t>
            </w:r>
            <w:proofErr w:type="spellStart"/>
            <w:r w:rsidR="006D3050">
              <w:rPr>
                <w:sz w:val="18"/>
                <w:szCs w:val="18"/>
              </w:rPr>
              <w:t>ppt</w:t>
            </w:r>
            <w:proofErr w:type="spellEnd"/>
          </w:p>
          <w:p w14:paraId="34EFE254" w14:textId="27E38716" w:rsidR="008F625A" w:rsidRDefault="008F625A" w:rsidP="002D4998">
            <w:pPr>
              <w:rPr>
                <w:sz w:val="18"/>
                <w:szCs w:val="18"/>
              </w:rPr>
            </w:pPr>
          </w:p>
          <w:p w14:paraId="759BEB1E" w14:textId="7F0698A4" w:rsidR="00447335" w:rsidRPr="00804AEF" w:rsidRDefault="00447335" w:rsidP="002D4998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5534CA" w:rsidRPr="00135293" w:rsidRDefault="005534CA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5224CF" w:rsidRPr="00135293" w:rsidRDefault="005224CF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9C256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6052BB59" w14:textId="4E096D13" w:rsidR="00AF6D07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Changing </w:t>
            </w:r>
            <w:r w:rsidR="00C31468">
              <w:rPr>
                <w:sz w:val="18"/>
                <w:szCs w:val="18"/>
              </w:rPr>
              <w:t>pence and pounds and vice versa.</w:t>
            </w:r>
          </w:p>
          <w:p w14:paraId="60EA3FB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4 operations to solve money problems.</w:t>
            </w:r>
          </w:p>
          <w:p w14:paraId="77F71083" w14:textId="7BBE2F75" w:rsidR="00755DF2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</w:t>
            </w:r>
            <w:r>
              <w:rPr>
                <w:sz w:val="18"/>
                <w:szCs w:val="18"/>
              </w:rPr>
              <w:t>hs workbook daily.</w:t>
            </w:r>
          </w:p>
          <w:p w14:paraId="046553BF" w14:textId="3E4A8507" w:rsidR="00097934" w:rsidRDefault="00097934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IZAK9</w:t>
            </w:r>
          </w:p>
          <w:p w14:paraId="4A2F93C3" w14:textId="77777777" w:rsidR="00AF6D07" w:rsidRPr="00804AEF" w:rsidRDefault="00AF6D07" w:rsidP="00AF6D07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5534CA" w:rsidRPr="00135293" w:rsidRDefault="005534C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5224CF" w:rsidRPr="00135293" w:rsidRDefault="005224C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 w:rsidP="006565FD">
            <w:pPr>
              <w:rPr>
                <w:sz w:val="18"/>
                <w:szCs w:val="18"/>
              </w:rPr>
            </w:pPr>
          </w:p>
          <w:p w14:paraId="0874D89C" w14:textId="77777777" w:rsidR="000C5F30" w:rsidRDefault="00447335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Multiplying Decimals</w:t>
            </w:r>
          </w:p>
          <w:p w14:paraId="1079291E" w14:textId="77777777" w:rsidR="00447335" w:rsidRDefault="00447335" w:rsidP="006565FD">
            <w:pPr>
              <w:rPr>
                <w:sz w:val="18"/>
                <w:szCs w:val="18"/>
              </w:rPr>
            </w:pPr>
          </w:p>
          <w:p w14:paraId="3C0FC3F1" w14:textId="0DFDDE31" w:rsidR="00160057" w:rsidRDefault="00D4025D" w:rsidP="002D4998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126455">
              <w:rPr>
                <w:sz w:val="18"/>
                <w:szCs w:val="18"/>
              </w:rPr>
              <w:t xml:space="preserve"> </w:t>
            </w:r>
            <w:r w:rsidR="00447335">
              <w:rPr>
                <w:sz w:val="18"/>
                <w:szCs w:val="18"/>
              </w:rPr>
              <w:t>Multiplying</w:t>
            </w:r>
            <w:r w:rsidR="00AA29F8">
              <w:rPr>
                <w:sz w:val="18"/>
                <w:szCs w:val="18"/>
              </w:rPr>
              <w:t xml:space="preserve"> and dividing</w:t>
            </w:r>
            <w:r w:rsidR="00447335">
              <w:rPr>
                <w:sz w:val="18"/>
                <w:szCs w:val="18"/>
              </w:rPr>
              <w:t xml:space="preserve"> decimals on the board (2 decimal numbers)</w:t>
            </w:r>
            <w:r w:rsidR="000C5F30">
              <w:rPr>
                <w:sz w:val="18"/>
                <w:szCs w:val="18"/>
              </w:rPr>
              <w:t xml:space="preserve"> </w:t>
            </w:r>
            <w:r w:rsidR="00AA29F8">
              <w:rPr>
                <w:sz w:val="18"/>
                <w:szCs w:val="18"/>
              </w:rPr>
              <w:t>Linked to money problems.</w:t>
            </w:r>
          </w:p>
          <w:p w14:paraId="290E3508" w14:textId="2B8F306F" w:rsidR="001F4F23" w:rsidRDefault="005534CA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NHM 5  p69 </w:t>
            </w:r>
            <w:r w:rsidR="001F4F23">
              <w:rPr>
                <w:sz w:val="18"/>
                <w:szCs w:val="18"/>
              </w:rPr>
              <w:t>OHM 6 p39</w:t>
            </w:r>
          </w:p>
          <w:p w14:paraId="3DD3EBD7" w14:textId="6F88870B" w:rsidR="001F4F23" w:rsidRDefault="001F4F23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on board, Maths Aid worksheet</w:t>
            </w:r>
          </w:p>
          <w:p w14:paraId="2715EF5C" w14:textId="77777777" w:rsidR="00855951" w:rsidRPr="00804AEF" w:rsidRDefault="00855951" w:rsidP="00AF6D07">
            <w:pPr>
              <w:rPr>
                <w:sz w:val="18"/>
                <w:szCs w:val="18"/>
              </w:rPr>
            </w:pPr>
          </w:p>
          <w:p w14:paraId="192801AD" w14:textId="2ED51082" w:rsidR="005224CF" w:rsidRDefault="00D4025D" w:rsidP="005224C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26455">
              <w:rPr>
                <w:sz w:val="18"/>
                <w:szCs w:val="18"/>
              </w:rPr>
              <w:t>:</w:t>
            </w:r>
            <w:r w:rsidR="000C5F30">
              <w:rPr>
                <w:sz w:val="18"/>
                <w:szCs w:val="18"/>
              </w:rPr>
              <w:t xml:space="preserve"> </w:t>
            </w:r>
            <w:r w:rsidR="00447335">
              <w:rPr>
                <w:sz w:val="18"/>
                <w:szCs w:val="18"/>
              </w:rPr>
              <w:t>Multiplying decimals on the board (2 decimals numbers</w:t>
            </w:r>
            <w:proofErr w:type="gramStart"/>
            <w:r w:rsidR="00447335">
              <w:rPr>
                <w:sz w:val="18"/>
                <w:szCs w:val="18"/>
              </w:rPr>
              <w:t xml:space="preserve">) </w:t>
            </w:r>
            <w:r w:rsidR="005224CF">
              <w:rPr>
                <w:sz w:val="18"/>
                <w:szCs w:val="18"/>
              </w:rPr>
              <w:t xml:space="preserve"> Linked</w:t>
            </w:r>
            <w:proofErr w:type="gramEnd"/>
            <w:r w:rsidR="005224CF">
              <w:rPr>
                <w:sz w:val="18"/>
                <w:szCs w:val="18"/>
              </w:rPr>
              <w:t xml:space="preserve"> to money problems.</w:t>
            </w:r>
          </w:p>
          <w:p w14:paraId="79ABA8B9" w14:textId="3C3D9355" w:rsidR="00855951" w:rsidRDefault="005534CA" w:rsidP="005534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NHM 5 p69 OHM 6 p39</w:t>
            </w:r>
          </w:p>
          <w:p w14:paraId="67DECFB5" w14:textId="77777777" w:rsidR="00447335" w:rsidRDefault="00447335" w:rsidP="002D4998">
            <w:pPr>
              <w:rPr>
                <w:sz w:val="18"/>
                <w:szCs w:val="18"/>
              </w:rPr>
            </w:pPr>
          </w:p>
          <w:p w14:paraId="4D93F11D" w14:textId="74F6D45B" w:rsidR="00447335" w:rsidRDefault="00D4025D" w:rsidP="005224C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447335">
              <w:rPr>
                <w:sz w:val="18"/>
                <w:szCs w:val="18"/>
              </w:rPr>
              <w:t xml:space="preserve"> Multiplying decimals on the board (1 decimal number</w:t>
            </w:r>
            <w:proofErr w:type="gramStart"/>
            <w:r w:rsidR="00447335">
              <w:rPr>
                <w:sz w:val="18"/>
                <w:szCs w:val="18"/>
              </w:rPr>
              <w:t xml:space="preserve">) </w:t>
            </w:r>
            <w:r w:rsidR="005224CF">
              <w:rPr>
                <w:sz w:val="18"/>
                <w:szCs w:val="18"/>
              </w:rPr>
              <w:t xml:space="preserve"> Linked</w:t>
            </w:r>
            <w:proofErr w:type="gramEnd"/>
            <w:r w:rsidR="005224CF">
              <w:rPr>
                <w:sz w:val="18"/>
                <w:szCs w:val="18"/>
              </w:rPr>
              <w:t xml:space="preserve"> to money problems.</w:t>
            </w:r>
            <w:r w:rsidR="005534CA">
              <w:rPr>
                <w:sz w:val="18"/>
                <w:szCs w:val="18"/>
              </w:rPr>
              <w:t xml:space="preserve"> OHM5 p57&amp;58</w:t>
            </w:r>
          </w:p>
          <w:p w14:paraId="3BFF41EE" w14:textId="4808E0F9" w:rsidR="001F4F23" w:rsidRDefault="005534CA" w:rsidP="00447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 </w:t>
            </w:r>
            <w:r w:rsidR="001F4F23">
              <w:rPr>
                <w:sz w:val="18"/>
                <w:szCs w:val="18"/>
              </w:rPr>
              <w:t>on board, maths aid worksheet</w:t>
            </w:r>
            <w:r w:rsidR="005224CF">
              <w:rPr>
                <w:sz w:val="18"/>
                <w:szCs w:val="18"/>
              </w:rPr>
              <w:t>.  Continuation of Week 3 work.</w:t>
            </w:r>
          </w:p>
          <w:p w14:paraId="656F4F8E" w14:textId="6DFB7384" w:rsidR="004F73D4" w:rsidRPr="00804AEF" w:rsidRDefault="00C31468" w:rsidP="002D49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C5F30">
              <w:rPr>
                <w:sz w:val="18"/>
                <w:szCs w:val="18"/>
              </w:rPr>
              <w:t xml:space="preserve">  </w:t>
            </w:r>
          </w:p>
          <w:p w14:paraId="3BECA759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A2373D3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E2515CC">
                      <wp:simplePos x="0" y="0"/>
                      <wp:positionH relativeFrom="column">
                        <wp:posOffset>353767</wp:posOffset>
                      </wp:positionH>
                      <wp:positionV relativeFrom="paragraph">
                        <wp:posOffset>114276</wp:posOffset>
                      </wp:positionV>
                      <wp:extent cx="3096883" cy="345057"/>
                      <wp:effectExtent l="0" t="0" r="27940" b="1714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6883" cy="345057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7CE500DE" w:rsidR="005534CA" w:rsidRPr="00135293" w:rsidRDefault="005534CA" w:rsidP="00154A9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="00154A9A">
                                    <w:rPr>
                                      <w:sz w:val="28"/>
                                      <w:szCs w:val="28"/>
                                    </w:rPr>
                                    <w:t>PIC MATHS: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27.85pt;margin-top:9pt;width:243.85pt;height:2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" fillcolor="white [3201]" strokecolor="black [3200]" strokeweight="2pt">
                      <v:textbox>
                        <w:txbxContent>
                          <w:p w14:paraId="1CC5A065" w14:textId="7CE500DE" w:rsidR="005534CA" w:rsidRPr="00135293" w:rsidRDefault="005534CA" w:rsidP="00154A9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</w:t>
                            </w:r>
                            <w:r w:rsidR="00154A9A">
                              <w:rPr>
                                <w:sz w:val="28"/>
                                <w:szCs w:val="28"/>
                              </w:rPr>
                              <w:t>PIC MATHS: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6E5131B4" w14:textId="2A9FC1CB" w:rsidR="00804AEF" w:rsidRDefault="00BD3019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  <w:r w:rsidR="00FF238F">
              <w:rPr>
                <w:sz w:val="18"/>
                <w:szCs w:val="18"/>
              </w:rPr>
              <w:t xml:space="preserve"> 12 and 24 hour clock</w:t>
            </w:r>
            <w:r w:rsidR="002D4998">
              <w:rPr>
                <w:sz w:val="18"/>
                <w:szCs w:val="18"/>
              </w:rPr>
              <w:t xml:space="preserve"> and duration</w:t>
            </w:r>
          </w:p>
          <w:p w14:paraId="7527ECB6" w14:textId="77777777" w:rsidR="002D4998" w:rsidRDefault="002D4998" w:rsidP="006565FD">
            <w:pPr>
              <w:rPr>
                <w:sz w:val="18"/>
                <w:szCs w:val="18"/>
              </w:rPr>
            </w:pPr>
          </w:p>
          <w:p w14:paraId="17B0F74F" w14:textId="32D4DE64" w:rsidR="002D4998" w:rsidRDefault="002D4998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Practice on the</w:t>
            </w:r>
            <w:r w:rsidR="00447335">
              <w:rPr>
                <w:sz w:val="18"/>
                <w:szCs w:val="18"/>
              </w:rPr>
              <w:t xml:space="preserve"> board.  Time duration </w:t>
            </w:r>
            <w:proofErr w:type="spellStart"/>
            <w:r w:rsidR="00447335">
              <w:rPr>
                <w:sz w:val="18"/>
                <w:szCs w:val="18"/>
              </w:rPr>
              <w:t>pp</w:t>
            </w:r>
            <w:r>
              <w:rPr>
                <w:sz w:val="18"/>
                <w:szCs w:val="18"/>
              </w:rPr>
              <w:t>t</w:t>
            </w:r>
            <w:proofErr w:type="spellEnd"/>
            <w:r>
              <w:rPr>
                <w:sz w:val="18"/>
                <w:szCs w:val="18"/>
              </w:rPr>
              <w:t xml:space="preserve"> from primary resources.</w:t>
            </w:r>
            <w:r w:rsidR="00126455">
              <w:rPr>
                <w:sz w:val="18"/>
                <w:szCs w:val="18"/>
              </w:rPr>
              <w:t xml:space="preserve">  </w:t>
            </w:r>
            <w:hyperlink r:id="rId7" w:history="1">
              <w:r w:rsidR="00126455" w:rsidRPr="00E7651F">
                <w:rPr>
                  <w:rStyle w:val="Hyperlink"/>
                  <w:sz w:val="18"/>
                  <w:szCs w:val="18"/>
                </w:rPr>
                <w:t>http://www.primaryresources.co.uk/maths/mathsE2.htm</w:t>
              </w:r>
            </w:hyperlink>
            <w:r w:rsidR="00126455">
              <w:rPr>
                <w:sz w:val="18"/>
                <w:szCs w:val="18"/>
              </w:rPr>
              <w:t xml:space="preserve"> Reading Timetables. Tom Watt.</w:t>
            </w:r>
          </w:p>
          <w:p w14:paraId="64027F1F" w14:textId="77777777" w:rsidR="00BD3019" w:rsidRPr="00804AEF" w:rsidRDefault="00BD3019" w:rsidP="006565FD">
            <w:pPr>
              <w:rPr>
                <w:sz w:val="18"/>
                <w:szCs w:val="18"/>
              </w:rPr>
            </w:pPr>
          </w:p>
          <w:p w14:paraId="259916EA" w14:textId="04B04625" w:rsidR="00FF238F" w:rsidRDefault="00135293" w:rsidP="002D4998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F25A7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447335">
              <w:rPr>
                <w:sz w:val="18"/>
                <w:szCs w:val="18"/>
              </w:rPr>
              <w:t>OHM 6 p87 and 88</w:t>
            </w:r>
          </w:p>
          <w:p w14:paraId="2121B623" w14:textId="4396EFC5" w:rsidR="00447335" w:rsidRDefault="00447335" w:rsidP="002D4998">
            <w:pPr>
              <w:rPr>
                <w:rStyle w:val="author1"/>
                <w:rFonts w:asciiTheme="minorHAnsi" w:hAnsiTheme="minorHAnsi"/>
                <w:sz w:val="18"/>
                <w:szCs w:val="18"/>
              </w:rPr>
            </w:pPr>
            <w:r>
              <w:rPr>
                <w:rStyle w:val="title1"/>
              </w:rPr>
              <w:t>Timetable Problems</w:t>
            </w:r>
            <w:r>
              <w:t xml:space="preserve"> </w:t>
            </w:r>
            <w:r>
              <w:rPr>
                <w:rStyle w:val="author1"/>
              </w:rPr>
              <w:t xml:space="preserve">(Neil </w:t>
            </w:r>
            <w:proofErr w:type="spellStart"/>
            <w:r>
              <w:rPr>
                <w:rStyle w:val="author1"/>
              </w:rPr>
              <w:t>Harveson</w:t>
            </w:r>
            <w:proofErr w:type="spellEnd"/>
            <w:r>
              <w:rPr>
                <w:rStyle w:val="author1"/>
              </w:rPr>
              <w:t xml:space="preserve">) Primary Resources </w:t>
            </w:r>
            <w:proofErr w:type="spellStart"/>
            <w:r>
              <w:rPr>
                <w:rStyle w:val="author1"/>
              </w:rPr>
              <w:t>Powerpoint</w:t>
            </w:r>
            <w:proofErr w:type="spellEnd"/>
          </w:p>
          <w:p w14:paraId="2E4519DC" w14:textId="77777777" w:rsidR="002D4998" w:rsidRDefault="002D4998" w:rsidP="002D4998">
            <w:pPr>
              <w:rPr>
                <w:sz w:val="18"/>
                <w:szCs w:val="18"/>
              </w:rPr>
            </w:pPr>
          </w:p>
          <w:p w14:paraId="45FD4D60" w14:textId="34F32B82" w:rsidR="00FF238F" w:rsidRDefault="0009556C" w:rsidP="002D499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</w:t>
            </w:r>
            <w:r w:rsidR="005534CA">
              <w:rPr>
                <w:sz w:val="18"/>
                <w:szCs w:val="18"/>
              </w:rPr>
              <w:t xml:space="preserve"> OHM 6 p87 and 88</w:t>
            </w:r>
          </w:p>
          <w:p w14:paraId="4A0980B0" w14:textId="39A2D884" w:rsidR="00447335" w:rsidRDefault="00447335" w:rsidP="002D4998">
            <w:pPr>
              <w:rPr>
                <w:sz w:val="18"/>
                <w:szCs w:val="18"/>
              </w:rPr>
            </w:pPr>
            <w:r>
              <w:rPr>
                <w:rStyle w:val="title1"/>
              </w:rPr>
              <w:t>Timetable Problems</w:t>
            </w:r>
            <w:r>
              <w:t xml:space="preserve"> </w:t>
            </w:r>
            <w:r>
              <w:rPr>
                <w:rStyle w:val="author1"/>
              </w:rPr>
              <w:t xml:space="preserve">(Neil </w:t>
            </w:r>
            <w:proofErr w:type="spellStart"/>
            <w:r>
              <w:rPr>
                <w:rStyle w:val="author1"/>
              </w:rPr>
              <w:t>Harveson</w:t>
            </w:r>
            <w:proofErr w:type="spellEnd"/>
            <w:r>
              <w:rPr>
                <w:rStyle w:val="author1"/>
              </w:rPr>
              <w:t xml:space="preserve">) Primary Resources </w:t>
            </w:r>
            <w:proofErr w:type="spellStart"/>
            <w:r>
              <w:rPr>
                <w:rStyle w:val="author1"/>
              </w:rPr>
              <w:t>Powerpoint</w:t>
            </w:r>
            <w:proofErr w:type="spellEnd"/>
          </w:p>
          <w:p w14:paraId="4E696BA4" w14:textId="77777777" w:rsidR="002D4998" w:rsidRDefault="002D4998" w:rsidP="002D4998">
            <w:pPr>
              <w:rPr>
                <w:sz w:val="18"/>
                <w:szCs w:val="18"/>
              </w:rPr>
            </w:pPr>
          </w:p>
          <w:p w14:paraId="37590B8E" w14:textId="77777777" w:rsidR="00CE5D3D" w:rsidRDefault="00135293" w:rsidP="002D4998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2D4998">
              <w:rPr>
                <w:sz w:val="18"/>
                <w:szCs w:val="18"/>
              </w:rPr>
              <w:t>: Nelson Topics Maths book 5 p34 and 35</w:t>
            </w:r>
          </w:p>
          <w:p w14:paraId="3DC807B8" w14:textId="3E7BF842" w:rsidR="00447335" w:rsidRPr="00804AEF" w:rsidRDefault="00447335" w:rsidP="002D4998">
            <w:pPr>
              <w:rPr>
                <w:sz w:val="18"/>
                <w:szCs w:val="18"/>
              </w:rPr>
            </w:pPr>
            <w:r>
              <w:rPr>
                <w:rStyle w:val="title1"/>
              </w:rPr>
              <w:t>Timetable Problems</w:t>
            </w:r>
            <w:r>
              <w:t xml:space="preserve"> </w:t>
            </w:r>
            <w:r>
              <w:rPr>
                <w:rStyle w:val="author1"/>
              </w:rPr>
              <w:t xml:space="preserve">(Neil </w:t>
            </w:r>
            <w:proofErr w:type="spellStart"/>
            <w:r>
              <w:rPr>
                <w:rStyle w:val="author1"/>
              </w:rPr>
              <w:t>Harveson</w:t>
            </w:r>
            <w:proofErr w:type="spellEnd"/>
            <w:r>
              <w:rPr>
                <w:rStyle w:val="author1"/>
              </w:rPr>
              <w:t xml:space="preserve">) Primary Resources </w:t>
            </w:r>
            <w:proofErr w:type="spellStart"/>
            <w:r>
              <w:rPr>
                <w:rStyle w:val="author1"/>
              </w:rPr>
              <w:t>Powerpoint</w:t>
            </w:r>
            <w:proofErr w:type="spellEnd"/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192445D5" w14:textId="77777777" w:rsidR="00177DAB" w:rsidRPr="00804AEF" w:rsidRDefault="00177DAB" w:rsidP="00177DAB">
            <w:pPr>
              <w:rPr>
                <w:sz w:val="18"/>
                <w:szCs w:val="18"/>
              </w:rPr>
            </w:pPr>
          </w:p>
          <w:p w14:paraId="1F97B879" w14:textId="77777777" w:rsidR="00177DAB" w:rsidRDefault="00177DAB" w:rsidP="00177DAB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A8CC75C" w14:textId="77777777" w:rsidR="00177DAB" w:rsidRDefault="00177DAB" w:rsidP="00177DAB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C8E040" w14:textId="77777777" w:rsidR="00177DAB" w:rsidRDefault="00177DAB" w:rsidP="00177DAB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264FCA33" w14:textId="77777777" w:rsidR="00177DAB" w:rsidRDefault="00177DAB" w:rsidP="0017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E0CBCEC" w14:textId="77777777" w:rsidR="00177DAB" w:rsidRDefault="00177DAB" w:rsidP="00177DAB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 apps.</w:t>
            </w:r>
          </w:p>
          <w:p w14:paraId="29B8A4FE" w14:textId="77777777" w:rsidR="00177DAB" w:rsidRDefault="00177DAB" w:rsidP="00177D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9E7665" w14:textId="77777777" w:rsidR="00177DAB" w:rsidRDefault="00177DAB" w:rsidP="00177DAB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7930DD86" w14:textId="77777777" w:rsidR="00177DAB" w:rsidRDefault="00177DAB" w:rsidP="00177DAB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AF5FE7" w14:textId="77777777" w:rsidR="00177DAB" w:rsidRDefault="00177DAB" w:rsidP="00177DAB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CFF156E" w14:textId="77777777" w:rsidR="00177DAB" w:rsidRDefault="00177DAB" w:rsidP="00177DAB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60E6081B" w14:textId="77777777" w:rsidR="00177DAB" w:rsidRDefault="00177DAB" w:rsidP="00177DA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C807B9" w14:textId="73D1EA6B" w:rsidR="000A1CCB" w:rsidRPr="00804AEF" w:rsidRDefault="00177DAB" w:rsidP="00177DAB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7640705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4E9D2113" w14:textId="77777777" w:rsidR="00DB52FE" w:rsidRDefault="00DB52FE" w:rsidP="00DB52FE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>
              <w:rPr>
                <w:sz w:val="24"/>
                <w:szCs w:val="24"/>
              </w:rPr>
              <w:t>Reduce, Reuse, Recycle</w:t>
            </w:r>
          </w:p>
          <w:p w14:paraId="7D0AB2F6" w14:textId="11FDC629" w:rsidR="00DB52FE" w:rsidRDefault="005224CF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FA7DFC5" w14:textId="04380BE3" w:rsidR="005224CF" w:rsidRPr="000A1CCB" w:rsidRDefault="005224CF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Recycling and materials worksheets.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0FE783D5" w14:textId="4AFB7D38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56862126" w14:textId="5EEA9D57" w:rsidR="00505A62" w:rsidRPr="00DB52FE" w:rsidRDefault="005224CF" w:rsidP="00D4497F">
            <w:pPr>
              <w:rPr>
                <w:sz w:val="24"/>
                <w:szCs w:val="24"/>
              </w:rPr>
            </w:pPr>
            <w:r>
              <w:rPr>
                <w:rFonts w:cs="CoopHeavy"/>
                <w:sz w:val="24"/>
                <w:szCs w:val="24"/>
              </w:rPr>
              <w:t>Work based on our current article.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26185711" w14:textId="087403AC" w:rsidR="00804AEF" w:rsidRPr="000A1CCB" w:rsidRDefault="005534CA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 preparation for sports day</w:t>
            </w:r>
          </w:p>
          <w:p w14:paraId="17A5D6AA" w14:textId="79DA6EFD" w:rsidR="004805D9" w:rsidRPr="000A1CCB" w:rsidRDefault="004805D9" w:rsidP="00A43BB0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6A74F05D" w:rsidR="00505A62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377CDBDD" w14:textId="77777777" w:rsidR="005534CA" w:rsidRPr="000A1CCB" w:rsidRDefault="005534CA" w:rsidP="006565FD">
            <w:pPr>
              <w:rPr>
                <w:sz w:val="24"/>
                <w:szCs w:val="24"/>
                <w:u w:val="single"/>
              </w:rPr>
            </w:pPr>
          </w:p>
          <w:p w14:paraId="709D303C" w14:textId="42FC4579" w:rsidR="00505A62" w:rsidRPr="000A1CCB" w:rsidRDefault="005534CA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 working on the Lent calendar activities.</w:t>
            </w:r>
          </w:p>
          <w:p w14:paraId="7DF1E3CF" w14:textId="4AFEC5F8" w:rsidR="000A1CCB" w:rsidRPr="000A1CCB" w:rsidRDefault="000A1CCB" w:rsidP="00505A62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3DC807D5" w14:textId="29AA33A5" w:rsidR="000E2197" w:rsidRDefault="000E2197" w:rsidP="006565FD">
            <w:pPr>
              <w:rPr>
                <w:sz w:val="24"/>
                <w:szCs w:val="24"/>
              </w:rPr>
            </w:pPr>
          </w:p>
          <w:p w14:paraId="62891639" w14:textId="3812847A" w:rsidR="001F4F23" w:rsidRDefault="005534CA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Glass art – reduce, reuse, recycle</w:t>
            </w:r>
          </w:p>
          <w:p w14:paraId="397111E4" w14:textId="77777777" w:rsidR="005534CA" w:rsidRDefault="005534CA" w:rsidP="006565FD">
            <w:pPr>
              <w:rPr>
                <w:sz w:val="24"/>
                <w:szCs w:val="24"/>
              </w:rPr>
            </w:pPr>
          </w:p>
          <w:p w14:paraId="41C81BF0" w14:textId="77777777" w:rsidR="005534CA" w:rsidRPr="000A1CCB" w:rsidRDefault="005534CA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739A21FD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</w:t>
            </w:r>
            <w:r w:rsidR="005534CA">
              <w:rPr>
                <w:sz w:val="24"/>
                <w:szCs w:val="24"/>
              </w:rPr>
              <w:t>y – English practice sheets</w:t>
            </w:r>
            <w:r w:rsidRPr="000A1CCB">
              <w:rPr>
                <w:sz w:val="24"/>
                <w:szCs w:val="24"/>
              </w:rPr>
              <w:t>. Practise tables, spellings and reading.</w:t>
            </w:r>
          </w:p>
          <w:p w14:paraId="3C47A65D" w14:textId="52230FC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Tuesday – Maths </w:t>
            </w:r>
            <w:r w:rsidR="005534CA">
              <w:rPr>
                <w:sz w:val="24"/>
                <w:szCs w:val="24"/>
              </w:rPr>
              <w:t>multiplying decimals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13625746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</w:t>
            </w:r>
            <w:r w:rsidR="00922CF4">
              <w:rPr>
                <w:sz w:val="24"/>
                <w:szCs w:val="24"/>
              </w:rPr>
              <w:t xml:space="preserve">nesday – </w:t>
            </w:r>
            <w:r w:rsidR="005534CA">
              <w:rPr>
                <w:sz w:val="24"/>
                <w:szCs w:val="24"/>
              </w:rPr>
              <w:t>English Practice sheets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3DC807DB" w14:textId="58C48E54" w:rsidR="0076732A" w:rsidRPr="000A1CCB" w:rsidRDefault="00922CF4" w:rsidP="00DB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– </w:t>
            </w:r>
            <w:r w:rsidR="005534CA">
              <w:rPr>
                <w:sz w:val="24"/>
                <w:szCs w:val="24"/>
              </w:rPr>
              <w:t>Time worksheets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33EA0680" w:rsidR="001F25A7" w:rsidRPr="000A1CCB" w:rsidRDefault="001F25A7" w:rsidP="00922CF4">
            <w:pPr>
              <w:tabs>
                <w:tab w:val="left" w:pos="2744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  <w:r w:rsidR="00922CF4">
              <w:rPr>
                <w:sz w:val="24"/>
                <w:szCs w:val="24"/>
              </w:rPr>
              <w:tab/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opHeav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22F50"/>
    <w:rsid w:val="000431F9"/>
    <w:rsid w:val="000763C1"/>
    <w:rsid w:val="00080439"/>
    <w:rsid w:val="0008660A"/>
    <w:rsid w:val="00086AF0"/>
    <w:rsid w:val="0009556C"/>
    <w:rsid w:val="00097934"/>
    <w:rsid w:val="000A1CCB"/>
    <w:rsid w:val="000A36EF"/>
    <w:rsid w:val="000B6B87"/>
    <w:rsid w:val="000C439C"/>
    <w:rsid w:val="000C5F30"/>
    <w:rsid w:val="000E2197"/>
    <w:rsid w:val="00123846"/>
    <w:rsid w:val="00126455"/>
    <w:rsid w:val="00135293"/>
    <w:rsid w:val="00154A9A"/>
    <w:rsid w:val="00160057"/>
    <w:rsid w:val="00177DAB"/>
    <w:rsid w:val="00196EAD"/>
    <w:rsid w:val="001F25A7"/>
    <w:rsid w:val="001F4F23"/>
    <w:rsid w:val="002452C1"/>
    <w:rsid w:val="00267F9A"/>
    <w:rsid w:val="00272E54"/>
    <w:rsid w:val="00280D64"/>
    <w:rsid w:val="002A39DB"/>
    <w:rsid w:val="002A6426"/>
    <w:rsid w:val="002C34D1"/>
    <w:rsid w:val="002D4998"/>
    <w:rsid w:val="002F6291"/>
    <w:rsid w:val="00312B77"/>
    <w:rsid w:val="00313192"/>
    <w:rsid w:val="00341E0F"/>
    <w:rsid w:val="00351625"/>
    <w:rsid w:val="003C796F"/>
    <w:rsid w:val="003E431F"/>
    <w:rsid w:val="003E465A"/>
    <w:rsid w:val="003E68E1"/>
    <w:rsid w:val="003E7295"/>
    <w:rsid w:val="00424E4B"/>
    <w:rsid w:val="00447335"/>
    <w:rsid w:val="00472403"/>
    <w:rsid w:val="004805D9"/>
    <w:rsid w:val="004A49D3"/>
    <w:rsid w:val="004F73D4"/>
    <w:rsid w:val="00505A62"/>
    <w:rsid w:val="005224CF"/>
    <w:rsid w:val="005336FE"/>
    <w:rsid w:val="005534CA"/>
    <w:rsid w:val="00564C70"/>
    <w:rsid w:val="005704C4"/>
    <w:rsid w:val="005C44C0"/>
    <w:rsid w:val="006565FD"/>
    <w:rsid w:val="006630B1"/>
    <w:rsid w:val="006B48D4"/>
    <w:rsid w:val="006D3050"/>
    <w:rsid w:val="006F48D6"/>
    <w:rsid w:val="00730206"/>
    <w:rsid w:val="007508B7"/>
    <w:rsid w:val="00755DF2"/>
    <w:rsid w:val="0076732A"/>
    <w:rsid w:val="00772B5B"/>
    <w:rsid w:val="007A2C17"/>
    <w:rsid w:val="00801BB1"/>
    <w:rsid w:val="00804AEF"/>
    <w:rsid w:val="00855951"/>
    <w:rsid w:val="008562F0"/>
    <w:rsid w:val="00894133"/>
    <w:rsid w:val="008D3E3A"/>
    <w:rsid w:val="008F625A"/>
    <w:rsid w:val="00922CF4"/>
    <w:rsid w:val="00924EC4"/>
    <w:rsid w:val="009448CD"/>
    <w:rsid w:val="00945707"/>
    <w:rsid w:val="00976C7F"/>
    <w:rsid w:val="009829CC"/>
    <w:rsid w:val="009B629D"/>
    <w:rsid w:val="009F3180"/>
    <w:rsid w:val="00A41D80"/>
    <w:rsid w:val="00A43BB0"/>
    <w:rsid w:val="00A514AF"/>
    <w:rsid w:val="00A64C51"/>
    <w:rsid w:val="00AA29F8"/>
    <w:rsid w:val="00AF6D07"/>
    <w:rsid w:val="00B21357"/>
    <w:rsid w:val="00B97066"/>
    <w:rsid w:val="00BB1A87"/>
    <w:rsid w:val="00BD3019"/>
    <w:rsid w:val="00C31468"/>
    <w:rsid w:val="00C851C2"/>
    <w:rsid w:val="00CB24CE"/>
    <w:rsid w:val="00CB26B4"/>
    <w:rsid w:val="00CD1524"/>
    <w:rsid w:val="00CE5957"/>
    <w:rsid w:val="00CE5D3D"/>
    <w:rsid w:val="00D0519B"/>
    <w:rsid w:val="00D10A13"/>
    <w:rsid w:val="00D11EF7"/>
    <w:rsid w:val="00D229D3"/>
    <w:rsid w:val="00D4025D"/>
    <w:rsid w:val="00D4497F"/>
    <w:rsid w:val="00D54F3B"/>
    <w:rsid w:val="00D843FE"/>
    <w:rsid w:val="00D872F5"/>
    <w:rsid w:val="00D905C4"/>
    <w:rsid w:val="00DA3C5C"/>
    <w:rsid w:val="00DB319A"/>
    <w:rsid w:val="00DB52FE"/>
    <w:rsid w:val="00DD2624"/>
    <w:rsid w:val="00E06D89"/>
    <w:rsid w:val="00E23D45"/>
    <w:rsid w:val="00E255B9"/>
    <w:rsid w:val="00E954B1"/>
    <w:rsid w:val="00EF3C3A"/>
    <w:rsid w:val="00F3281E"/>
    <w:rsid w:val="00F723A7"/>
    <w:rsid w:val="00FB23E2"/>
    <w:rsid w:val="00FB5EC5"/>
    <w:rsid w:val="00FC3EFA"/>
    <w:rsid w:val="00FD2EE9"/>
    <w:rsid w:val="00FE0D2C"/>
    <w:rsid w:val="00FF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BD3019"/>
    <w:rPr>
      <w:rFonts w:ascii="Arial" w:hAnsi="Arial" w:cs="Arial" w:hint="default"/>
      <w:sz w:val="18"/>
      <w:szCs w:val="18"/>
    </w:rPr>
  </w:style>
  <w:style w:type="character" w:customStyle="1" w:styleId="author1">
    <w:name w:val="author1"/>
    <w:basedOn w:val="DefaultParagraphFont"/>
    <w:rsid w:val="00BD3019"/>
    <w:rPr>
      <w:rFonts w:ascii="Arial" w:hAnsi="Arial" w:cs="Arial" w:hint="default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12645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7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BD3019"/>
    <w:rPr>
      <w:rFonts w:ascii="Arial" w:hAnsi="Arial" w:cs="Arial" w:hint="default"/>
      <w:sz w:val="18"/>
      <w:szCs w:val="18"/>
    </w:rPr>
  </w:style>
  <w:style w:type="character" w:customStyle="1" w:styleId="author1">
    <w:name w:val="author1"/>
    <w:basedOn w:val="DefaultParagraphFont"/>
    <w:rsid w:val="00BD3019"/>
    <w:rPr>
      <w:rFonts w:ascii="Arial" w:hAnsi="Arial" w:cs="Arial" w:hint="default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12645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7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resources.co.uk/maths/mathsE2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46E00-7CA2-4F6C-995F-D9EAEB9F1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8EAA03E4</Template>
  <TotalTime>144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13</cp:revision>
  <cp:lastPrinted>2016-03-21T15:42:00Z</cp:lastPrinted>
  <dcterms:created xsi:type="dcterms:W3CDTF">2015-03-24T15:41:00Z</dcterms:created>
  <dcterms:modified xsi:type="dcterms:W3CDTF">2017-03-27T14:32:00Z</dcterms:modified>
</cp:coreProperties>
</file>