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4AFD58B7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086AF0">
        <w:rPr>
          <w:sz w:val="18"/>
          <w:szCs w:val="18"/>
        </w:rPr>
        <w:t xml:space="preserve"> Spring</w:t>
      </w:r>
      <w:r w:rsidR="00A43BB0" w:rsidRPr="00804AEF">
        <w:rPr>
          <w:sz w:val="18"/>
          <w:szCs w:val="18"/>
        </w:rPr>
        <w:t xml:space="preserve"> 2</w:t>
      </w:r>
      <w:r w:rsidR="003E465A">
        <w:rPr>
          <w:sz w:val="18"/>
          <w:szCs w:val="18"/>
        </w:rPr>
        <w:t xml:space="preserve"> Week 3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051339" w:rsidRPr="00135293" w:rsidRDefault="00051339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051339" w:rsidRDefault="00051339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8175F0" w:rsidRPr="00135293" w:rsidRDefault="008175F0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8175F0" w:rsidRDefault="008175F0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21EA30CE" w14:textId="3EC4748C" w:rsidR="00086AF0" w:rsidRPr="00804AEF" w:rsidRDefault="00086AF0" w:rsidP="00086A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 </w:t>
            </w:r>
            <w:r w:rsidR="00E172C2">
              <w:rPr>
                <w:sz w:val="18"/>
                <w:szCs w:val="18"/>
              </w:rPr>
              <w:t xml:space="preserve">ORT level </w:t>
            </w:r>
            <w:r w:rsidR="00A274F0">
              <w:rPr>
                <w:sz w:val="18"/>
                <w:szCs w:val="18"/>
              </w:rPr>
              <w:t>15</w:t>
            </w:r>
          </w:p>
          <w:p w14:paraId="305F229C" w14:textId="0C782819" w:rsidR="00086AF0" w:rsidRPr="00455136" w:rsidRDefault="00A274F0" w:rsidP="00086AF0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 ORT 14</w:t>
            </w:r>
          </w:p>
          <w:p w14:paraId="4CBF87FF" w14:textId="684EE39C" w:rsidR="00086AF0" w:rsidRPr="00455136" w:rsidRDefault="00A274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ORT 13</w:t>
            </w:r>
          </w:p>
          <w:p w14:paraId="5F329068" w14:textId="77777777" w:rsidR="00E172C2" w:rsidRPr="00455136" w:rsidRDefault="00E172C2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31DAC88A" w14:textId="314C190C" w:rsidR="00E172C2" w:rsidRPr="00E172C2" w:rsidRDefault="00E172C2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  <w:r w:rsidRPr="00E172C2">
              <w:rPr>
                <w:sz w:val="18"/>
                <w:szCs w:val="18"/>
              </w:rPr>
              <w:t>Continue good practice Accelerated Reading every day.</w:t>
            </w:r>
          </w:p>
          <w:p w14:paraId="2344CBAE" w14:textId="107E7A9D" w:rsidR="00CB24CE" w:rsidRPr="00E172C2" w:rsidRDefault="00CB24CE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5978D6C0" w14:textId="77777777" w:rsidR="00086AF0" w:rsidRPr="00E172C2" w:rsidRDefault="00086AF0" w:rsidP="00086AF0">
            <w:pPr>
              <w:tabs>
                <w:tab w:val="left" w:pos="1363"/>
              </w:tabs>
              <w:jc w:val="both"/>
              <w:rPr>
                <w:sz w:val="18"/>
                <w:szCs w:val="18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34CC527D" w:rsidR="003E7295" w:rsidRPr="00804AEF" w:rsidRDefault="00086AF0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Iron Man – extend</w:t>
            </w:r>
            <w:r w:rsidR="004A49D3">
              <w:rPr>
                <w:sz w:val="18"/>
                <w:szCs w:val="18"/>
              </w:rPr>
              <w:t>ed activities based on chapter 5</w:t>
            </w:r>
            <w:r>
              <w:rPr>
                <w:sz w:val="18"/>
                <w:szCs w:val="18"/>
              </w:rPr>
              <w:t>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7390BD7D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Collins Comprehension book 3 </w:t>
            </w:r>
            <w:r w:rsidR="004A49D3">
              <w:rPr>
                <w:sz w:val="18"/>
                <w:szCs w:val="18"/>
              </w:rPr>
              <w:t>Pages 42 and 43 I Go Chicken Dippy</w:t>
            </w:r>
            <w:r w:rsidR="00086AF0">
              <w:rPr>
                <w:sz w:val="18"/>
                <w:szCs w:val="18"/>
              </w:rPr>
              <w:t xml:space="preserve"> Parts A, B and C.</w:t>
            </w:r>
          </w:p>
          <w:p w14:paraId="4A359E8C" w14:textId="3EE0F996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Collins Comprehension book </w:t>
            </w:r>
            <w:proofErr w:type="gramStart"/>
            <w:r w:rsidR="00086AF0">
              <w:rPr>
                <w:sz w:val="18"/>
                <w:szCs w:val="18"/>
              </w:rPr>
              <w:t xml:space="preserve">3 </w:t>
            </w:r>
            <w:r w:rsidR="004A49D3">
              <w:rPr>
                <w:sz w:val="18"/>
                <w:szCs w:val="18"/>
              </w:rPr>
              <w:t xml:space="preserve"> Pages</w:t>
            </w:r>
            <w:proofErr w:type="gramEnd"/>
            <w:r w:rsidR="004A49D3">
              <w:rPr>
                <w:sz w:val="18"/>
                <w:szCs w:val="18"/>
              </w:rPr>
              <w:t xml:space="preserve"> 42 and 43 I Go Chicken Dippy </w:t>
            </w:r>
            <w:r w:rsidR="00086AF0">
              <w:rPr>
                <w:sz w:val="18"/>
                <w:szCs w:val="18"/>
              </w:rPr>
              <w:t xml:space="preserve">Parts A and B. </w:t>
            </w:r>
          </w:p>
          <w:p w14:paraId="6EADF73B" w14:textId="66C1674D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>Nelson Development book 2 p</w:t>
            </w:r>
            <w:r w:rsidR="004A49D3">
              <w:rPr>
                <w:sz w:val="18"/>
                <w:szCs w:val="18"/>
              </w:rPr>
              <w:t>ages 48 and 49 Diary of Samuel Pepys</w:t>
            </w:r>
            <w:r w:rsidR="00086AF0">
              <w:rPr>
                <w:sz w:val="18"/>
                <w:szCs w:val="18"/>
              </w:rPr>
              <w:t xml:space="preserve">. 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051339" w:rsidRPr="00135293" w:rsidRDefault="00051339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051339" w:rsidRDefault="00051339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8175F0" w:rsidRPr="00135293" w:rsidRDefault="008175F0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8175F0" w:rsidRDefault="008175F0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53E0F6AB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4A49D3">
              <w:rPr>
                <w:sz w:val="18"/>
                <w:szCs w:val="18"/>
              </w:rPr>
              <w:t>Pages 26 and 27</w:t>
            </w:r>
            <w:r w:rsidR="00086AF0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3B3711CB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4A49D3">
              <w:rPr>
                <w:sz w:val="18"/>
                <w:szCs w:val="18"/>
              </w:rPr>
              <w:t xml:space="preserve"> 2 Week 3</w:t>
            </w:r>
            <w:r w:rsidR="00D54F3B">
              <w:rPr>
                <w:sz w:val="18"/>
                <w:szCs w:val="18"/>
              </w:rPr>
              <w:t xml:space="preserve"> </w:t>
            </w:r>
            <w:r w:rsidR="004A49D3">
              <w:rPr>
                <w:sz w:val="18"/>
                <w:szCs w:val="18"/>
              </w:rPr>
              <w:t xml:space="preserve"> – </w:t>
            </w:r>
            <w:proofErr w:type="spellStart"/>
            <w:r w:rsidR="004A49D3">
              <w:rPr>
                <w:sz w:val="18"/>
                <w:szCs w:val="18"/>
              </w:rPr>
              <w:t>ou</w:t>
            </w:r>
            <w:proofErr w:type="spellEnd"/>
            <w:r w:rsidR="004A49D3">
              <w:rPr>
                <w:sz w:val="18"/>
                <w:szCs w:val="18"/>
              </w:rPr>
              <w:t>, au, aw, a</w:t>
            </w:r>
            <w:r w:rsidR="00086AF0">
              <w:rPr>
                <w:sz w:val="18"/>
                <w:szCs w:val="18"/>
              </w:rPr>
              <w:t xml:space="preserve"> sound e.g. </w:t>
            </w:r>
            <w:r w:rsidR="00916F91">
              <w:rPr>
                <w:sz w:val="18"/>
                <w:szCs w:val="18"/>
              </w:rPr>
              <w:t>bought, caught, awkward</w:t>
            </w:r>
            <w:r w:rsidR="00C04883">
              <w:rPr>
                <w:sz w:val="18"/>
                <w:szCs w:val="18"/>
              </w:rPr>
              <w:t xml:space="preserve">, awesome, </w:t>
            </w:r>
            <w:r w:rsidR="00916F91">
              <w:rPr>
                <w:sz w:val="18"/>
                <w:szCs w:val="18"/>
              </w:rPr>
              <w:t xml:space="preserve">author, autograph, automatic, faulty, awful, drawer, thought, thoughtful, sausage, autumn, autumnal, taught, laundry, cough, automobile, alternative, </w:t>
            </w:r>
          </w:p>
          <w:p w14:paraId="385764A1" w14:textId="49FE9AB9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086AF0">
              <w:rPr>
                <w:sz w:val="18"/>
                <w:szCs w:val="18"/>
              </w:rPr>
              <w:t xml:space="preserve"> Spring</w:t>
            </w:r>
            <w:r w:rsidR="004A49D3">
              <w:rPr>
                <w:sz w:val="18"/>
                <w:szCs w:val="18"/>
              </w:rPr>
              <w:t xml:space="preserve"> 2 Week 3</w:t>
            </w:r>
            <w:r w:rsidR="00D54F3B">
              <w:rPr>
                <w:sz w:val="18"/>
                <w:szCs w:val="18"/>
              </w:rPr>
              <w:t xml:space="preserve"> – </w:t>
            </w:r>
            <w:r w:rsidR="004A49D3">
              <w:rPr>
                <w:sz w:val="18"/>
                <w:szCs w:val="18"/>
              </w:rPr>
              <w:t xml:space="preserve"> </w:t>
            </w:r>
            <w:proofErr w:type="spellStart"/>
            <w:r w:rsidR="004A49D3">
              <w:rPr>
                <w:sz w:val="18"/>
                <w:szCs w:val="18"/>
              </w:rPr>
              <w:t>ou</w:t>
            </w:r>
            <w:proofErr w:type="spellEnd"/>
            <w:r w:rsidR="004A49D3">
              <w:rPr>
                <w:sz w:val="18"/>
                <w:szCs w:val="18"/>
              </w:rPr>
              <w:t xml:space="preserve">, au, aw, a sound </w:t>
            </w:r>
            <w:r w:rsidR="00C04883">
              <w:rPr>
                <w:sz w:val="18"/>
                <w:szCs w:val="18"/>
              </w:rPr>
              <w:t>e.g. also, because, swap, awful,</w:t>
            </w:r>
            <w:r w:rsidR="00916F91">
              <w:rPr>
                <w:sz w:val="18"/>
                <w:szCs w:val="18"/>
              </w:rPr>
              <w:t xml:space="preserve"> always, almost, bought, caught, taught, swamp, swat, thought, thoughtful, cough, coughed, autumn, drawer,</w:t>
            </w:r>
            <w:r w:rsidR="003B5403">
              <w:rPr>
                <w:sz w:val="18"/>
                <w:szCs w:val="18"/>
              </w:rPr>
              <w:t xml:space="preserve"> fault, faulty, vault, author.</w:t>
            </w:r>
            <w:r w:rsidR="00C04883">
              <w:rPr>
                <w:sz w:val="18"/>
                <w:szCs w:val="18"/>
              </w:rPr>
              <w:t xml:space="preserve"> 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46919005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Grammar</w:t>
            </w:r>
            <w:r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Verbs and subject in sentences</w:t>
            </w:r>
            <w:r w:rsidR="00D54F3B">
              <w:rPr>
                <w:sz w:val="18"/>
                <w:szCs w:val="18"/>
              </w:rPr>
              <w:t>.</w:t>
            </w:r>
          </w:p>
          <w:p w14:paraId="45A1FFE9" w14:textId="653CB603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Collins Grammar and punctuation book 3 Pages 36 and 37 Parts A, B and C.</w:t>
            </w:r>
          </w:p>
          <w:p w14:paraId="189E5661" w14:textId="2B348084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086AF0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Collins Grammar and punctuation book 3 Pages 36 and 37 Parts A, B and C.</w:t>
            </w:r>
          </w:p>
          <w:p w14:paraId="79DF8C87" w14:textId="5F21002D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FB5EC5">
              <w:rPr>
                <w:sz w:val="18"/>
                <w:szCs w:val="18"/>
              </w:rPr>
              <w:t>L.W. 1 Page 37 Parts A and B underline the verbs and subject of the sentences in different colours</w:t>
            </w:r>
            <w:proofErr w:type="gramStart"/>
            <w:r w:rsidR="00FB5EC5">
              <w:rPr>
                <w:sz w:val="18"/>
                <w:szCs w:val="18"/>
              </w:rPr>
              <w:t>..</w:t>
            </w:r>
            <w:proofErr w:type="gramEnd"/>
            <w:r w:rsidR="00FB5EC5">
              <w:rPr>
                <w:sz w:val="18"/>
                <w:szCs w:val="18"/>
              </w:rPr>
              <w:t xml:space="preserve"> Part C as an extension.  </w:t>
            </w:r>
            <w:r w:rsidR="00D54F3B">
              <w:rPr>
                <w:sz w:val="18"/>
                <w:szCs w:val="18"/>
              </w:rPr>
              <w:t xml:space="preserve"> </w:t>
            </w:r>
            <w:r w:rsidR="00086AF0">
              <w:rPr>
                <w:sz w:val="18"/>
                <w:szCs w:val="18"/>
              </w:rPr>
              <w:t xml:space="preserve"> </w:t>
            </w:r>
            <w:r w:rsidR="00924EC4">
              <w:rPr>
                <w:sz w:val="18"/>
                <w:szCs w:val="18"/>
              </w:rPr>
              <w:t xml:space="preserve"> 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684EEB26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>:</w:t>
            </w:r>
            <w:r w:rsidR="00AF6D07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3C796F">
              <w:rPr>
                <w:sz w:val="18"/>
                <w:szCs w:val="18"/>
              </w:rPr>
              <w:t>Non-chronological report writing. How to identify clear and concise language features.</w:t>
            </w:r>
          </w:p>
          <w:p w14:paraId="0BDFF175" w14:textId="347BC7D4" w:rsidR="00D11EF7" w:rsidRPr="00804AEF" w:rsidRDefault="00801BB1" w:rsidP="00A274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 </w:t>
            </w:r>
            <w:r w:rsidR="00CE5957" w:rsidRPr="00804AEF">
              <w:rPr>
                <w:sz w:val="18"/>
                <w:szCs w:val="18"/>
              </w:rPr>
              <w:t>–</w:t>
            </w:r>
            <w:r w:rsidRPr="00804AEF">
              <w:rPr>
                <w:sz w:val="18"/>
                <w:szCs w:val="18"/>
              </w:rPr>
              <w:t xml:space="preserve"> </w:t>
            </w:r>
            <w:r w:rsidR="00D0519B" w:rsidRPr="00804AEF">
              <w:rPr>
                <w:sz w:val="18"/>
                <w:szCs w:val="18"/>
              </w:rPr>
              <w:t>Cornerstone</w:t>
            </w:r>
            <w:r w:rsidR="009F3180">
              <w:rPr>
                <w:sz w:val="18"/>
                <w:szCs w:val="18"/>
              </w:rPr>
              <w:t xml:space="preserve">s 5 Page 45 </w:t>
            </w:r>
            <w:r w:rsidR="00A274F0">
              <w:rPr>
                <w:sz w:val="18"/>
                <w:szCs w:val="18"/>
              </w:rPr>
              <w:t xml:space="preserve">Part 2 – write out the passage using connectives to make full sentences. </w:t>
            </w:r>
          </w:p>
          <w:p w14:paraId="0CC1FECB" w14:textId="33C84BC6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="009F3180">
              <w:rPr>
                <w:sz w:val="18"/>
                <w:szCs w:val="18"/>
              </w:rPr>
              <w:t>–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0519B" w:rsidRPr="00804AEF">
              <w:rPr>
                <w:sz w:val="18"/>
                <w:szCs w:val="18"/>
              </w:rPr>
              <w:t>Cornerstone</w:t>
            </w:r>
            <w:r w:rsidR="009F3180">
              <w:rPr>
                <w:sz w:val="18"/>
                <w:szCs w:val="18"/>
              </w:rPr>
              <w:t>s</w:t>
            </w:r>
            <w:r w:rsidR="00D0519B" w:rsidRPr="00804AEF">
              <w:rPr>
                <w:sz w:val="18"/>
                <w:szCs w:val="18"/>
              </w:rPr>
              <w:t xml:space="preserve"> </w:t>
            </w:r>
            <w:r w:rsidR="009F3180">
              <w:rPr>
                <w:sz w:val="18"/>
                <w:szCs w:val="18"/>
              </w:rPr>
              <w:t>5 page 45 Part 2 – write out the passage using connectives to make full sentences.</w:t>
            </w:r>
            <w:r w:rsidR="00A41D80">
              <w:rPr>
                <w:sz w:val="18"/>
                <w:szCs w:val="18"/>
              </w:rPr>
              <w:t xml:space="preserve"> </w:t>
            </w:r>
          </w:p>
          <w:p w14:paraId="09586274" w14:textId="0B63A5CA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 </w:t>
            </w:r>
            <w:r w:rsidR="008562F0">
              <w:rPr>
                <w:sz w:val="18"/>
                <w:szCs w:val="18"/>
              </w:rPr>
              <w:t>Cornerstone</w:t>
            </w:r>
            <w:r w:rsidR="009F3180">
              <w:rPr>
                <w:sz w:val="18"/>
                <w:szCs w:val="18"/>
              </w:rPr>
              <w:t>s 5 page 44 Part 1 – match the glossary terms with their meanings and find the meanings of comet and satellite.</w:t>
            </w:r>
          </w:p>
          <w:p w14:paraId="759BEB1E" w14:textId="77777777" w:rsidR="008F625A" w:rsidRPr="00804AEF" w:rsidRDefault="008F625A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051339" w:rsidRPr="00135293" w:rsidRDefault="00051339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8175F0" w:rsidRPr="00135293" w:rsidRDefault="008175F0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9C256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6052BB59" w14:textId="7FE80C49" w:rsidR="00AF6D07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Changing </w:t>
            </w:r>
            <w:r w:rsidR="00C31468">
              <w:rPr>
                <w:sz w:val="18"/>
                <w:szCs w:val="18"/>
              </w:rPr>
              <w:t>pence and pounds and vice versa</w:t>
            </w:r>
            <w:proofErr w:type="gramStart"/>
            <w:r w:rsidR="00C3146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.</w:t>
            </w:r>
            <w:proofErr w:type="gramEnd"/>
          </w:p>
          <w:p w14:paraId="60EA3FB0" w14:textId="77777777" w:rsidR="00AF6D07" w:rsidRPr="00804AEF" w:rsidRDefault="00AF6D07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the 4 operations to solve money problems.</w:t>
            </w:r>
          </w:p>
          <w:p w14:paraId="77F71083" w14:textId="7BBE2F75" w:rsidR="00755DF2" w:rsidRDefault="00AF6D07" w:rsidP="00AF6D07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</w:t>
            </w:r>
            <w:r>
              <w:rPr>
                <w:sz w:val="18"/>
                <w:szCs w:val="18"/>
              </w:rPr>
              <w:t>hs workbook daily.</w:t>
            </w:r>
          </w:p>
          <w:p w14:paraId="046553BF" w14:textId="3E4A8507" w:rsidR="00097934" w:rsidRDefault="00097934" w:rsidP="00AF6D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IZAK9</w:t>
            </w:r>
          </w:p>
          <w:p w14:paraId="4A2F93C3" w14:textId="77777777" w:rsidR="00AF6D07" w:rsidRPr="00804AEF" w:rsidRDefault="00AF6D07" w:rsidP="00AF6D07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69C2F0BB">
                      <wp:simplePos x="0" y="0"/>
                      <wp:positionH relativeFrom="column">
                        <wp:posOffset>440030</wp:posOffset>
                      </wp:positionH>
                      <wp:positionV relativeFrom="paragraph">
                        <wp:posOffset>38819</wp:posOffset>
                      </wp:positionV>
                      <wp:extent cx="3140015" cy="262255"/>
                      <wp:effectExtent l="0" t="0" r="2286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001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9EC0A2" w:rsidR="00051339" w:rsidRPr="00135293" w:rsidRDefault="0005133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- Number Properties and Sequencing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34.65pt;margin-top:3.05pt;width:247.2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" fillcolor="white [3201]" strokeweight=".5pt">
                      <v:textbox>
                        <w:txbxContent>
                          <w:p w14:paraId="5A8EA17A" w14:textId="3E9EC0A2" w:rsidR="00051339" w:rsidRPr="00135293" w:rsidRDefault="000513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- Number Properties and Sequencing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 w:rsidP="006565FD">
            <w:pPr>
              <w:rPr>
                <w:sz w:val="18"/>
                <w:szCs w:val="18"/>
              </w:rPr>
            </w:pPr>
          </w:p>
          <w:p w14:paraId="34C6C7A3" w14:textId="77777777" w:rsidR="00855951" w:rsidRDefault="00855951" w:rsidP="006565FD">
            <w:pPr>
              <w:rPr>
                <w:sz w:val="18"/>
                <w:szCs w:val="18"/>
              </w:rPr>
            </w:pPr>
          </w:p>
          <w:p w14:paraId="48E58205" w14:textId="74E8F746" w:rsidR="00855951" w:rsidRPr="00804AEF" w:rsidRDefault="00855951" w:rsidP="006565FD">
            <w:pPr>
              <w:rPr>
                <w:sz w:val="18"/>
                <w:szCs w:val="18"/>
              </w:rPr>
            </w:pPr>
          </w:p>
          <w:p w14:paraId="677C80C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3C0FC3F1" w14:textId="6A9344D1" w:rsidR="00160057" w:rsidRDefault="00D4025D" w:rsidP="00A274F0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C31468">
              <w:rPr>
                <w:sz w:val="18"/>
                <w:szCs w:val="18"/>
              </w:rPr>
              <w:t xml:space="preserve">.NHM 5 </w:t>
            </w:r>
            <w:r w:rsidR="00051339">
              <w:rPr>
                <w:sz w:val="18"/>
                <w:szCs w:val="18"/>
              </w:rPr>
              <w:t>p</w:t>
            </w:r>
            <w:r w:rsidR="00A274F0">
              <w:rPr>
                <w:sz w:val="18"/>
                <w:szCs w:val="18"/>
              </w:rPr>
              <w:t>79 &amp; 80</w:t>
            </w:r>
          </w:p>
          <w:p w14:paraId="2715EF5C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7D547545" w14:textId="2EC3F5DF" w:rsidR="00160057" w:rsidRDefault="00D4025D" w:rsidP="0005133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A274F0">
              <w:rPr>
                <w:sz w:val="18"/>
                <w:szCs w:val="18"/>
              </w:rPr>
              <w:t xml:space="preserve">  NHM 5 </w:t>
            </w:r>
            <w:r w:rsidR="00051339">
              <w:rPr>
                <w:sz w:val="18"/>
                <w:szCs w:val="18"/>
              </w:rPr>
              <w:t>p</w:t>
            </w:r>
            <w:r w:rsidR="00A274F0">
              <w:rPr>
                <w:sz w:val="18"/>
                <w:szCs w:val="18"/>
              </w:rPr>
              <w:t>79 &amp; 80</w:t>
            </w:r>
            <w:r w:rsidR="00801BB1" w:rsidRPr="00804AEF">
              <w:rPr>
                <w:sz w:val="18"/>
                <w:szCs w:val="18"/>
              </w:rPr>
              <w:t xml:space="preserve"> </w:t>
            </w:r>
          </w:p>
          <w:p w14:paraId="79ABA8B9" w14:textId="77777777" w:rsidR="00855951" w:rsidRPr="00804AEF" w:rsidRDefault="00855951" w:rsidP="00AF6D07">
            <w:pPr>
              <w:rPr>
                <w:sz w:val="18"/>
                <w:szCs w:val="18"/>
              </w:rPr>
            </w:pPr>
          </w:p>
          <w:p w14:paraId="2C23C191" w14:textId="37E86C66" w:rsidR="00160057" w:rsidRDefault="00D4025D" w:rsidP="00051339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A274F0">
              <w:rPr>
                <w:sz w:val="18"/>
                <w:szCs w:val="18"/>
              </w:rPr>
              <w:t xml:space="preserve">  </w:t>
            </w:r>
            <w:r w:rsidR="00051339">
              <w:rPr>
                <w:sz w:val="18"/>
                <w:szCs w:val="18"/>
              </w:rPr>
              <w:t>NHM 5 p79</w:t>
            </w:r>
          </w:p>
          <w:p w14:paraId="656F4F8E" w14:textId="47446EC0" w:rsidR="004F73D4" w:rsidRPr="00804AEF" w:rsidRDefault="004F73D4" w:rsidP="006565FD">
            <w:pPr>
              <w:rPr>
                <w:sz w:val="18"/>
                <w:szCs w:val="18"/>
              </w:rPr>
            </w:pPr>
          </w:p>
          <w:p w14:paraId="3BECA759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6A2373D3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63A21759">
                      <wp:simplePos x="0" y="0"/>
                      <wp:positionH relativeFrom="column">
                        <wp:posOffset>310635</wp:posOffset>
                      </wp:positionH>
                      <wp:positionV relativeFrom="paragraph">
                        <wp:posOffset>114444</wp:posOffset>
                      </wp:positionV>
                      <wp:extent cx="3268836" cy="439947"/>
                      <wp:effectExtent l="0" t="0" r="27305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68836" cy="439947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0F6A55C5" w:rsidR="00051339" w:rsidRPr="00135293" w:rsidRDefault="00051339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TOPIC MATHS: 2D and 3D shapes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24.45pt;margin-top:9pt;width:257.4pt;height:3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" fillcolor="white [3201]" strokecolor="black [3200]" strokeweight="2pt">
                      <v:textbox>
                        <w:txbxContent>
                          <w:p w14:paraId="1CC5A065" w14:textId="0F6A55C5" w:rsidR="00051339" w:rsidRPr="00135293" w:rsidRDefault="00051339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TOPIC MATHS: 2D and 3D shapes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7D6916D1" w14:textId="77777777" w:rsidR="00051339" w:rsidRDefault="00051339" w:rsidP="00097934">
            <w:pPr>
              <w:rPr>
                <w:sz w:val="18"/>
                <w:szCs w:val="18"/>
              </w:rPr>
            </w:pPr>
          </w:p>
          <w:p w14:paraId="439D4F3B" w14:textId="094708F9" w:rsidR="00051339" w:rsidRDefault="00051339" w:rsidP="000979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shapes  - properties of 2D and 3D shapes, regular and irregular shapes, triangles, types of triangles and angles of different shapes</w:t>
            </w:r>
          </w:p>
          <w:p w14:paraId="52D5BCF7" w14:textId="77777777" w:rsidR="00051339" w:rsidRDefault="00051339" w:rsidP="00097934">
            <w:pPr>
              <w:rPr>
                <w:sz w:val="18"/>
                <w:szCs w:val="18"/>
              </w:rPr>
            </w:pPr>
          </w:p>
          <w:p w14:paraId="68613137" w14:textId="71C40D81" w:rsidR="008F625A" w:rsidRDefault="00135293" w:rsidP="0009793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F25A7" w:rsidRPr="00804AEF">
              <w:rPr>
                <w:sz w:val="18"/>
                <w:szCs w:val="18"/>
              </w:rPr>
              <w:t>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051339">
              <w:rPr>
                <w:sz w:val="18"/>
                <w:szCs w:val="18"/>
              </w:rPr>
              <w:t xml:space="preserve"> NHM 5 p 105 &amp; 106</w:t>
            </w:r>
          </w:p>
          <w:p w14:paraId="5D968DD1" w14:textId="77777777" w:rsidR="008F625A" w:rsidRDefault="008F625A" w:rsidP="0009556C">
            <w:pPr>
              <w:rPr>
                <w:sz w:val="18"/>
                <w:szCs w:val="18"/>
              </w:rPr>
            </w:pPr>
          </w:p>
          <w:p w14:paraId="7CD34F86" w14:textId="6BEC30A6" w:rsidR="0009556C" w:rsidRDefault="0009556C" w:rsidP="00AF6D0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2:</w:t>
            </w:r>
            <w:r w:rsidR="006630B1">
              <w:rPr>
                <w:sz w:val="18"/>
                <w:szCs w:val="18"/>
              </w:rPr>
              <w:t xml:space="preserve"> </w:t>
            </w:r>
            <w:r w:rsidR="008F625A">
              <w:rPr>
                <w:sz w:val="18"/>
                <w:szCs w:val="18"/>
              </w:rPr>
              <w:t xml:space="preserve"> </w:t>
            </w:r>
            <w:r w:rsidR="00314E7C">
              <w:rPr>
                <w:sz w:val="18"/>
                <w:szCs w:val="18"/>
              </w:rPr>
              <w:t xml:space="preserve"> </w:t>
            </w:r>
            <w:r w:rsidR="00314E7C">
              <w:rPr>
                <w:sz w:val="18"/>
                <w:szCs w:val="18"/>
              </w:rPr>
              <w:t>NHM 5 p 105 &amp; 106</w:t>
            </w:r>
            <w:r w:rsidR="00DD2624">
              <w:rPr>
                <w:sz w:val="18"/>
                <w:szCs w:val="18"/>
              </w:rPr>
              <w:t xml:space="preserve"> </w:t>
            </w:r>
          </w:p>
          <w:p w14:paraId="7991E608" w14:textId="77777777" w:rsidR="00051339" w:rsidRPr="00804AEF" w:rsidRDefault="00051339" w:rsidP="00AF6D07">
            <w:pPr>
              <w:rPr>
                <w:sz w:val="18"/>
                <w:szCs w:val="18"/>
              </w:rPr>
            </w:pPr>
          </w:p>
          <w:p w14:paraId="293B3D90" w14:textId="0B49FB9E" w:rsidR="00DD2624" w:rsidRDefault="00135293" w:rsidP="00DD2624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F25A7" w:rsidRPr="00804AEF">
              <w:rPr>
                <w:sz w:val="18"/>
                <w:szCs w:val="18"/>
              </w:rPr>
              <w:t>:</w:t>
            </w:r>
            <w:r w:rsidR="00D872F5" w:rsidRPr="00804AEF">
              <w:rPr>
                <w:sz w:val="18"/>
                <w:szCs w:val="18"/>
              </w:rPr>
              <w:t xml:space="preserve"> </w:t>
            </w:r>
            <w:r w:rsidR="008F625A">
              <w:rPr>
                <w:sz w:val="18"/>
                <w:szCs w:val="18"/>
              </w:rPr>
              <w:t xml:space="preserve"> </w:t>
            </w:r>
            <w:r w:rsidR="00DD2624">
              <w:rPr>
                <w:sz w:val="18"/>
                <w:szCs w:val="18"/>
              </w:rPr>
              <w:t xml:space="preserve"> </w:t>
            </w:r>
            <w:r w:rsidR="00314E7C">
              <w:rPr>
                <w:sz w:val="18"/>
                <w:szCs w:val="18"/>
              </w:rPr>
              <w:t xml:space="preserve"> NHM 5 p 105 </w:t>
            </w:r>
          </w:p>
          <w:p w14:paraId="08DC28DB" w14:textId="22ED554F" w:rsidR="008F625A" w:rsidRDefault="008F625A" w:rsidP="00097934">
            <w:pPr>
              <w:rPr>
                <w:sz w:val="18"/>
                <w:szCs w:val="18"/>
              </w:rPr>
            </w:pPr>
          </w:p>
          <w:p w14:paraId="704369C4" w14:textId="4A8A2BA5" w:rsidR="00945707" w:rsidRPr="00804AEF" w:rsidRDefault="00945707" w:rsidP="00AF6D07">
            <w:pPr>
              <w:rPr>
                <w:sz w:val="18"/>
                <w:szCs w:val="18"/>
              </w:rPr>
            </w:pPr>
          </w:p>
          <w:p w14:paraId="3DC807B8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</w:tc>
        <w:tc>
          <w:tcPr>
            <w:tcW w:w="2204" w:type="dxa"/>
          </w:tcPr>
          <w:p w14:paraId="1CCFA062" w14:textId="77777777" w:rsidR="004805D9" w:rsidRPr="00804AEF" w:rsidRDefault="004805D9" w:rsidP="006565FD">
            <w:pPr>
              <w:rPr>
                <w:sz w:val="18"/>
                <w:szCs w:val="18"/>
              </w:rPr>
            </w:pPr>
          </w:p>
          <w:p w14:paraId="71DA532F" w14:textId="77777777" w:rsidR="00C54F1A" w:rsidRPr="00804AEF" w:rsidRDefault="00C54F1A" w:rsidP="00C54F1A">
            <w:pPr>
              <w:rPr>
                <w:sz w:val="18"/>
                <w:szCs w:val="18"/>
              </w:rPr>
            </w:pPr>
          </w:p>
          <w:p w14:paraId="5FB6265C" w14:textId="77777777" w:rsidR="00C54F1A" w:rsidRDefault="00C54F1A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69EA9406" w14:textId="77777777" w:rsidR="00C54F1A" w:rsidRDefault="00C54F1A" w:rsidP="00C54F1A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3DAD01" w14:textId="77777777" w:rsidR="00C54F1A" w:rsidRDefault="00C54F1A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4422DEBF" w14:textId="77777777" w:rsidR="00C54F1A" w:rsidRDefault="00C54F1A" w:rsidP="00C54F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8C827FF" w14:textId="77777777" w:rsidR="00C54F1A" w:rsidRDefault="00C54F1A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 apps.</w:t>
            </w:r>
          </w:p>
          <w:p w14:paraId="01B3169D" w14:textId="77777777" w:rsidR="00C54F1A" w:rsidRDefault="00C54F1A" w:rsidP="00C54F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77489F" w14:textId="77777777" w:rsidR="00C54F1A" w:rsidRDefault="00C54F1A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5129CF75" w14:textId="77777777" w:rsidR="00C54F1A" w:rsidRDefault="00C54F1A" w:rsidP="00C54F1A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8A839" w14:textId="77777777" w:rsidR="00C54F1A" w:rsidRDefault="00C54F1A" w:rsidP="00C54F1A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BC2DBA" w14:textId="77777777" w:rsidR="00051339" w:rsidRDefault="00C54F1A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Begin Keynote on Back to the Future</w:t>
            </w:r>
          </w:p>
          <w:p w14:paraId="324E263F" w14:textId="77777777" w:rsidR="00051339" w:rsidRDefault="00051339" w:rsidP="00051339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9B3936" w14:textId="3F72A4CD" w:rsidR="000C767E" w:rsidRDefault="00F736BC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Explain</w:t>
            </w:r>
            <w:bookmarkStart w:id="0" w:name="_GoBack"/>
            <w:bookmarkEnd w:id="0"/>
            <w:r w:rsidR="000C767E">
              <w:rPr>
                <w:rFonts w:ascii="Times New Roman" w:hAnsi="Times New Roman" w:cs="Times New Roman"/>
                <w:sz w:val="18"/>
                <w:szCs w:val="18"/>
              </w:rPr>
              <w:t xml:space="preserve"> Everything</w:t>
            </w:r>
          </w:p>
          <w:p w14:paraId="0D724AD7" w14:textId="77777777" w:rsidR="000C767E" w:rsidRPr="000C767E" w:rsidRDefault="000C767E" w:rsidP="000C767E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EA85A" w14:textId="77777777" w:rsidR="000C767E" w:rsidRDefault="000C767E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3D shapes</w:t>
            </w:r>
          </w:p>
          <w:p w14:paraId="4FC0A4CD" w14:textId="77777777" w:rsidR="000C767E" w:rsidRPr="000C767E" w:rsidRDefault="000C767E" w:rsidP="000C767E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2A820E" w14:textId="6CD25BE0" w:rsidR="00C54F1A" w:rsidRDefault="000C767E" w:rsidP="00C54F1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Foldify</w:t>
            </w:r>
            <w:proofErr w:type="spellEnd"/>
            <w:r w:rsidR="00C54F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0CC036B" w14:textId="77777777" w:rsidR="00C54F1A" w:rsidRDefault="00C54F1A" w:rsidP="00C54F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C807B9" w14:textId="7DABD96A" w:rsidR="000A1CCB" w:rsidRPr="00804AEF" w:rsidRDefault="00C54F1A" w:rsidP="00C54F1A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5F8D6DF8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4E9D2113" w14:textId="77777777" w:rsidR="00DB52FE" w:rsidRDefault="00DB52FE" w:rsidP="00DB52FE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>
              <w:rPr>
                <w:sz w:val="24"/>
                <w:szCs w:val="24"/>
              </w:rPr>
              <w:t>Reduce, Reuse, Recycle</w:t>
            </w:r>
          </w:p>
          <w:p w14:paraId="3166E9B8" w14:textId="2FB74E87" w:rsidR="00505A62" w:rsidRPr="000A1CCB" w:rsidRDefault="000C767E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</w:t>
            </w:r>
            <w:r w:rsidR="00313E38">
              <w:rPr>
                <w:sz w:val="24"/>
                <w:szCs w:val="24"/>
              </w:rPr>
              <w:t>esson 3</w:t>
            </w:r>
            <w:r>
              <w:rPr>
                <w:sz w:val="24"/>
                <w:szCs w:val="24"/>
              </w:rPr>
              <w:t xml:space="preserve"> on World Around Us half termly plan.</w:t>
            </w:r>
          </w:p>
          <w:p w14:paraId="0FE783D5" w14:textId="4AFB7D38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56862126" w14:textId="65836178" w:rsidR="00505A62" w:rsidRPr="00DB52FE" w:rsidRDefault="00313E38" w:rsidP="00922CF4">
            <w:pPr>
              <w:rPr>
                <w:sz w:val="24"/>
                <w:szCs w:val="24"/>
              </w:rPr>
            </w:pPr>
            <w:r>
              <w:rPr>
                <w:rFonts w:cs="CoopHeavy"/>
                <w:sz w:val="24"/>
                <w:szCs w:val="24"/>
              </w:rPr>
              <w:t>RRS – we are still</w:t>
            </w:r>
            <w:r w:rsidR="000C767E">
              <w:rPr>
                <w:rFonts w:cs="CoopHeavy"/>
                <w:sz w:val="24"/>
                <w:szCs w:val="24"/>
              </w:rPr>
              <w:t xml:space="preserve"> concentrating on the </w:t>
            </w:r>
            <w:proofErr w:type="spellStart"/>
            <w:r w:rsidR="000C767E">
              <w:rPr>
                <w:rFonts w:cs="CoopHeavy"/>
                <w:sz w:val="24"/>
                <w:szCs w:val="24"/>
              </w:rPr>
              <w:t>the</w:t>
            </w:r>
            <w:proofErr w:type="spellEnd"/>
            <w:r w:rsidR="000C767E">
              <w:rPr>
                <w:rFonts w:cs="CoopHeavy"/>
                <w:sz w:val="24"/>
                <w:szCs w:val="24"/>
              </w:rPr>
              <w:t xml:space="preserve"> rights linked to Reduce, Reuse and Recycle such as the right to a clean environment.</w:t>
            </w: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26185711" w14:textId="7708A47D" w:rsidR="00804AEF" w:rsidRPr="000A1CCB" w:rsidRDefault="000C767E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Gaelic coaching</w:t>
            </w:r>
          </w:p>
          <w:p w14:paraId="17A5D6AA" w14:textId="79DA6EFD" w:rsidR="004805D9" w:rsidRPr="000A1CCB" w:rsidRDefault="004805D9" w:rsidP="00A43BB0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6A74F05D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7DF1E3CF" w14:textId="1268DD43" w:rsidR="000A1CCB" w:rsidRPr="000A1CCB" w:rsidRDefault="000C767E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Lent</w:t>
            </w:r>
            <w:r w:rsidR="00DB52FE">
              <w:rPr>
                <w:sz w:val="24"/>
                <w:szCs w:val="24"/>
              </w:rPr>
              <w:t xml:space="preserve"> acti</w:t>
            </w:r>
            <w:r w:rsidR="008175F0">
              <w:rPr>
                <w:sz w:val="24"/>
                <w:szCs w:val="24"/>
              </w:rPr>
              <w:t xml:space="preserve">vities – Lent and Easter </w:t>
            </w:r>
            <w:proofErr w:type="spellStart"/>
            <w:r w:rsidR="008175F0">
              <w:rPr>
                <w:sz w:val="24"/>
                <w:szCs w:val="24"/>
              </w:rPr>
              <w:t>Trocaire</w:t>
            </w:r>
            <w:proofErr w:type="spellEnd"/>
            <w:r w:rsidR="008175F0">
              <w:rPr>
                <w:sz w:val="24"/>
                <w:szCs w:val="24"/>
              </w:rPr>
              <w:t xml:space="preserve"> Activit</w:t>
            </w:r>
            <w:r w:rsidR="006A7456">
              <w:rPr>
                <w:sz w:val="24"/>
                <w:szCs w:val="24"/>
              </w:rPr>
              <w:t>i</w:t>
            </w:r>
            <w:r w:rsidR="008175F0">
              <w:rPr>
                <w:sz w:val="24"/>
                <w:szCs w:val="24"/>
              </w:rPr>
              <w:t>es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3DC807D0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4" w14:textId="0CA10C0B" w:rsidR="000E2197" w:rsidRPr="000A1CCB" w:rsidRDefault="00DB52FE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an Iron Man out of junk, i.e. cereal boxes, cartons, tin foil, egg cartons.</w:t>
            </w:r>
          </w:p>
          <w:p w14:paraId="3DC807D5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4A1526DC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</w:t>
            </w:r>
            <w:r w:rsidR="00051339">
              <w:rPr>
                <w:sz w:val="24"/>
                <w:szCs w:val="24"/>
              </w:rPr>
              <w:t xml:space="preserve"> New Wave English in Practice</w:t>
            </w:r>
            <w:r w:rsidRPr="000A1CCB">
              <w:rPr>
                <w:sz w:val="24"/>
                <w:szCs w:val="24"/>
              </w:rPr>
              <w:t>. Practise tables, spellings and reading.</w:t>
            </w:r>
          </w:p>
          <w:p w14:paraId="3C47A65D" w14:textId="34F74FE4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Tuesday –</w:t>
            </w:r>
            <w:r w:rsidR="00051339">
              <w:rPr>
                <w:sz w:val="24"/>
                <w:szCs w:val="24"/>
              </w:rPr>
              <w:t xml:space="preserve"> NHM5 Sequencing and ordering worksheet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153EE1F3" w14:textId="5AC57CE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</w:t>
            </w:r>
            <w:r w:rsidR="00051339">
              <w:rPr>
                <w:sz w:val="24"/>
                <w:szCs w:val="24"/>
              </w:rPr>
              <w:t>nesday – New Wave English in Practice</w:t>
            </w:r>
            <w:r w:rsidRPr="000A1CCB">
              <w:rPr>
                <w:sz w:val="24"/>
                <w:szCs w:val="24"/>
              </w:rPr>
              <w:t>.  Practise tables, spellings and reading.</w:t>
            </w:r>
          </w:p>
          <w:p w14:paraId="3DC807DB" w14:textId="6556A01C" w:rsidR="0076732A" w:rsidRPr="000A1CCB" w:rsidRDefault="00922CF4" w:rsidP="00051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 –</w:t>
            </w:r>
            <w:r w:rsidR="0076732A" w:rsidRPr="000A1CCB">
              <w:rPr>
                <w:sz w:val="24"/>
                <w:szCs w:val="24"/>
              </w:rPr>
              <w:t>.  Practise tables, spellings and reading.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33EA0680" w:rsidR="001F25A7" w:rsidRPr="000A1CCB" w:rsidRDefault="001F25A7" w:rsidP="00922CF4">
            <w:pPr>
              <w:tabs>
                <w:tab w:val="left" w:pos="2744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  <w:r w:rsidR="00922CF4">
              <w:rPr>
                <w:sz w:val="24"/>
                <w:szCs w:val="24"/>
              </w:rPr>
              <w:tab/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22F50"/>
    <w:rsid w:val="00051339"/>
    <w:rsid w:val="000763C1"/>
    <w:rsid w:val="00086AF0"/>
    <w:rsid w:val="0009556C"/>
    <w:rsid w:val="00097934"/>
    <w:rsid w:val="000A1CCB"/>
    <w:rsid w:val="000A36EF"/>
    <w:rsid w:val="000C767E"/>
    <w:rsid w:val="000E2197"/>
    <w:rsid w:val="00123846"/>
    <w:rsid w:val="00135293"/>
    <w:rsid w:val="00160057"/>
    <w:rsid w:val="00196EAD"/>
    <w:rsid w:val="001F25A7"/>
    <w:rsid w:val="00280D64"/>
    <w:rsid w:val="002A39DB"/>
    <w:rsid w:val="002A6426"/>
    <w:rsid w:val="002C34D1"/>
    <w:rsid w:val="00313E38"/>
    <w:rsid w:val="00314E7C"/>
    <w:rsid w:val="00341E0F"/>
    <w:rsid w:val="00351625"/>
    <w:rsid w:val="003B5403"/>
    <w:rsid w:val="003C796F"/>
    <w:rsid w:val="003E431F"/>
    <w:rsid w:val="003E465A"/>
    <w:rsid w:val="003E68E1"/>
    <w:rsid w:val="003E7295"/>
    <w:rsid w:val="00424E4B"/>
    <w:rsid w:val="00455136"/>
    <w:rsid w:val="00472403"/>
    <w:rsid w:val="004805D9"/>
    <w:rsid w:val="004A49D3"/>
    <w:rsid w:val="004F73D4"/>
    <w:rsid w:val="00505A62"/>
    <w:rsid w:val="005336FE"/>
    <w:rsid w:val="00564C70"/>
    <w:rsid w:val="005704C4"/>
    <w:rsid w:val="006565FD"/>
    <w:rsid w:val="006630B1"/>
    <w:rsid w:val="006A7456"/>
    <w:rsid w:val="006B48D4"/>
    <w:rsid w:val="006F48D6"/>
    <w:rsid w:val="007508B7"/>
    <w:rsid w:val="00755DF2"/>
    <w:rsid w:val="0076732A"/>
    <w:rsid w:val="00772B5B"/>
    <w:rsid w:val="007A2C17"/>
    <w:rsid w:val="00801BB1"/>
    <w:rsid w:val="00804AEF"/>
    <w:rsid w:val="008175F0"/>
    <w:rsid w:val="00855951"/>
    <w:rsid w:val="008562F0"/>
    <w:rsid w:val="008D3E3A"/>
    <w:rsid w:val="008F625A"/>
    <w:rsid w:val="00916F91"/>
    <w:rsid w:val="00922CF4"/>
    <w:rsid w:val="00924EC4"/>
    <w:rsid w:val="009448CD"/>
    <w:rsid w:val="00945707"/>
    <w:rsid w:val="009829CC"/>
    <w:rsid w:val="009B629D"/>
    <w:rsid w:val="009F3180"/>
    <w:rsid w:val="00A274F0"/>
    <w:rsid w:val="00A41D80"/>
    <w:rsid w:val="00A43BB0"/>
    <w:rsid w:val="00A514AF"/>
    <w:rsid w:val="00AF6D07"/>
    <w:rsid w:val="00B21357"/>
    <w:rsid w:val="00C04883"/>
    <w:rsid w:val="00C31468"/>
    <w:rsid w:val="00C54F1A"/>
    <w:rsid w:val="00C851C2"/>
    <w:rsid w:val="00CB24CE"/>
    <w:rsid w:val="00CB26B4"/>
    <w:rsid w:val="00CE5957"/>
    <w:rsid w:val="00CE5D3D"/>
    <w:rsid w:val="00D0519B"/>
    <w:rsid w:val="00D10A13"/>
    <w:rsid w:val="00D11EF7"/>
    <w:rsid w:val="00D4025D"/>
    <w:rsid w:val="00D54F3B"/>
    <w:rsid w:val="00D80CAD"/>
    <w:rsid w:val="00D843FE"/>
    <w:rsid w:val="00D872F5"/>
    <w:rsid w:val="00D905C4"/>
    <w:rsid w:val="00DA3C5C"/>
    <w:rsid w:val="00DB52FE"/>
    <w:rsid w:val="00DD2624"/>
    <w:rsid w:val="00E06D89"/>
    <w:rsid w:val="00E172C2"/>
    <w:rsid w:val="00E23D45"/>
    <w:rsid w:val="00E954B1"/>
    <w:rsid w:val="00EF3C3A"/>
    <w:rsid w:val="00F3281E"/>
    <w:rsid w:val="00F736BC"/>
    <w:rsid w:val="00FB23E2"/>
    <w:rsid w:val="00FB5EC5"/>
    <w:rsid w:val="00FC3EFA"/>
    <w:rsid w:val="00FD2EE9"/>
    <w:rsid w:val="00FE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4F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4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B1DFB-4CFE-4827-A20B-616A3768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B354FC63</Template>
  <TotalTime>138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16</cp:revision>
  <cp:lastPrinted>2014-08-28T13:12:00Z</cp:lastPrinted>
  <dcterms:created xsi:type="dcterms:W3CDTF">2015-03-03T15:18:00Z</dcterms:created>
  <dcterms:modified xsi:type="dcterms:W3CDTF">2017-03-13T15:42:00Z</dcterms:modified>
</cp:coreProperties>
</file>