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C80789" w14:textId="5375E31C" w:rsidR="004805D9" w:rsidRPr="00804AEF" w:rsidRDefault="004805D9">
      <w:pPr>
        <w:rPr>
          <w:sz w:val="18"/>
          <w:szCs w:val="18"/>
        </w:rPr>
      </w:pPr>
      <w:r w:rsidRPr="00804AEF">
        <w:rPr>
          <w:sz w:val="18"/>
          <w:szCs w:val="18"/>
        </w:rPr>
        <w:t>Teacher:</w:t>
      </w:r>
      <w:r w:rsidR="00DA3C5C" w:rsidRPr="00804AEF">
        <w:rPr>
          <w:sz w:val="18"/>
          <w:szCs w:val="18"/>
        </w:rPr>
        <w:t xml:space="preserve"> </w:t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  <w:t>Year:</w:t>
      </w:r>
      <w:r w:rsidRPr="00804AEF">
        <w:rPr>
          <w:sz w:val="18"/>
          <w:szCs w:val="18"/>
        </w:rPr>
        <w:tab/>
      </w:r>
      <w:r w:rsidR="00DA3C5C" w:rsidRPr="00804AEF">
        <w:rPr>
          <w:sz w:val="18"/>
          <w:szCs w:val="18"/>
        </w:rPr>
        <w:t>Year 6</w:t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  <w:t>Week Beginning:</w:t>
      </w:r>
      <w:r w:rsidR="00086AF0">
        <w:rPr>
          <w:sz w:val="18"/>
          <w:szCs w:val="18"/>
        </w:rPr>
        <w:t xml:space="preserve"> Spring</w:t>
      </w:r>
      <w:r w:rsidR="00A43BB0" w:rsidRPr="00804AEF">
        <w:rPr>
          <w:sz w:val="18"/>
          <w:szCs w:val="18"/>
        </w:rPr>
        <w:t xml:space="preserve"> 2</w:t>
      </w:r>
      <w:r w:rsidR="00424E4B">
        <w:rPr>
          <w:sz w:val="18"/>
          <w:szCs w:val="18"/>
        </w:rPr>
        <w:t xml:space="preserve"> Week 2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980"/>
        <w:gridCol w:w="3074"/>
        <w:gridCol w:w="906"/>
        <w:gridCol w:w="3980"/>
        <w:gridCol w:w="1776"/>
        <w:gridCol w:w="2204"/>
      </w:tblGrid>
      <w:tr w:rsidR="004805D9" w:rsidRPr="00804AEF" w14:paraId="3DC8078D" w14:textId="77777777" w:rsidTr="006565FD">
        <w:tc>
          <w:tcPr>
            <w:tcW w:w="7054" w:type="dxa"/>
            <w:gridSpan w:val="2"/>
          </w:tcPr>
          <w:p w14:paraId="3DC8078A" w14:textId="303EB847" w:rsidR="004805D9" w:rsidRPr="00804AEF" w:rsidRDefault="004805D9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COMMUNICATION</w:t>
            </w:r>
          </w:p>
        </w:tc>
        <w:tc>
          <w:tcPr>
            <w:tcW w:w="6662" w:type="dxa"/>
            <w:gridSpan w:val="3"/>
          </w:tcPr>
          <w:p w14:paraId="3DC8078B" w14:textId="77777777" w:rsidR="004805D9" w:rsidRPr="00804AEF" w:rsidRDefault="004805D9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USING MATHEMATICS</w:t>
            </w:r>
          </w:p>
        </w:tc>
        <w:tc>
          <w:tcPr>
            <w:tcW w:w="2204" w:type="dxa"/>
          </w:tcPr>
          <w:p w14:paraId="3DC8078C" w14:textId="77777777" w:rsidR="004805D9" w:rsidRPr="00804AEF" w:rsidRDefault="004805D9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USING ICT</w:t>
            </w:r>
          </w:p>
        </w:tc>
      </w:tr>
      <w:tr w:rsidR="004805D9" w:rsidRPr="00804AEF" w14:paraId="3DC807BA" w14:textId="77777777" w:rsidTr="006565FD">
        <w:trPr>
          <w:trHeight w:val="9630"/>
        </w:trPr>
        <w:tc>
          <w:tcPr>
            <w:tcW w:w="7054" w:type="dxa"/>
            <w:gridSpan w:val="2"/>
          </w:tcPr>
          <w:p w14:paraId="61ADA8F0" w14:textId="21469C3E" w:rsidR="00CB26B4" w:rsidRPr="00804AEF" w:rsidRDefault="00CB26B4" w:rsidP="006565FD">
            <w:pPr>
              <w:rPr>
                <w:b/>
                <w:sz w:val="18"/>
                <w:szCs w:val="18"/>
                <w:u w:val="single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9F2EFE7" wp14:editId="0C3503D8">
                      <wp:simplePos x="0" y="0"/>
                      <wp:positionH relativeFrom="column">
                        <wp:posOffset>1572260</wp:posOffset>
                      </wp:positionH>
                      <wp:positionV relativeFrom="paragraph">
                        <wp:posOffset>52197</wp:posOffset>
                      </wp:positionV>
                      <wp:extent cx="868680" cy="304800"/>
                      <wp:effectExtent l="0" t="0" r="26670" b="1905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8680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A1EDEC" w14:textId="09527AE8" w:rsidR="00134BCE" w:rsidRPr="00135293" w:rsidRDefault="00134BCE" w:rsidP="00CB26B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Reading</w:t>
                                  </w:r>
                                </w:p>
                                <w:p w14:paraId="30311AB4" w14:textId="77777777" w:rsidR="00134BCE" w:rsidRDefault="00134BCE" w:rsidP="00CB26B4">
                                  <w:r>
                                    <w:t>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margin-left:123.8pt;margin-top:4.1pt;width:68.4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" fillcolor="white [3201]" strokeweight=".5pt">
                      <v:textbox>
                        <w:txbxContent>
                          <w:p w14:paraId="05A1EDEC" w14:textId="09527AE8" w:rsidR="0013650A" w:rsidRPr="00135293" w:rsidRDefault="0013650A" w:rsidP="00CB26B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Reading</w:t>
                            </w:r>
                          </w:p>
                          <w:p w14:paraId="30311AB4" w14:textId="77777777" w:rsidR="0013650A" w:rsidRDefault="0013650A" w:rsidP="00CB26B4">
                            <w:r>
                              <w:t>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92253DC" w14:textId="77777777" w:rsidR="00CB26B4" w:rsidRPr="00804AEF" w:rsidRDefault="00CB26B4" w:rsidP="006565FD">
            <w:pPr>
              <w:rPr>
                <w:b/>
                <w:sz w:val="18"/>
                <w:szCs w:val="18"/>
                <w:u w:val="single"/>
              </w:rPr>
            </w:pPr>
          </w:p>
          <w:p w14:paraId="5CCC411F" w14:textId="4AD7055A" w:rsidR="00CB26B4" w:rsidRPr="00804AEF" w:rsidRDefault="00CB26B4" w:rsidP="006565FD">
            <w:pPr>
              <w:rPr>
                <w:b/>
                <w:sz w:val="18"/>
                <w:szCs w:val="18"/>
                <w:u w:val="single"/>
              </w:rPr>
            </w:pPr>
            <w:r w:rsidRPr="00804AEF">
              <w:rPr>
                <w:sz w:val="18"/>
                <w:szCs w:val="18"/>
                <w:u w:val="single"/>
              </w:rPr>
              <w:t>Guided Reading / Reading Skills</w:t>
            </w:r>
            <w:r w:rsidR="001F25A7" w:rsidRPr="00804AEF">
              <w:rPr>
                <w:sz w:val="18"/>
                <w:szCs w:val="18"/>
                <w:u w:val="single"/>
              </w:rPr>
              <w:t>:</w:t>
            </w:r>
          </w:p>
          <w:p w14:paraId="21EA30CE" w14:textId="2344A96B" w:rsidR="00086AF0" w:rsidRPr="00804AEF" w:rsidRDefault="00086AF0" w:rsidP="00086AF0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1: </w:t>
            </w:r>
            <w:r w:rsidR="000D2D61">
              <w:rPr>
                <w:sz w:val="18"/>
                <w:szCs w:val="18"/>
              </w:rPr>
              <w:t>ORT level 14/15</w:t>
            </w:r>
          </w:p>
          <w:p w14:paraId="305F229C" w14:textId="0F7F60BA" w:rsidR="00086AF0" w:rsidRPr="000D2D61" w:rsidRDefault="000D2D61" w:rsidP="00086AF0">
            <w:pPr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Grp</w:t>
            </w:r>
            <w:proofErr w:type="spellEnd"/>
            <w:r>
              <w:rPr>
                <w:sz w:val="18"/>
                <w:szCs w:val="18"/>
              </w:rPr>
              <w:t xml:space="preserve"> 2: ORT 13</w:t>
            </w:r>
          </w:p>
          <w:p w14:paraId="4CBF87FF" w14:textId="7BC3D80F" w:rsidR="00086AF0" w:rsidRPr="000D2D61" w:rsidRDefault="000D2D61" w:rsidP="00086AF0">
            <w:pPr>
              <w:tabs>
                <w:tab w:val="left" w:pos="1363"/>
              </w:tabs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Grp</w:t>
            </w:r>
            <w:proofErr w:type="spellEnd"/>
            <w:r>
              <w:rPr>
                <w:sz w:val="18"/>
                <w:szCs w:val="18"/>
              </w:rPr>
              <w:t xml:space="preserve"> 3: ORT 12</w:t>
            </w:r>
          </w:p>
          <w:p w14:paraId="2344CBAE" w14:textId="129BDA05" w:rsidR="00CB24CE" w:rsidRPr="000D2D61" w:rsidRDefault="00CB24CE" w:rsidP="00086AF0">
            <w:pPr>
              <w:tabs>
                <w:tab w:val="left" w:pos="1363"/>
              </w:tabs>
              <w:jc w:val="both"/>
              <w:rPr>
                <w:sz w:val="18"/>
                <w:szCs w:val="18"/>
              </w:rPr>
            </w:pPr>
          </w:p>
          <w:p w14:paraId="00079A35" w14:textId="4D45AF0E" w:rsidR="006F4CD3" w:rsidRPr="006D1E3A" w:rsidRDefault="006F4CD3" w:rsidP="00086AF0">
            <w:pPr>
              <w:tabs>
                <w:tab w:val="left" w:pos="1363"/>
              </w:tabs>
              <w:jc w:val="both"/>
              <w:rPr>
                <w:sz w:val="18"/>
                <w:szCs w:val="18"/>
              </w:rPr>
            </w:pPr>
            <w:r w:rsidRPr="006D1E3A">
              <w:rPr>
                <w:sz w:val="18"/>
                <w:szCs w:val="18"/>
              </w:rPr>
              <w:t>Continue good daily practice</w:t>
            </w:r>
            <w:r w:rsidR="006D1E3A" w:rsidRPr="006D1E3A">
              <w:rPr>
                <w:sz w:val="18"/>
                <w:szCs w:val="18"/>
              </w:rPr>
              <w:t xml:space="preserve"> reading accelerated reading books.</w:t>
            </w:r>
          </w:p>
          <w:p w14:paraId="5978D6C0" w14:textId="77777777" w:rsidR="00086AF0" w:rsidRPr="006D1E3A" w:rsidRDefault="00086AF0" w:rsidP="00086AF0">
            <w:pPr>
              <w:tabs>
                <w:tab w:val="left" w:pos="1363"/>
              </w:tabs>
              <w:jc w:val="both"/>
              <w:rPr>
                <w:sz w:val="18"/>
                <w:szCs w:val="18"/>
              </w:rPr>
            </w:pPr>
          </w:p>
          <w:p w14:paraId="7C42D9AE" w14:textId="240ABBE5" w:rsidR="00472403" w:rsidRPr="00804AEF" w:rsidRDefault="00472403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 xml:space="preserve">Novel/Big Book </w:t>
            </w:r>
            <w:r w:rsidR="001F25A7" w:rsidRPr="00804AEF">
              <w:rPr>
                <w:sz w:val="18"/>
                <w:szCs w:val="18"/>
                <w:u w:val="single"/>
              </w:rPr>
              <w:t xml:space="preserve">/ Shared Reading </w:t>
            </w:r>
            <w:r w:rsidRPr="00804AEF">
              <w:rPr>
                <w:sz w:val="18"/>
                <w:szCs w:val="18"/>
              </w:rPr>
              <w:t>:</w:t>
            </w:r>
          </w:p>
          <w:p w14:paraId="1B436BC3" w14:textId="77777777" w:rsidR="00772B5B" w:rsidRPr="00804AEF" w:rsidRDefault="00772B5B" w:rsidP="006565FD">
            <w:pPr>
              <w:rPr>
                <w:sz w:val="18"/>
                <w:szCs w:val="18"/>
              </w:rPr>
            </w:pPr>
          </w:p>
          <w:p w14:paraId="6D03E509" w14:textId="4DAE09F3" w:rsidR="003E7295" w:rsidRPr="00804AEF" w:rsidRDefault="00086AF0" w:rsidP="00A43B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Iron Man – extended activities based on chapter 4.</w:t>
            </w:r>
          </w:p>
          <w:p w14:paraId="73FB2D52" w14:textId="77777777" w:rsidR="00472403" w:rsidRPr="00804AEF" w:rsidRDefault="00472403" w:rsidP="006565FD">
            <w:pPr>
              <w:rPr>
                <w:sz w:val="18"/>
                <w:szCs w:val="18"/>
              </w:rPr>
            </w:pPr>
          </w:p>
          <w:p w14:paraId="79BC8224" w14:textId="35F51A46" w:rsidR="00FD2EE9" w:rsidRPr="00804AEF" w:rsidRDefault="00472403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Comprehension</w:t>
            </w:r>
            <w:r w:rsidR="001F25A7" w:rsidRPr="00804AEF">
              <w:rPr>
                <w:sz w:val="18"/>
                <w:szCs w:val="18"/>
                <w:u w:val="single"/>
              </w:rPr>
              <w:t>:</w:t>
            </w:r>
          </w:p>
          <w:p w14:paraId="46B93511" w14:textId="2085FC30" w:rsidR="00472403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</w:t>
            </w:r>
            <w:r w:rsidR="00135293" w:rsidRPr="00804AEF">
              <w:rPr>
                <w:sz w:val="18"/>
                <w:szCs w:val="18"/>
              </w:rPr>
              <w:t>:</w:t>
            </w:r>
            <w:r w:rsidR="00A43BB0" w:rsidRPr="00804AEF">
              <w:rPr>
                <w:sz w:val="18"/>
                <w:szCs w:val="18"/>
              </w:rPr>
              <w:t xml:space="preserve"> </w:t>
            </w:r>
            <w:r w:rsidR="00086AF0">
              <w:rPr>
                <w:sz w:val="18"/>
                <w:szCs w:val="18"/>
              </w:rPr>
              <w:t>Collins Comprehension book 3 Robinson Crusoe’s Diary Parts A, B and C.</w:t>
            </w:r>
          </w:p>
          <w:p w14:paraId="4A359E8C" w14:textId="72063A4E" w:rsidR="00472403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</w:t>
            </w:r>
            <w:r w:rsidR="00135293" w:rsidRPr="00804AEF">
              <w:rPr>
                <w:sz w:val="18"/>
                <w:szCs w:val="18"/>
              </w:rPr>
              <w:t>:</w:t>
            </w:r>
            <w:r w:rsidR="00CB24CE" w:rsidRPr="00804AEF">
              <w:rPr>
                <w:sz w:val="18"/>
                <w:szCs w:val="18"/>
              </w:rPr>
              <w:t xml:space="preserve"> </w:t>
            </w:r>
            <w:r w:rsidR="00086AF0">
              <w:rPr>
                <w:sz w:val="18"/>
                <w:szCs w:val="18"/>
              </w:rPr>
              <w:t xml:space="preserve">Collins Comprehension book 3 Robinson Crusoe’s Diary Parts A and B. </w:t>
            </w:r>
          </w:p>
          <w:p w14:paraId="6EADF73B" w14:textId="73F7CA07" w:rsidR="00CB24CE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3</w:t>
            </w:r>
            <w:r w:rsidR="00135293" w:rsidRPr="00804AEF">
              <w:rPr>
                <w:sz w:val="18"/>
                <w:szCs w:val="18"/>
              </w:rPr>
              <w:t>:</w:t>
            </w:r>
            <w:r w:rsidR="00A43BB0" w:rsidRPr="00804AEF">
              <w:rPr>
                <w:sz w:val="18"/>
                <w:szCs w:val="18"/>
              </w:rPr>
              <w:t xml:space="preserve"> </w:t>
            </w:r>
            <w:r w:rsidR="00086AF0">
              <w:rPr>
                <w:sz w:val="18"/>
                <w:szCs w:val="18"/>
              </w:rPr>
              <w:t xml:space="preserve">Nelson Development book 2 pages 40 and 41 Fairy-tale Castles. </w:t>
            </w:r>
          </w:p>
          <w:p w14:paraId="1A78F9AD" w14:textId="22F285AD" w:rsidR="00135293" w:rsidRPr="00804AEF" w:rsidRDefault="00CB26B4" w:rsidP="006565FD">
            <w:pPr>
              <w:rPr>
                <w:sz w:val="18"/>
                <w:szCs w:val="18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C7965B" wp14:editId="4DA3C2E1">
                      <wp:simplePos x="0" y="0"/>
                      <wp:positionH relativeFrom="column">
                        <wp:posOffset>1482725</wp:posOffset>
                      </wp:positionH>
                      <wp:positionV relativeFrom="paragraph">
                        <wp:posOffset>125095</wp:posOffset>
                      </wp:positionV>
                      <wp:extent cx="868680" cy="243840"/>
                      <wp:effectExtent l="0" t="0" r="26670" b="2286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8680" cy="2438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EC41E02" w14:textId="099EFA8C" w:rsidR="00134BCE" w:rsidRPr="00135293" w:rsidRDefault="00134BCE" w:rsidP="0013529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35293">
                                    <w:rPr>
                                      <w:sz w:val="24"/>
                                      <w:szCs w:val="24"/>
                                    </w:rPr>
                                    <w:t>WRITING</w:t>
                                  </w:r>
                                </w:p>
                                <w:p w14:paraId="364B5705" w14:textId="4F65C85B" w:rsidR="00134BCE" w:rsidRDefault="00134BCE">
                                  <w:r>
                                    <w:t>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" o:spid="_x0000_s1027" type="#_x0000_t202" style="position:absolute;margin-left:116.75pt;margin-top:9.85pt;width:68.4pt;height:1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" fillcolor="white [3201]" strokeweight=".5pt">
                      <v:textbox>
                        <w:txbxContent>
                          <w:p w14:paraId="0EC41E02" w14:textId="099EFA8C" w:rsidR="0013650A" w:rsidRPr="00135293" w:rsidRDefault="0013650A" w:rsidP="0013529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35293">
                              <w:rPr>
                                <w:sz w:val="24"/>
                                <w:szCs w:val="24"/>
                              </w:rPr>
                              <w:t>WRITING</w:t>
                            </w:r>
                          </w:p>
                          <w:p w14:paraId="364B5705" w14:textId="4F65C85B" w:rsidR="0013650A" w:rsidRDefault="0013650A">
                            <w:r>
                              <w:t>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386D39A" w14:textId="40D14D2A" w:rsidR="00472403" w:rsidRPr="00804AEF" w:rsidRDefault="00472403" w:rsidP="006565FD">
            <w:pPr>
              <w:rPr>
                <w:sz w:val="18"/>
                <w:szCs w:val="18"/>
              </w:rPr>
            </w:pPr>
          </w:p>
          <w:p w14:paraId="3E8141D6" w14:textId="77777777" w:rsidR="00CB26B4" w:rsidRPr="00804AEF" w:rsidRDefault="00CB26B4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Handwriting</w:t>
            </w:r>
            <w:r w:rsidRPr="00804AEF">
              <w:rPr>
                <w:sz w:val="18"/>
                <w:szCs w:val="18"/>
              </w:rPr>
              <w:t>:</w:t>
            </w:r>
          </w:p>
          <w:p w14:paraId="22402B4A" w14:textId="77777777" w:rsidR="00CB26B4" w:rsidRPr="00804AEF" w:rsidRDefault="00CB26B4" w:rsidP="006565FD">
            <w:pPr>
              <w:rPr>
                <w:sz w:val="18"/>
                <w:szCs w:val="18"/>
              </w:rPr>
            </w:pPr>
          </w:p>
          <w:p w14:paraId="71FE8358" w14:textId="601F998A" w:rsidR="00772B5B" w:rsidRPr="00804AEF" w:rsidRDefault="009829CC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 xml:space="preserve">Neilson Book 2 </w:t>
            </w:r>
            <w:r w:rsidR="00086AF0">
              <w:rPr>
                <w:sz w:val="18"/>
                <w:szCs w:val="18"/>
              </w:rPr>
              <w:t>Pages 25 and 26.</w:t>
            </w:r>
          </w:p>
          <w:p w14:paraId="45158DC5" w14:textId="77777777" w:rsidR="00E954B1" w:rsidRPr="00804AEF" w:rsidRDefault="00E954B1" w:rsidP="006565FD">
            <w:pPr>
              <w:rPr>
                <w:sz w:val="18"/>
                <w:szCs w:val="18"/>
              </w:rPr>
            </w:pPr>
          </w:p>
          <w:p w14:paraId="2773E9F0" w14:textId="77777777" w:rsidR="001F25A7" w:rsidRPr="00804AEF" w:rsidRDefault="00CB26B4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Spellings/Phonics</w:t>
            </w:r>
            <w:r w:rsidRPr="00804AEF">
              <w:rPr>
                <w:sz w:val="18"/>
                <w:szCs w:val="18"/>
              </w:rPr>
              <w:t xml:space="preserve">: </w:t>
            </w:r>
          </w:p>
          <w:p w14:paraId="38CE7A22" w14:textId="0C6481E9" w:rsidR="00CB26B4" w:rsidRPr="00804AEF" w:rsidRDefault="00CB26B4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1:</w:t>
            </w:r>
            <w:r w:rsidR="00086AF0">
              <w:rPr>
                <w:sz w:val="18"/>
                <w:szCs w:val="18"/>
              </w:rPr>
              <w:t xml:space="preserve"> Spring</w:t>
            </w:r>
            <w:r w:rsidR="00D54F3B">
              <w:rPr>
                <w:sz w:val="18"/>
                <w:szCs w:val="18"/>
              </w:rPr>
              <w:t xml:space="preserve"> 2 Week 2 </w:t>
            </w:r>
            <w:r w:rsidR="00086AF0">
              <w:rPr>
                <w:sz w:val="18"/>
                <w:szCs w:val="18"/>
              </w:rPr>
              <w:t xml:space="preserve"> – </w:t>
            </w:r>
            <w:proofErr w:type="spellStart"/>
            <w:r w:rsidR="00086AF0">
              <w:rPr>
                <w:sz w:val="18"/>
                <w:szCs w:val="18"/>
              </w:rPr>
              <w:t>oi</w:t>
            </w:r>
            <w:proofErr w:type="spellEnd"/>
            <w:r w:rsidR="00086AF0">
              <w:rPr>
                <w:sz w:val="18"/>
                <w:szCs w:val="18"/>
              </w:rPr>
              <w:t xml:space="preserve"> sound </w:t>
            </w:r>
            <w:proofErr w:type="spellStart"/>
            <w:r w:rsidR="00086AF0">
              <w:rPr>
                <w:sz w:val="18"/>
                <w:szCs w:val="18"/>
              </w:rPr>
              <w:t>oi</w:t>
            </w:r>
            <w:proofErr w:type="spellEnd"/>
            <w:r w:rsidR="00086AF0">
              <w:rPr>
                <w:sz w:val="18"/>
                <w:szCs w:val="18"/>
              </w:rPr>
              <w:t xml:space="preserve">, </w:t>
            </w:r>
            <w:proofErr w:type="spellStart"/>
            <w:r w:rsidR="00086AF0">
              <w:rPr>
                <w:sz w:val="18"/>
                <w:szCs w:val="18"/>
              </w:rPr>
              <w:t>oy</w:t>
            </w:r>
            <w:proofErr w:type="spellEnd"/>
            <w:r w:rsidR="00086AF0">
              <w:rPr>
                <w:sz w:val="18"/>
                <w:szCs w:val="18"/>
              </w:rPr>
              <w:t>,  e.g. anoint, oyster, joiner, annoying</w:t>
            </w:r>
            <w:r w:rsidR="006D1E3A">
              <w:rPr>
                <w:sz w:val="18"/>
                <w:szCs w:val="18"/>
              </w:rPr>
              <w:t>, employer, employee, toilet, joint, royalty, loyalty, ointment, appointment, destroy, destroyed, annoying, annoyed, poisoned, poisonous, avoid, avoided</w:t>
            </w:r>
          </w:p>
          <w:p w14:paraId="385764A1" w14:textId="301D2C5B" w:rsidR="001F25A7" w:rsidRPr="00804AEF" w:rsidRDefault="00CB26B4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2:</w:t>
            </w:r>
            <w:r w:rsidR="00086AF0">
              <w:rPr>
                <w:sz w:val="18"/>
                <w:szCs w:val="18"/>
              </w:rPr>
              <w:t xml:space="preserve"> Spring</w:t>
            </w:r>
            <w:r w:rsidR="00D54F3B">
              <w:rPr>
                <w:sz w:val="18"/>
                <w:szCs w:val="18"/>
              </w:rPr>
              <w:t xml:space="preserve"> 2 Week 2 – </w:t>
            </w:r>
            <w:proofErr w:type="spellStart"/>
            <w:r w:rsidR="00D54F3B">
              <w:rPr>
                <w:sz w:val="18"/>
                <w:szCs w:val="18"/>
              </w:rPr>
              <w:t>o</w:t>
            </w:r>
            <w:r w:rsidR="00086AF0">
              <w:rPr>
                <w:sz w:val="18"/>
                <w:szCs w:val="18"/>
              </w:rPr>
              <w:t>i</w:t>
            </w:r>
            <w:proofErr w:type="spellEnd"/>
            <w:r w:rsidR="00086AF0">
              <w:rPr>
                <w:sz w:val="18"/>
                <w:szCs w:val="18"/>
              </w:rPr>
              <w:t xml:space="preserve"> sound </w:t>
            </w:r>
            <w:proofErr w:type="spellStart"/>
            <w:r w:rsidR="00086AF0">
              <w:rPr>
                <w:sz w:val="18"/>
                <w:szCs w:val="18"/>
              </w:rPr>
              <w:t>oi</w:t>
            </w:r>
            <w:proofErr w:type="spellEnd"/>
            <w:r w:rsidR="00086AF0">
              <w:rPr>
                <w:sz w:val="18"/>
                <w:szCs w:val="18"/>
              </w:rPr>
              <w:t xml:space="preserve">, </w:t>
            </w:r>
            <w:proofErr w:type="spellStart"/>
            <w:r w:rsidR="00086AF0">
              <w:rPr>
                <w:sz w:val="18"/>
                <w:szCs w:val="18"/>
              </w:rPr>
              <w:t>oy</w:t>
            </w:r>
            <w:proofErr w:type="spellEnd"/>
            <w:r w:rsidR="00086AF0">
              <w:rPr>
                <w:sz w:val="18"/>
                <w:szCs w:val="18"/>
              </w:rPr>
              <w:t xml:space="preserve">, e.g. destroy, </w:t>
            </w:r>
            <w:r w:rsidR="006D1E3A">
              <w:rPr>
                <w:sz w:val="18"/>
                <w:szCs w:val="18"/>
              </w:rPr>
              <w:t xml:space="preserve">destroyed, </w:t>
            </w:r>
            <w:r w:rsidR="00086AF0">
              <w:rPr>
                <w:sz w:val="18"/>
                <w:szCs w:val="18"/>
              </w:rPr>
              <w:t>boil,</w:t>
            </w:r>
            <w:r w:rsidR="006D1E3A">
              <w:rPr>
                <w:sz w:val="18"/>
                <w:szCs w:val="18"/>
              </w:rPr>
              <w:t xml:space="preserve"> boiled, </w:t>
            </w:r>
            <w:r w:rsidR="00086AF0">
              <w:rPr>
                <w:sz w:val="18"/>
                <w:szCs w:val="18"/>
              </w:rPr>
              <w:t xml:space="preserve"> enjoy,</w:t>
            </w:r>
            <w:r w:rsidR="006D1E3A">
              <w:rPr>
                <w:sz w:val="18"/>
                <w:szCs w:val="18"/>
              </w:rPr>
              <w:t xml:space="preserve"> enjoyment, joiner, point, pointed, toilet, oyster, anoint, anointed, avoid, avoiding, ointment, annoy, annoyed, annoying</w:t>
            </w:r>
          </w:p>
          <w:p w14:paraId="1153C209" w14:textId="77777777" w:rsidR="00CB26B4" w:rsidRPr="00804AEF" w:rsidRDefault="00CB26B4" w:rsidP="006565FD">
            <w:pPr>
              <w:rPr>
                <w:sz w:val="18"/>
                <w:szCs w:val="18"/>
              </w:rPr>
            </w:pPr>
          </w:p>
          <w:p w14:paraId="533D0839" w14:textId="7D8F894B" w:rsidR="00FD2EE9" w:rsidRPr="00804AEF" w:rsidRDefault="00472403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Grammar</w:t>
            </w:r>
            <w:r w:rsidRPr="00804AEF">
              <w:rPr>
                <w:sz w:val="18"/>
                <w:szCs w:val="18"/>
              </w:rPr>
              <w:t>:</w:t>
            </w:r>
            <w:r w:rsidR="00086AF0">
              <w:rPr>
                <w:sz w:val="18"/>
                <w:szCs w:val="18"/>
              </w:rPr>
              <w:t xml:space="preserve"> Prefixes</w:t>
            </w:r>
            <w:r w:rsidR="00D54F3B">
              <w:rPr>
                <w:sz w:val="18"/>
                <w:szCs w:val="18"/>
              </w:rPr>
              <w:t>.</w:t>
            </w:r>
          </w:p>
          <w:p w14:paraId="45A1FFE9" w14:textId="424DF440" w:rsidR="00472403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</w:t>
            </w:r>
            <w:r w:rsidR="00135293" w:rsidRPr="00804AEF">
              <w:rPr>
                <w:sz w:val="18"/>
                <w:szCs w:val="18"/>
              </w:rPr>
              <w:t>:</w:t>
            </w:r>
            <w:r w:rsidR="00A43BB0" w:rsidRPr="00804AEF">
              <w:rPr>
                <w:sz w:val="18"/>
                <w:szCs w:val="18"/>
              </w:rPr>
              <w:t xml:space="preserve"> </w:t>
            </w:r>
            <w:r w:rsidR="00924EC4">
              <w:rPr>
                <w:sz w:val="18"/>
                <w:szCs w:val="18"/>
              </w:rPr>
              <w:t>L.W. 1 page 18 parts A and B.</w:t>
            </w:r>
          </w:p>
          <w:p w14:paraId="189E5661" w14:textId="32C78B26" w:rsidR="00472403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</w:t>
            </w:r>
            <w:r w:rsidR="00135293" w:rsidRPr="00804AEF">
              <w:rPr>
                <w:sz w:val="18"/>
                <w:szCs w:val="18"/>
              </w:rPr>
              <w:t>:</w:t>
            </w:r>
            <w:r w:rsidR="00086AF0">
              <w:rPr>
                <w:sz w:val="18"/>
                <w:szCs w:val="18"/>
              </w:rPr>
              <w:t xml:space="preserve"> </w:t>
            </w:r>
            <w:r w:rsidR="00924EC4">
              <w:rPr>
                <w:sz w:val="18"/>
                <w:szCs w:val="18"/>
              </w:rPr>
              <w:t>Basic Rules of English 3 Page 41 parts A, B and C.</w:t>
            </w:r>
          </w:p>
          <w:p w14:paraId="79DF8C87" w14:textId="60C3DF92" w:rsidR="00472403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3</w:t>
            </w:r>
            <w:r w:rsidR="00135293" w:rsidRPr="00804AEF">
              <w:rPr>
                <w:sz w:val="18"/>
                <w:szCs w:val="18"/>
              </w:rPr>
              <w:t>:</w:t>
            </w:r>
            <w:r w:rsidR="00D11EF7" w:rsidRPr="00804AEF">
              <w:rPr>
                <w:sz w:val="18"/>
                <w:szCs w:val="18"/>
              </w:rPr>
              <w:t xml:space="preserve"> </w:t>
            </w:r>
            <w:r w:rsidR="00924EC4">
              <w:rPr>
                <w:sz w:val="18"/>
                <w:szCs w:val="18"/>
              </w:rPr>
              <w:t xml:space="preserve"> Basic Rules of English 3 Page 41 parts A and B.</w:t>
            </w:r>
            <w:r w:rsidR="00D54F3B">
              <w:rPr>
                <w:sz w:val="18"/>
                <w:szCs w:val="18"/>
              </w:rPr>
              <w:t xml:space="preserve"> </w:t>
            </w:r>
            <w:r w:rsidR="00086AF0">
              <w:rPr>
                <w:sz w:val="18"/>
                <w:szCs w:val="18"/>
              </w:rPr>
              <w:t xml:space="preserve"> </w:t>
            </w:r>
            <w:r w:rsidR="00924EC4">
              <w:rPr>
                <w:sz w:val="18"/>
                <w:szCs w:val="18"/>
              </w:rPr>
              <w:t xml:space="preserve"> </w:t>
            </w:r>
          </w:p>
          <w:p w14:paraId="101F232A" w14:textId="77777777" w:rsidR="00472403" w:rsidRPr="00804AEF" w:rsidRDefault="00472403" w:rsidP="006565FD">
            <w:pPr>
              <w:rPr>
                <w:sz w:val="18"/>
                <w:szCs w:val="18"/>
              </w:rPr>
            </w:pPr>
          </w:p>
          <w:p w14:paraId="4A05C486" w14:textId="684EEB26" w:rsidR="004F73D4" w:rsidRPr="00804AEF" w:rsidRDefault="00472403" w:rsidP="00A41D80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Creative</w:t>
            </w:r>
            <w:r w:rsidR="00C851C2" w:rsidRPr="00804AEF">
              <w:rPr>
                <w:sz w:val="18"/>
                <w:szCs w:val="18"/>
                <w:u w:val="single"/>
              </w:rPr>
              <w:t xml:space="preserve"> / Genre</w:t>
            </w:r>
            <w:r w:rsidR="00A43BB0" w:rsidRPr="00804AEF">
              <w:rPr>
                <w:sz w:val="18"/>
                <w:szCs w:val="18"/>
              </w:rPr>
              <w:t>:</w:t>
            </w:r>
            <w:r w:rsidR="00AF6D07">
              <w:rPr>
                <w:sz w:val="18"/>
                <w:szCs w:val="18"/>
              </w:rPr>
              <w:t xml:space="preserve"> </w:t>
            </w:r>
            <w:r w:rsidR="00A43BB0" w:rsidRPr="00804AEF">
              <w:rPr>
                <w:sz w:val="18"/>
                <w:szCs w:val="18"/>
              </w:rPr>
              <w:t xml:space="preserve"> </w:t>
            </w:r>
            <w:r w:rsidR="003C796F">
              <w:rPr>
                <w:sz w:val="18"/>
                <w:szCs w:val="18"/>
              </w:rPr>
              <w:t>Non-chronological report writing. How to identify clear and concise language features.</w:t>
            </w:r>
          </w:p>
          <w:p w14:paraId="0BDFF175" w14:textId="4B322FDF" w:rsidR="00D11EF7" w:rsidRPr="00804AEF" w:rsidRDefault="00801BB1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 </w:t>
            </w:r>
            <w:r w:rsidR="00CE5957" w:rsidRPr="00804AEF">
              <w:rPr>
                <w:sz w:val="18"/>
                <w:szCs w:val="18"/>
              </w:rPr>
              <w:t>–</w:t>
            </w:r>
            <w:r w:rsidRPr="00804AEF">
              <w:rPr>
                <w:sz w:val="18"/>
                <w:szCs w:val="18"/>
              </w:rPr>
              <w:t xml:space="preserve"> </w:t>
            </w:r>
            <w:r w:rsidR="002332B7">
              <w:rPr>
                <w:sz w:val="18"/>
                <w:szCs w:val="18"/>
              </w:rPr>
              <w:t xml:space="preserve">Cornerstone </w:t>
            </w:r>
            <w:proofErr w:type="spellStart"/>
            <w:r w:rsidR="002332B7">
              <w:rPr>
                <w:sz w:val="18"/>
                <w:szCs w:val="18"/>
              </w:rPr>
              <w:t>copymaster</w:t>
            </w:r>
            <w:proofErr w:type="spellEnd"/>
            <w:r w:rsidR="002332B7">
              <w:rPr>
                <w:sz w:val="18"/>
                <w:szCs w:val="18"/>
              </w:rPr>
              <w:t xml:space="preserve"> 17</w:t>
            </w:r>
          </w:p>
          <w:p w14:paraId="0CC1FECB" w14:textId="444A191E" w:rsidR="00CE5957" w:rsidRPr="00804AEF" w:rsidRDefault="00CE5957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</w:t>
            </w:r>
            <w:r w:rsidR="00A43BB0" w:rsidRPr="00804AEF">
              <w:rPr>
                <w:sz w:val="18"/>
                <w:szCs w:val="18"/>
              </w:rPr>
              <w:t xml:space="preserve">2 </w:t>
            </w:r>
            <w:r w:rsidR="009F3180">
              <w:rPr>
                <w:sz w:val="18"/>
                <w:szCs w:val="18"/>
              </w:rPr>
              <w:t>–</w:t>
            </w:r>
            <w:r w:rsidR="00A43BB0" w:rsidRPr="00804AEF">
              <w:rPr>
                <w:sz w:val="18"/>
                <w:szCs w:val="18"/>
              </w:rPr>
              <w:t xml:space="preserve"> </w:t>
            </w:r>
            <w:r w:rsidR="0020653B">
              <w:rPr>
                <w:sz w:val="18"/>
                <w:szCs w:val="18"/>
              </w:rPr>
              <w:t xml:space="preserve"> Cornerstone </w:t>
            </w:r>
            <w:proofErr w:type="spellStart"/>
            <w:r w:rsidR="0020653B">
              <w:rPr>
                <w:sz w:val="18"/>
                <w:szCs w:val="18"/>
              </w:rPr>
              <w:t>copymaster</w:t>
            </w:r>
            <w:proofErr w:type="spellEnd"/>
            <w:r w:rsidR="0020653B">
              <w:rPr>
                <w:sz w:val="18"/>
                <w:szCs w:val="18"/>
              </w:rPr>
              <w:t xml:space="preserve"> 17</w:t>
            </w:r>
            <w:r w:rsidR="00A41D80">
              <w:rPr>
                <w:sz w:val="18"/>
                <w:szCs w:val="18"/>
              </w:rPr>
              <w:t xml:space="preserve"> </w:t>
            </w:r>
          </w:p>
          <w:p w14:paraId="09586274" w14:textId="6C1D28BD" w:rsidR="00CE5957" w:rsidRPr="00804AEF" w:rsidRDefault="00CE5957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="00A43BB0" w:rsidRPr="00804AEF">
              <w:rPr>
                <w:sz w:val="18"/>
                <w:szCs w:val="18"/>
              </w:rPr>
              <w:t xml:space="preserve"> 3 </w:t>
            </w:r>
            <w:proofErr w:type="gramStart"/>
            <w:r w:rsidR="00A43BB0" w:rsidRPr="00804AEF">
              <w:rPr>
                <w:sz w:val="18"/>
                <w:szCs w:val="18"/>
              </w:rPr>
              <w:t xml:space="preserve">– </w:t>
            </w:r>
            <w:r w:rsidR="002332B7">
              <w:rPr>
                <w:sz w:val="18"/>
                <w:szCs w:val="18"/>
              </w:rPr>
              <w:t xml:space="preserve"> Cornerstone</w:t>
            </w:r>
            <w:proofErr w:type="gramEnd"/>
            <w:r w:rsidR="002332B7">
              <w:rPr>
                <w:sz w:val="18"/>
                <w:szCs w:val="18"/>
              </w:rPr>
              <w:t xml:space="preserve"> </w:t>
            </w:r>
            <w:proofErr w:type="spellStart"/>
            <w:r w:rsidR="002332B7">
              <w:rPr>
                <w:sz w:val="18"/>
                <w:szCs w:val="18"/>
              </w:rPr>
              <w:t>copymaster</w:t>
            </w:r>
            <w:proofErr w:type="spellEnd"/>
            <w:r w:rsidR="002332B7">
              <w:rPr>
                <w:sz w:val="18"/>
                <w:szCs w:val="18"/>
              </w:rPr>
              <w:t xml:space="preserve"> 17</w:t>
            </w:r>
            <w:r w:rsidR="0020653B">
              <w:rPr>
                <w:sz w:val="18"/>
                <w:szCs w:val="18"/>
              </w:rPr>
              <w:t>.</w:t>
            </w:r>
          </w:p>
          <w:p w14:paraId="6EB9E09C" w14:textId="77777777" w:rsidR="00D11EF7" w:rsidRPr="00804AEF" w:rsidRDefault="00D11EF7" w:rsidP="006565FD">
            <w:pPr>
              <w:rPr>
                <w:sz w:val="18"/>
                <w:szCs w:val="18"/>
              </w:rPr>
            </w:pPr>
          </w:p>
          <w:p w14:paraId="5530B66E" w14:textId="77777777" w:rsidR="00804AEF" w:rsidRDefault="00804AEF" w:rsidP="006565FD">
            <w:pPr>
              <w:rPr>
                <w:sz w:val="18"/>
                <w:szCs w:val="18"/>
              </w:rPr>
            </w:pPr>
          </w:p>
          <w:p w14:paraId="48D38D6D" w14:textId="77777777" w:rsidR="008F625A" w:rsidRDefault="008F625A" w:rsidP="006565FD">
            <w:pPr>
              <w:rPr>
                <w:sz w:val="18"/>
                <w:szCs w:val="18"/>
              </w:rPr>
            </w:pPr>
          </w:p>
          <w:p w14:paraId="76E564E9" w14:textId="77777777" w:rsidR="008F625A" w:rsidRDefault="008F625A" w:rsidP="006565FD">
            <w:pPr>
              <w:rPr>
                <w:sz w:val="18"/>
                <w:szCs w:val="18"/>
              </w:rPr>
            </w:pPr>
          </w:p>
          <w:p w14:paraId="595D4870" w14:textId="77777777" w:rsidR="008F625A" w:rsidRDefault="008F625A" w:rsidP="006565FD">
            <w:pPr>
              <w:rPr>
                <w:sz w:val="18"/>
                <w:szCs w:val="18"/>
              </w:rPr>
            </w:pPr>
          </w:p>
          <w:p w14:paraId="759BEB1E" w14:textId="77777777" w:rsidR="008F625A" w:rsidRPr="00804AEF" w:rsidRDefault="008F625A" w:rsidP="006565FD">
            <w:pPr>
              <w:rPr>
                <w:sz w:val="18"/>
                <w:szCs w:val="18"/>
              </w:rPr>
            </w:pPr>
          </w:p>
        </w:tc>
        <w:tc>
          <w:tcPr>
            <w:tcW w:w="6662" w:type="dxa"/>
            <w:gridSpan w:val="3"/>
          </w:tcPr>
          <w:p w14:paraId="75056B03" w14:textId="0B636020" w:rsidR="001F25A7" w:rsidRPr="00804AEF" w:rsidRDefault="001F25A7" w:rsidP="006565FD">
            <w:pPr>
              <w:rPr>
                <w:sz w:val="18"/>
                <w:szCs w:val="18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08F02F2" wp14:editId="39C262BC">
                      <wp:simplePos x="0" y="0"/>
                      <wp:positionH relativeFrom="column">
                        <wp:posOffset>1293241</wp:posOffset>
                      </wp:positionH>
                      <wp:positionV relativeFrom="paragraph">
                        <wp:posOffset>49403</wp:posOffset>
                      </wp:positionV>
                      <wp:extent cx="1097280" cy="262255"/>
                      <wp:effectExtent l="0" t="0" r="26670" b="23495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97280" cy="2622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3FA575F" w14:textId="0E619EAC" w:rsidR="00134BCE" w:rsidRPr="00135293" w:rsidRDefault="00134BCE" w:rsidP="001F25A7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Mental Maths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" o:spid="_x0000_s1028" type="#_x0000_t202" style="position:absolute;margin-left:101.85pt;margin-top:3.9pt;width:86.4pt;height:20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" fillcolor="white [3201]" strokeweight=".5pt">
                      <v:textbox>
                        <w:txbxContent>
                          <w:p w14:paraId="33FA575F" w14:textId="0E619EAC" w:rsidR="0013650A" w:rsidRPr="00135293" w:rsidRDefault="0013650A" w:rsidP="001F25A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Mental Maths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CB43237" w14:textId="157650FF" w:rsidR="00755DF2" w:rsidRDefault="00755DF2" w:rsidP="006565FD">
            <w:pPr>
              <w:rPr>
                <w:sz w:val="18"/>
                <w:szCs w:val="18"/>
              </w:rPr>
            </w:pPr>
          </w:p>
          <w:p w14:paraId="36DF739E" w14:textId="77777777" w:rsidR="002A39DB" w:rsidRPr="00804AEF" w:rsidRDefault="002A39DB" w:rsidP="006565FD">
            <w:pPr>
              <w:rPr>
                <w:sz w:val="18"/>
                <w:szCs w:val="18"/>
              </w:rPr>
            </w:pPr>
          </w:p>
          <w:p w14:paraId="6B9C2560" w14:textId="77777777" w:rsidR="00AF6D07" w:rsidRPr="00804AEF" w:rsidRDefault="00AF6D07" w:rsidP="00AF6D07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Recall of times tables 2 to 10.</w:t>
            </w:r>
          </w:p>
          <w:p w14:paraId="6052BB59" w14:textId="77777777" w:rsidR="00AF6D07" w:rsidRDefault="00AF6D07" w:rsidP="00AF6D0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Changing 12 hour clock t 24 hour clock and vice versa.</w:t>
            </w:r>
          </w:p>
          <w:p w14:paraId="60EA3FB0" w14:textId="77777777" w:rsidR="00AF6D07" w:rsidRPr="00804AEF" w:rsidRDefault="00AF6D07" w:rsidP="00AF6D0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the 4 operations to solve money problems.</w:t>
            </w:r>
          </w:p>
          <w:p w14:paraId="77F71083" w14:textId="7BBE2F75" w:rsidR="00755DF2" w:rsidRDefault="00AF6D07" w:rsidP="00AF6D07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Mental mat</w:t>
            </w:r>
            <w:r>
              <w:rPr>
                <w:sz w:val="18"/>
                <w:szCs w:val="18"/>
              </w:rPr>
              <w:t>hs workbook daily.</w:t>
            </w:r>
          </w:p>
          <w:p w14:paraId="4A2F93C3" w14:textId="77777777" w:rsidR="00AF6D07" w:rsidRPr="00804AEF" w:rsidRDefault="00AF6D07" w:rsidP="00AF6D07">
            <w:pPr>
              <w:rPr>
                <w:sz w:val="18"/>
                <w:szCs w:val="18"/>
              </w:rPr>
            </w:pPr>
          </w:p>
          <w:p w14:paraId="7FC0B2EB" w14:textId="368110ED" w:rsidR="00135293" w:rsidRPr="00804AEF" w:rsidRDefault="001F25A7" w:rsidP="006565FD">
            <w:pPr>
              <w:rPr>
                <w:sz w:val="18"/>
                <w:szCs w:val="18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31B73AD" wp14:editId="57957B2B">
                      <wp:simplePos x="0" y="0"/>
                      <wp:positionH relativeFrom="column">
                        <wp:posOffset>448657</wp:posOffset>
                      </wp:positionH>
                      <wp:positionV relativeFrom="paragraph">
                        <wp:posOffset>40496</wp:posOffset>
                      </wp:positionV>
                      <wp:extent cx="3458666" cy="262255"/>
                      <wp:effectExtent l="0" t="0" r="27940" b="2349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58666" cy="2622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A8EA17A" w14:textId="1CA2FF42" w:rsidR="00134BCE" w:rsidRPr="00135293" w:rsidRDefault="00134BCE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35293">
                                    <w:rPr>
                                      <w:sz w:val="24"/>
                                      <w:szCs w:val="24"/>
                                    </w:rPr>
                                    <w:t>NUMBER</w:t>
                                  </w: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 – Negative numbers and sequencing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9" type="#_x0000_t202" style="position:absolute;margin-left:35.35pt;margin-top:3.2pt;width:272.35pt;height:20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" fillcolor="white [3201]" strokeweight=".5pt">
                      <v:textbox>
                        <w:txbxContent>
                          <w:p w14:paraId="5A8EA17A" w14:textId="1CA2FF42" w:rsidR="00134BCE" w:rsidRPr="00135293" w:rsidRDefault="00134BC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35293">
                              <w:rPr>
                                <w:sz w:val="24"/>
                                <w:szCs w:val="24"/>
                              </w:rPr>
                              <w:t>NUMBER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– Negative numbers and sequencing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D48E6C6" w14:textId="77777777" w:rsidR="001F25A7" w:rsidRDefault="001F25A7" w:rsidP="006565FD">
            <w:pPr>
              <w:rPr>
                <w:sz w:val="18"/>
                <w:szCs w:val="18"/>
              </w:rPr>
            </w:pPr>
          </w:p>
          <w:p w14:paraId="34C6C7A3" w14:textId="77777777" w:rsidR="00855951" w:rsidRDefault="00855951" w:rsidP="006565FD">
            <w:pPr>
              <w:rPr>
                <w:sz w:val="18"/>
                <w:szCs w:val="18"/>
              </w:rPr>
            </w:pPr>
          </w:p>
          <w:p w14:paraId="48E58205" w14:textId="24D2A93F" w:rsidR="00855951" w:rsidRPr="00804AEF" w:rsidRDefault="00134BCE" w:rsidP="006565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Negative numbers and sequencing – order, arrange, negative, ascending, </w:t>
            </w:r>
            <w:proofErr w:type="spellStart"/>
            <w:r>
              <w:rPr>
                <w:sz w:val="18"/>
                <w:szCs w:val="18"/>
              </w:rPr>
              <w:t>desending</w:t>
            </w:r>
            <w:proofErr w:type="spellEnd"/>
          </w:p>
          <w:p w14:paraId="677C80C6" w14:textId="77777777" w:rsidR="00804AEF" w:rsidRPr="00804AEF" w:rsidRDefault="00804AEF" w:rsidP="006565FD">
            <w:pPr>
              <w:rPr>
                <w:sz w:val="18"/>
                <w:szCs w:val="18"/>
              </w:rPr>
            </w:pPr>
          </w:p>
          <w:p w14:paraId="1F9845B6" w14:textId="2FB70E7E" w:rsidR="002332B7" w:rsidRDefault="00D4025D" w:rsidP="00AF6D07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</w:t>
            </w:r>
            <w:r w:rsidR="00135293" w:rsidRPr="00804AEF">
              <w:rPr>
                <w:sz w:val="18"/>
                <w:szCs w:val="18"/>
              </w:rPr>
              <w:t>:</w:t>
            </w:r>
            <w:r w:rsidR="00D11EF7" w:rsidRPr="00804AEF">
              <w:rPr>
                <w:sz w:val="18"/>
                <w:szCs w:val="18"/>
              </w:rPr>
              <w:t xml:space="preserve"> </w:t>
            </w:r>
            <w:r w:rsidR="00A43BB0" w:rsidRPr="00804AEF">
              <w:rPr>
                <w:sz w:val="18"/>
                <w:szCs w:val="18"/>
              </w:rPr>
              <w:t xml:space="preserve"> </w:t>
            </w:r>
            <w:r w:rsidR="002332B7">
              <w:rPr>
                <w:sz w:val="18"/>
                <w:szCs w:val="18"/>
              </w:rPr>
              <w:t>NHM5 77 &amp; 78</w:t>
            </w:r>
          </w:p>
          <w:p w14:paraId="2715EF5C" w14:textId="77777777" w:rsidR="00855951" w:rsidRPr="00804AEF" w:rsidRDefault="00855951" w:rsidP="00AF6D07">
            <w:pPr>
              <w:rPr>
                <w:sz w:val="18"/>
                <w:szCs w:val="18"/>
              </w:rPr>
            </w:pPr>
          </w:p>
          <w:p w14:paraId="5D081B47" w14:textId="1B0B67C2" w:rsidR="002332B7" w:rsidRDefault="00D4025D" w:rsidP="002332B7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</w:t>
            </w:r>
            <w:r w:rsidR="00135293" w:rsidRPr="00804AEF">
              <w:rPr>
                <w:sz w:val="18"/>
                <w:szCs w:val="18"/>
              </w:rPr>
              <w:t>:</w:t>
            </w:r>
            <w:r w:rsidR="00801BB1" w:rsidRPr="00804AEF">
              <w:rPr>
                <w:sz w:val="18"/>
                <w:szCs w:val="18"/>
              </w:rPr>
              <w:t xml:space="preserve"> </w:t>
            </w:r>
            <w:r w:rsidR="004F73D4" w:rsidRPr="00804AEF">
              <w:rPr>
                <w:sz w:val="18"/>
                <w:szCs w:val="18"/>
              </w:rPr>
              <w:t xml:space="preserve"> </w:t>
            </w:r>
            <w:r w:rsidR="002332B7">
              <w:rPr>
                <w:sz w:val="18"/>
                <w:szCs w:val="18"/>
              </w:rPr>
              <w:t xml:space="preserve"> NHM5 77 &amp; 78</w:t>
            </w:r>
          </w:p>
          <w:p w14:paraId="79ABA8B9" w14:textId="77777777" w:rsidR="00855951" w:rsidRPr="00804AEF" w:rsidRDefault="00855951" w:rsidP="00AF6D07">
            <w:pPr>
              <w:rPr>
                <w:sz w:val="18"/>
                <w:szCs w:val="18"/>
              </w:rPr>
            </w:pPr>
          </w:p>
          <w:p w14:paraId="2D6292DE" w14:textId="73BE983D" w:rsidR="002C34D1" w:rsidRPr="00804AEF" w:rsidRDefault="00D4025D" w:rsidP="00AF6D07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3</w:t>
            </w:r>
            <w:r w:rsidR="00135293" w:rsidRPr="00804AEF">
              <w:rPr>
                <w:sz w:val="18"/>
                <w:szCs w:val="18"/>
              </w:rPr>
              <w:t>:</w:t>
            </w:r>
            <w:r w:rsidR="002332B7">
              <w:rPr>
                <w:sz w:val="18"/>
                <w:szCs w:val="18"/>
              </w:rPr>
              <w:t xml:space="preserve"> NHM 4 Page 81 &amp; 82</w:t>
            </w:r>
          </w:p>
          <w:p w14:paraId="1D229E1D" w14:textId="6A64445B" w:rsidR="00472403" w:rsidRPr="00804AEF" w:rsidRDefault="001F25A7" w:rsidP="006565FD">
            <w:pPr>
              <w:rPr>
                <w:sz w:val="18"/>
                <w:szCs w:val="18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55F0DCF" wp14:editId="34AD28B8">
                      <wp:simplePos x="0" y="0"/>
                      <wp:positionH relativeFrom="column">
                        <wp:posOffset>726313</wp:posOffset>
                      </wp:positionH>
                      <wp:positionV relativeFrom="paragraph">
                        <wp:posOffset>112522</wp:posOffset>
                      </wp:positionV>
                      <wp:extent cx="2554224" cy="316865"/>
                      <wp:effectExtent l="0" t="0" r="17780" b="26035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54224" cy="31686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C5A065" w14:textId="1973B498" w:rsidR="00134BCE" w:rsidRPr="00135293" w:rsidRDefault="00134BCE" w:rsidP="00135293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TOPIC MATHS:  </w:t>
                                  </w:r>
                                  <w:proofErr w:type="spellStart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C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  <w14:textOutline w14:w="9525" w14:cap="rnd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Are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aAreArea</w:t>
                                  </w:r>
                                  <w:proofErr w:type="spellEnd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______________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30" type="#_x0000_t202" style="position:absolute;margin-left:57.2pt;margin-top:8.85pt;width:201.1pt;height:24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" fillcolor="white [3201]" strokecolor="black [3200]" strokeweight="2pt">
                      <v:textbox>
                        <w:txbxContent>
                          <w:p w14:paraId="1CC5A065" w14:textId="1973B498" w:rsidR="0013650A" w:rsidRPr="00135293" w:rsidRDefault="0013650A" w:rsidP="0013529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TOPIC MATHS: 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C</w:t>
                            </w:r>
                            <w:r>
                              <w:rPr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Are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aAreArea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>______________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A00058E" w14:textId="53832D0E" w:rsidR="00135293" w:rsidRPr="00804AEF" w:rsidRDefault="00135293" w:rsidP="006565FD">
            <w:pPr>
              <w:rPr>
                <w:sz w:val="18"/>
                <w:szCs w:val="18"/>
              </w:rPr>
            </w:pPr>
          </w:p>
          <w:p w14:paraId="3DC807A2" w14:textId="77777777" w:rsidR="00CE5D3D" w:rsidRPr="00804AEF" w:rsidRDefault="00CE5D3D" w:rsidP="006565FD">
            <w:pPr>
              <w:rPr>
                <w:sz w:val="18"/>
                <w:szCs w:val="18"/>
              </w:rPr>
            </w:pPr>
          </w:p>
          <w:p w14:paraId="15EADDF1" w14:textId="77777777" w:rsidR="00804AEF" w:rsidRDefault="00804AEF" w:rsidP="006565FD">
            <w:pPr>
              <w:rPr>
                <w:sz w:val="18"/>
                <w:szCs w:val="18"/>
              </w:rPr>
            </w:pPr>
          </w:p>
          <w:p w14:paraId="1B8FEC21" w14:textId="33EA5A1A" w:rsidR="008F625A" w:rsidRPr="00804AEF" w:rsidRDefault="008F625A" w:rsidP="006565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Symmetry:</w:t>
            </w:r>
          </w:p>
          <w:p w14:paraId="6E5131B4" w14:textId="77777777" w:rsidR="00804AEF" w:rsidRPr="00804AEF" w:rsidRDefault="00804AEF" w:rsidP="006565FD">
            <w:pPr>
              <w:rPr>
                <w:sz w:val="18"/>
                <w:szCs w:val="18"/>
              </w:rPr>
            </w:pPr>
          </w:p>
          <w:p w14:paraId="29A13BF8" w14:textId="73385EC4" w:rsidR="0009556C" w:rsidRDefault="00135293" w:rsidP="00AF6D07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</w:t>
            </w:r>
            <w:r w:rsidR="001F25A7" w:rsidRPr="00804AEF">
              <w:rPr>
                <w:sz w:val="18"/>
                <w:szCs w:val="18"/>
              </w:rPr>
              <w:t>:</w:t>
            </w:r>
            <w:r w:rsidR="00A43BB0" w:rsidRPr="00804AEF">
              <w:rPr>
                <w:sz w:val="18"/>
                <w:szCs w:val="18"/>
              </w:rPr>
              <w:t xml:space="preserve"> </w:t>
            </w:r>
            <w:r w:rsidR="008F625A">
              <w:rPr>
                <w:sz w:val="18"/>
                <w:szCs w:val="18"/>
              </w:rPr>
              <w:t xml:space="preserve">Rule lines of symmetry through </w:t>
            </w:r>
            <w:r w:rsidR="00134BCE">
              <w:rPr>
                <w:sz w:val="18"/>
                <w:szCs w:val="18"/>
              </w:rPr>
              <w:t>symmetrical Capitals letters</w:t>
            </w:r>
            <w:r w:rsidR="008F625A">
              <w:rPr>
                <w:sz w:val="18"/>
                <w:szCs w:val="18"/>
              </w:rPr>
              <w:t xml:space="preserve"> </w:t>
            </w:r>
          </w:p>
          <w:p w14:paraId="24189B86" w14:textId="088E14DC" w:rsidR="0009556C" w:rsidRDefault="008F625A" w:rsidP="000955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Rules lines of symmetry through sing</w:t>
            </w:r>
            <w:r w:rsidR="00134BCE">
              <w:rPr>
                <w:sz w:val="18"/>
                <w:szCs w:val="18"/>
              </w:rPr>
              <w:t>le digit numbers where possible</w:t>
            </w:r>
          </w:p>
          <w:p w14:paraId="68613137" w14:textId="4DC2E788" w:rsidR="008F625A" w:rsidRDefault="008F625A" w:rsidP="000955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Rule lines of symmetr</w:t>
            </w:r>
            <w:r w:rsidR="00134BCE">
              <w:rPr>
                <w:sz w:val="18"/>
                <w:szCs w:val="18"/>
              </w:rPr>
              <w:t>y through symmetrical 2D shapes (on Seesaw).</w:t>
            </w:r>
          </w:p>
          <w:p w14:paraId="5D968DD1" w14:textId="77777777" w:rsidR="008F625A" w:rsidRDefault="008F625A" w:rsidP="0009556C">
            <w:pPr>
              <w:rPr>
                <w:sz w:val="18"/>
                <w:szCs w:val="18"/>
              </w:rPr>
            </w:pPr>
          </w:p>
          <w:p w14:paraId="7A6FBC01" w14:textId="3F54CE68" w:rsidR="008F625A" w:rsidRDefault="0009556C" w:rsidP="008F625A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Grp</w:t>
            </w:r>
            <w:proofErr w:type="spellEnd"/>
            <w:r>
              <w:rPr>
                <w:sz w:val="18"/>
                <w:szCs w:val="18"/>
              </w:rPr>
              <w:t xml:space="preserve"> 2:</w:t>
            </w:r>
            <w:r w:rsidR="006630B1">
              <w:rPr>
                <w:sz w:val="18"/>
                <w:szCs w:val="18"/>
              </w:rPr>
              <w:t xml:space="preserve"> </w:t>
            </w:r>
            <w:r w:rsidR="008F625A">
              <w:rPr>
                <w:sz w:val="18"/>
                <w:szCs w:val="18"/>
              </w:rPr>
              <w:t xml:space="preserve"> Rule lines of symmetry through 10 symmetrical Capitals letters. </w:t>
            </w:r>
          </w:p>
          <w:p w14:paraId="2B8C63A9" w14:textId="77777777" w:rsidR="008F625A" w:rsidRDefault="008F625A" w:rsidP="008F625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Rules lines of symmetry through single digit numbers where possible.</w:t>
            </w:r>
          </w:p>
          <w:p w14:paraId="43D80729" w14:textId="01B6647E" w:rsidR="008F625A" w:rsidRDefault="008F625A" w:rsidP="00134BC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Rule lines of symmetry through symmetrical 2D shapes</w:t>
            </w:r>
            <w:r w:rsidR="00134BCE">
              <w:rPr>
                <w:sz w:val="18"/>
                <w:szCs w:val="18"/>
              </w:rPr>
              <w:t xml:space="preserve"> (on Seesaw).</w:t>
            </w:r>
          </w:p>
          <w:p w14:paraId="7CD34F86" w14:textId="31B94178" w:rsidR="0009556C" w:rsidRPr="00804AEF" w:rsidRDefault="0009556C" w:rsidP="00AF6D07">
            <w:pPr>
              <w:rPr>
                <w:sz w:val="18"/>
                <w:szCs w:val="18"/>
              </w:rPr>
            </w:pPr>
          </w:p>
          <w:p w14:paraId="337F421A" w14:textId="1417942B" w:rsidR="008F625A" w:rsidRDefault="00135293" w:rsidP="008F625A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3</w:t>
            </w:r>
            <w:r w:rsidR="001F25A7" w:rsidRPr="00804AEF">
              <w:rPr>
                <w:sz w:val="18"/>
                <w:szCs w:val="18"/>
              </w:rPr>
              <w:t>:</w:t>
            </w:r>
            <w:r w:rsidR="00D872F5" w:rsidRPr="00804AEF">
              <w:rPr>
                <w:sz w:val="18"/>
                <w:szCs w:val="18"/>
              </w:rPr>
              <w:t xml:space="preserve"> </w:t>
            </w:r>
            <w:r w:rsidR="008F625A">
              <w:rPr>
                <w:sz w:val="18"/>
                <w:szCs w:val="18"/>
              </w:rPr>
              <w:t xml:space="preserve"> Rule lines of symmetry through 5 symmetrical Capitals letters. </w:t>
            </w:r>
          </w:p>
          <w:p w14:paraId="34179C83" w14:textId="77777777" w:rsidR="008F625A" w:rsidRDefault="008F625A" w:rsidP="008F625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Rules lines of symmetry through single digit numbers where possible.</w:t>
            </w:r>
          </w:p>
          <w:p w14:paraId="08DC28DB" w14:textId="5AAC0273" w:rsidR="008F625A" w:rsidRDefault="008F625A" w:rsidP="00134BC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Rule lines of symmetry through symmetrical 2D shapes</w:t>
            </w:r>
            <w:r w:rsidR="00134BCE">
              <w:rPr>
                <w:sz w:val="18"/>
                <w:szCs w:val="18"/>
              </w:rPr>
              <w:t xml:space="preserve"> (on Seesaw).</w:t>
            </w:r>
          </w:p>
          <w:p w14:paraId="704369C4" w14:textId="4A8A2BA5" w:rsidR="00945707" w:rsidRPr="00804AEF" w:rsidRDefault="00945707" w:rsidP="00AF6D07">
            <w:pPr>
              <w:rPr>
                <w:sz w:val="18"/>
                <w:szCs w:val="18"/>
              </w:rPr>
            </w:pPr>
          </w:p>
          <w:p w14:paraId="3DC807A3" w14:textId="77777777" w:rsidR="00CE5D3D" w:rsidRPr="00804AEF" w:rsidRDefault="00CE5D3D" w:rsidP="006565FD">
            <w:pPr>
              <w:rPr>
                <w:sz w:val="18"/>
                <w:szCs w:val="18"/>
              </w:rPr>
            </w:pPr>
          </w:p>
          <w:p w14:paraId="3DC807A4" w14:textId="77777777" w:rsidR="00CE5D3D" w:rsidRPr="00804AEF" w:rsidRDefault="00CE5D3D" w:rsidP="006565FD">
            <w:pPr>
              <w:rPr>
                <w:sz w:val="18"/>
                <w:szCs w:val="18"/>
              </w:rPr>
            </w:pPr>
          </w:p>
          <w:p w14:paraId="3DC807A5" w14:textId="77777777" w:rsidR="00CE5D3D" w:rsidRPr="00804AEF" w:rsidRDefault="00CE5D3D" w:rsidP="006565FD">
            <w:pPr>
              <w:rPr>
                <w:sz w:val="18"/>
                <w:szCs w:val="18"/>
              </w:rPr>
            </w:pPr>
          </w:p>
          <w:p w14:paraId="3DC807B8" w14:textId="77777777" w:rsidR="00CE5D3D" w:rsidRPr="00804AEF" w:rsidRDefault="00CE5D3D" w:rsidP="006565FD">
            <w:pPr>
              <w:rPr>
                <w:sz w:val="18"/>
                <w:szCs w:val="18"/>
              </w:rPr>
            </w:pPr>
          </w:p>
        </w:tc>
        <w:tc>
          <w:tcPr>
            <w:tcW w:w="2204" w:type="dxa"/>
          </w:tcPr>
          <w:p w14:paraId="1CCFA062" w14:textId="77777777" w:rsidR="004805D9" w:rsidRPr="00804AEF" w:rsidRDefault="004805D9" w:rsidP="006565FD">
            <w:pPr>
              <w:rPr>
                <w:sz w:val="18"/>
                <w:szCs w:val="18"/>
              </w:rPr>
            </w:pPr>
          </w:p>
          <w:p w14:paraId="344ADB05" w14:textId="77777777" w:rsidR="00295BD0" w:rsidRDefault="00295BD0" w:rsidP="00295BD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Powerpoint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36C122BD" w14:textId="77777777" w:rsidR="00295BD0" w:rsidRDefault="00295BD0" w:rsidP="00295BD0">
            <w:pPr>
              <w:pStyle w:val="ListParagrap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A5E70EC" w14:textId="77777777" w:rsidR="00295BD0" w:rsidRDefault="00295BD0" w:rsidP="00295BD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Pages, </w:t>
            </w:r>
          </w:p>
          <w:p w14:paraId="041ED36C" w14:textId="77777777" w:rsidR="00295BD0" w:rsidRDefault="00295BD0" w:rsidP="00295B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2DA186DD" w14:textId="77777777" w:rsidR="00295BD0" w:rsidRDefault="00295BD0" w:rsidP="00295BD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Mental Maths apps.</w:t>
            </w:r>
          </w:p>
          <w:p w14:paraId="28BFA1B5" w14:textId="77777777" w:rsidR="00295BD0" w:rsidRDefault="00295BD0" w:rsidP="00295BD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AAB52ED" w14:textId="77777777" w:rsidR="00295BD0" w:rsidRDefault="00295BD0" w:rsidP="00295BD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Safari  research for the Back to the Future</w:t>
            </w:r>
          </w:p>
          <w:p w14:paraId="79993472" w14:textId="77777777" w:rsidR="00295BD0" w:rsidRDefault="00295BD0" w:rsidP="00295BD0">
            <w:pPr>
              <w:pStyle w:val="ListParagrap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57DFE44" w14:textId="77777777" w:rsidR="00295BD0" w:rsidRDefault="00295BD0" w:rsidP="00295BD0">
            <w:pPr>
              <w:pStyle w:val="ListParagrap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4D902C20" w14:textId="47603177" w:rsidR="00295BD0" w:rsidRDefault="00295BD0" w:rsidP="00295BD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Keynote on Back to the Future.</w:t>
            </w:r>
          </w:p>
          <w:p w14:paraId="229A5C6D" w14:textId="77777777" w:rsidR="00977792" w:rsidRDefault="00977792" w:rsidP="00977792">
            <w:pPr>
              <w:pStyle w:val="ListParagrap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0568788" w14:textId="16D88A48" w:rsidR="00977792" w:rsidRDefault="00977792" w:rsidP="00295BD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Seesaw</w:t>
            </w:r>
            <w:bookmarkStart w:id="0" w:name="_GoBack"/>
            <w:bookmarkEnd w:id="0"/>
          </w:p>
          <w:p w14:paraId="2EF9B506" w14:textId="77777777" w:rsidR="00295BD0" w:rsidRDefault="00295BD0" w:rsidP="00295BD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CA26226" w14:textId="77777777" w:rsidR="00295BD0" w:rsidRDefault="00295BD0" w:rsidP="00295B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Children will be aware of E-Safety and the four messages of Cyber Tiger when they are using ICT across the curriculum.</w:t>
            </w:r>
          </w:p>
          <w:p w14:paraId="3DC807B9" w14:textId="2B8F3807" w:rsidR="000A1CCB" w:rsidRPr="00295BD0" w:rsidRDefault="000A1CCB" w:rsidP="00295BD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805D9" w:rsidRPr="000A1CCB" w14:paraId="3DC807CD" w14:textId="77777777" w:rsidTr="006565FD">
        <w:tc>
          <w:tcPr>
            <w:tcW w:w="3980" w:type="dxa"/>
          </w:tcPr>
          <w:p w14:paraId="3DC807BB" w14:textId="641DEA4A" w:rsidR="004805D9" w:rsidRPr="000D2D61" w:rsidRDefault="004805D9" w:rsidP="006565FD">
            <w:pPr>
              <w:rPr>
                <w:sz w:val="24"/>
                <w:szCs w:val="24"/>
                <w:u w:val="single"/>
                <w:lang w:val="fr-FR"/>
              </w:rPr>
            </w:pPr>
            <w:r w:rsidRPr="000D2D61">
              <w:rPr>
                <w:sz w:val="24"/>
                <w:szCs w:val="24"/>
                <w:u w:val="single"/>
                <w:lang w:val="fr-FR"/>
              </w:rPr>
              <w:lastRenderedPageBreak/>
              <w:t>WAU</w:t>
            </w:r>
          </w:p>
          <w:p w14:paraId="3DC807BC" w14:textId="77777777" w:rsidR="004805D9" w:rsidRPr="000D2D61" w:rsidRDefault="004805D9" w:rsidP="006565FD">
            <w:pPr>
              <w:rPr>
                <w:sz w:val="24"/>
                <w:szCs w:val="24"/>
                <w:u w:val="single"/>
                <w:lang w:val="fr-FR"/>
              </w:rPr>
            </w:pPr>
          </w:p>
          <w:p w14:paraId="3DC807BD" w14:textId="4B29571A" w:rsidR="004805D9" w:rsidRPr="000D2D61" w:rsidRDefault="00A43BB0" w:rsidP="006565FD">
            <w:pPr>
              <w:rPr>
                <w:sz w:val="24"/>
                <w:szCs w:val="24"/>
                <w:lang w:val="fr-FR"/>
              </w:rPr>
            </w:pPr>
            <w:proofErr w:type="spellStart"/>
            <w:r w:rsidRPr="000D2D61">
              <w:rPr>
                <w:sz w:val="24"/>
                <w:szCs w:val="24"/>
                <w:lang w:val="fr-FR"/>
              </w:rPr>
              <w:t>Topic</w:t>
            </w:r>
            <w:proofErr w:type="spellEnd"/>
            <w:r w:rsidRPr="000D2D61">
              <w:rPr>
                <w:sz w:val="24"/>
                <w:szCs w:val="24"/>
                <w:lang w:val="fr-FR"/>
              </w:rPr>
              <w:t xml:space="preserve"> – </w:t>
            </w:r>
            <w:proofErr w:type="spellStart"/>
            <w:r w:rsidR="00FA4789" w:rsidRPr="000D2D61">
              <w:rPr>
                <w:sz w:val="24"/>
                <w:szCs w:val="24"/>
                <w:lang w:val="fr-FR"/>
              </w:rPr>
              <w:t>Reduce</w:t>
            </w:r>
            <w:proofErr w:type="spellEnd"/>
            <w:r w:rsidR="00FA4789" w:rsidRPr="000D2D61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="00FA4789" w:rsidRPr="000D2D61">
              <w:rPr>
                <w:sz w:val="24"/>
                <w:szCs w:val="24"/>
                <w:lang w:val="fr-FR"/>
              </w:rPr>
              <w:t>Reuse</w:t>
            </w:r>
            <w:proofErr w:type="spellEnd"/>
            <w:r w:rsidR="00FA4789" w:rsidRPr="000D2D61">
              <w:rPr>
                <w:sz w:val="24"/>
                <w:szCs w:val="24"/>
                <w:lang w:val="fr-FR"/>
              </w:rPr>
              <w:t>, Recycle</w:t>
            </w:r>
          </w:p>
          <w:p w14:paraId="0BFF4FDF" w14:textId="4EC23E58" w:rsidR="00FA4789" w:rsidRPr="000D2D61" w:rsidRDefault="00FA4789" w:rsidP="006565FD">
            <w:pPr>
              <w:rPr>
                <w:sz w:val="24"/>
                <w:szCs w:val="24"/>
                <w:lang w:val="fr-FR"/>
              </w:rPr>
            </w:pPr>
          </w:p>
          <w:p w14:paraId="0CDE9C53" w14:textId="77777777" w:rsidR="006F4CD3" w:rsidRPr="000D2D61" w:rsidRDefault="006F4CD3" w:rsidP="006565FD">
            <w:pPr>
              <w:rPr>
                <w:sz w:val="24"/>
                <w:szCs w:val="24"/>
                <w:lang w:val="fr-FR"/>
              </w:rPr>
            </w:pPr>
            <w:proofErr w:type="spellStart"/>
            <w:r w:rsidRPr="000D2D61">
              <w:rPr>
                <w:sz w:val="24"/>
                <w:szCs w:val="24"/>
                <w:lang w:val="fr-FR"/>
              </w:rPr>
              <w:t>Lesson</w:t>
            </w:r>
            <w:proofErr w:type="spellEnd"/>
            <w:r w:rsidRPr="000D2D61">
              <w:rPr>
                <w:sz w:val="24"/>
                <w:szCs w:val="24"/>
                <w:lang w:val="fr-FR"/>
              </w:rPr>
              <w:t xml:space="preserve"> 2 </w:t>
            </w:r>
          </w:p>
          <w:p w14:paraId="531FD446" w14:textId="77777777" w:rsidR="006F4CD3" w:rsidRPr="000D2D61" w:rsidRDefault="006F4CD3" w:rsidP="006565FD">
            <w:pPr>
              <w:rPr>
                <w:sz w:val="24"/>
                <w:szCs w:val="24"/>
                <w:lang w:val="fr-FR"/>
              </w:rPr>
            </w:pPr>
          </w:p>
          <w:p w14:paraId="4A307E51" w14:textId="43EAC5D8" w:rsidR="006F4CD3" w:rsidRDefault="006F4CD3" w:rsidP="006565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Sorting Materials</w:t>
            </w:r>
          </w:p>
          <w:p w14:paraId="6EE8C33A" w14:textId="77777777" w:rsidR="006F4CD3" w:rsidRDefault="006F4CD3" w:rsidP="006565FD">
            <w:pPr>
              <w:rPr>
                <w:sz w:val="24"/>
                <w:szCs w:val="24"/>
              </w:rPr>
            </w:pPr>
          </w:p>
          <w:p w14:paraId="20B4D825" w14:textId="77777777" w:rsidR="006F4CD3" w:rsidRDefault="006F4CD3" w:rsidP="006565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Watch Video</w:t>
            </w:r>
          </w:p>
          <w:p w14:paraId="72966E1F" w14:textId="77777777" w:rsidR="006F4CD3" w:rsidRDefault="006F4CD3" w:rsidP="006565FD">
            <w:pPr>
              <w:rPr>
                <w:sz w:val="24"/>
                <w:szCs w:val="24"/>
              </w:rPr>
            </w:pPr>
          </w:p>
          <w:p w14:paraId="0FE783D5" w14:textId="24E29DD0" w:rsidR="00505A62" w:rsidRPr="000A1CCB" w:rsidRDefault="006F4CD3" w:rsidP="006565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Children to research each of </w:t>
            </w:r>
            <w:proofErr w:type="gramStart"/>
            <w:r>
              <w:rPr>
                <w:sz w:val="24"/>
                <w:szCs w:val="24"/>
              </w:rPr>
              <w:t>the  materials</w:t>
            </w:r>
            <w:proofErr w:type="gramEnd"/>
            <w:r>
              <w:rPr>
                <w:sz w:val="24"/>
                <w:szCs w:val="24"/>
              </w:rPr>
              <w:t xml:space="preserve"> and put a page on their Keynotes.</w:t>
            </w:r>
          </w:p>
          <w:p w14:paraId="3DC807BE" w14:textId="77777777" w:rsidR="004805D9" w:rsidRPr="000A1CCB" w:rsidRDefault="004805D9" w:rsidP="006565FD">
            <w:pPr>
              <w:rPr>
                <w:sz w:val="24"/>
                <w:szCs w:val="24"/>
                <w:u w:val="single"/>
              </w:rPr>
            </w:pPr>
          </w:p>
          <w:p w14:paraId="3DC807BF" w14:textId="77777777" w:rsidR="004805D9" w:rsidRPr="000A1CCB" w:rsidRDefault="004805D9" w:rsidP="006565FD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980" w:type="dxa"/>
            <w:gridSpan w:val="2"/>
          </w:tcPr>
          <w:p w14:paraId="3DC807C0" w14:textId="0A588A64" w:rsidR="00505A62" w:rsidRPr="000A1CCB" w:rsidRDefault="004805D9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PDMU</w:t>
            </w:r>
          </w:p>
          <w:p w14:paraId="01C1C8AB" w14:textId="023BED4A" w:rsidR="00505A62" w:rsidRPr="000A1CCB" w:rsidRDefault="00505A62" w:rsidP="00505A62">
            <w:pPr>
              <w:rPr>
                <w:sz w:val="24"/>
                <w:szCs w:val="24"/>
              </w:rPr>
            </w:pPr>
          </w:p>
          <w:p w14:paraId="56862126" w14:textId="0B6D5560" w:rsidR="006F4CD3" w:rsidRPr="000A1CCB" w:rsidRDefault="00134BCE" w:rsidP="00922CF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Trocaire</w:t>
            </w:r>
            <w:proofErr w:type="spellEnd"/>
            <w:r>
              <w:rPr>
                <w:sz w:val="24"/>
                <w:szCs w:val="24"/>
              </w:rPr>
              <w:t xml:space="preserve"> activities</w:t>
            </w:r>
          </w:p>
        </w:tc>
        <w:tc>
          <w:tcPr>
            <w:tcW w:w="3980" w:type="dxa"/>
          </w:tcPr>
          <w:p w14:paraId="3DC807C1" w14:textId="7FEF21A9" w:rsidR="00505A62" w:rsidRPr="000A1CCB" w:rsidRDefault="004805D9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P.E</w:t>
            </w:r>
            <w:r w:rsidR="002A6426" w:rsidRPr="000A1CCB">
              <w:rPr>
                <w:sz w:val="24"/>
                <w:szCs w:val="24"/>
                <w:u w:val="single"/>
              </w:rPr>
              <w:t xml:space="preserve"> / ACTIVITY BASED LEARNING</w:t>
            </w:r>
          </w:p>
          <w:p w14:paraId="17DC8B5C" w14:textId="77777777" w:rsidR="00804AEF" w:rsidRPr="000A1CCB" w:rsidRDefault="00804AEF" w:rsidP="00505A62">
            <w:pPr>
              <w:rPr>
                <w:sz w:val="24"/>
                <w:szCs w:val="24"/>
              </w:rPr>
            </w:pPr>
          </w:p>
          <w:p w14:paraId="26185711" w14:textId="70745083" w:rsidR="00804AEF" w:rsidRPr="000A1CCB" w:rsidRDefault="00977792" w:rsidP="00505A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Gaelic coaching</w:t>
            </w:r>
          </w:p>
          <w:p w14:paraId="17A5D6AA" w14:textId="79DA6EFD" w:rsidR="004805D9" w:rsidRPr="000A1CCB" w:rsidRDefault="004805D9" w:rsidP="00A43BB0">
            <w:pPr>
              <w:rPr>
                <w:sz w:val="24"/>
                <w:szCs w:val="24"/>
              </w:rPr>
            </w:pPr>
          </w:p>
        </w:tc>
        <w:tc>
          <w:tcPr>
            <w:tcW w:w="3980" w:type="dxa"/>
            <w:gridSpan w:val="2"/>
          </w:tcPr>
          <w:p w14:paraId="3DC807C2" w14:textId="77777777" w:rsidR="004805D9" w:rsidRPr="000A1CCB" w:rsidRDefault="004805D9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ASSESSMENT</w:t>
            </w:r>
          </w:p>
          <w:p w14:paraId="3DC807C3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1C0CBAA5" w14:textId="74C82585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Spelling check using words of the week.</w:t>
            </w:r>
          </w:p>
          <w:p w14:paraId="3D544359" w14:textId="77777777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Tables tests.</w:t>
            </w:r>
          </w:p>
          <w:p w14:paraId="2D6B1648" w14:textId="390C02AE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Correction of work.</w:t>
            </w:r>
          </w:p>
          <w:p w14:paraId="7841F62F" w14:textId="158E6096" w:rsidR="00A43BB0" w:rsidRPr="000A1CCB" w:rsidRDefault="00A43BB0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Mental Maths workbook test.</w:t>
            </w:r>
          </w:p>
          <w:p w14:paraId="3DC807C5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3DC807C6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3DC807C7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3DC807CB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3DC807CC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</w:tc>
      </w:tr>
      <w:tr w:rsidR="000763C1" w:rsidRPr="000A1CCB" w14:paraId="3DC807E3" w14:textId="77777777" w:rsidTr="006565FD">
        <w:tc>
          <w:tcPr>
            <w:tcW w:w="3980" w:type="dxa"/>
            <w:vMerge w:val="restart"/>
          </w:tcPr>
          <w:p w14:paraId="3DC807CE" w14:textId="620D1DAF" w:rsidR="00505A62" w:rsidRPr="000A1CCB" w:rsidRDefault="000763C1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RELIGION</w:t>
            </w:r>
          </w:p>
          <w:p w14:paraId="709D303C" w14:textId="59507052" w:rsidR="00505A62" w:rsidRPr="000A1CCB" w:rsidRDefault="00505A62" w:rsidP="00505A62">
            <w:pPr>
              <w:rPr>
                <w:sz w:val="24"/>
                <w:szCs w:val="24"/>
              </w:rPr>
            </w:pPr>
          </w:p>
          <w:p w14:paraId="7DF1E3CF" w14:textId="1CB3B42B" w:rsidR="000A1CCB" w:rsidRPr="000A1CCB" w:rsidRDefault="006F4CD3" w:rsidP="00505A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Continue with </w:t>
            </w:r>
            <w:proofErr w:type="spellStart"/>
            <w:r>
              <w:rPr>
                <w:sz w:val="24"/>
                <w:szCs w:val="24"/>
              </w:rPr>
              <w:t>Trocaire</w:t>
            </w:r>
            <w:proofErr w:type="spellEnd"/>
            <w:r>
              <w:rPr>
                <w:sz w:val="24"/>
                <w:szCs w:val="24"/>
              </w:rPr>
              <w:t xml:space="preserve"> Activities</w:t>
            </w:r>
            <w:r w:rsidR="002332B7">
              <w:rPr>
                <w:sz w:val="24"/>
                <w:szCs w:val="24"/>
              </w:rPr>
              <w:t xml:space="preserve"> and fundraising</w:t>
            </w:r>
            <w:r>
              <w:rPr>
                <w:sz w:val="24"/>
                <w:szCs w:val="24"/>
              </w:rPr>
              <w:t xml:space="preserve"> – Week 3</w:t>
            </w:r>
          </w:p>
        </w:tc>
        <w:tc>
          <w:tcPr>
            <w:tcW w:w="3980" w:type="dxa"/>
            <w:gridSpan w:val="2"/>
            <w:vMerge w:val="restart"/>
          </w:tcPr>
          <w:p w14:paraId="3DC807CF" w14:textId="56F5F3CA" w:rsidR="000E2197" w:rsidRPr="000A1CCB" w:rsidRDefault="00C851C2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THE ARTS</w:t>
            </w:r>
          </w:p>
          <w:p w14:paraId="3DC807D0" w14:textId="77777777" w:rsidR="000E2197" w:rsidRPr="000A1CCB" w:rsidRDefault="000E2197" w:rsidP="006565FD">
            <w:pPr>
              <w:rPr>
                <w:sz w:val="24"/>
                <w:szCs w:val="24"/>
              </w:rPr>
            </w:pPr>
          </w:p>
          <w:p w14:paraId="3DC807D4" w14:textId="77777777" w:rsidR="000E2197" w:rsidRPr="000A1CCB" w:rsidRDefault="000E2197" w:rsidP="006565FD">
            <w:pPr>
              <w:rPr>
                <w:sz w:val="24"/>
                <w:szCs w:val="24"/>
              </w:rPr>
            </w:pPr>
          </w:p>
          <w:p w14:paraId="6BF353D4" w14:textId="194134E2" w:rsidR="00BE014E" w:rsidRPr="000A1CCB" w:rsidRDefault="006F4CD3" w:rsidP="006565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Symmetrical Patterns</w:t>
            </w:r>
          </w:p>
          <w:p w14:paraId="3DC807D6" w14:textId="77777777" w:rsidR="000E2197" w:rsidRDefault="000E2197" w:rsidP="006565FD">
            <w:pPr>
              <w:rPr>
                <w:sz w:val="24"/>
                <w:szCs w:val="24"/>
              </w:rPr>
            </w:pPr>
          </w:p>
          <w:p w14:paraId="39419253" w14:textId="239740D0" w:rsidR="00977792" w:rsidRPr="000A1CCB" w:rsidRDefault="00977792" w:rsidP="006565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Music Morning </w:t>
            </w:r>
          </w:p>
          <w:p w14:paraId="3DC807D7" w14:textId="77777777" w:rsidR="000E2197" w:rsidRPr="000A1CCB" w:rsidRDefault="000E2197" w:rsidP="006565FD">
            <w:pPr>
              <w:rPr>
                <w:sz w:val="24"/>
                <w:szCs w:val="24"/>
              </w:rPr>
            </w:pPr>
          </w:p>
          <w:p w14:paraId="3DC807D8" w14:textId="77777777" w:rsidR="000E2197" w:rsidRPr="000A1CCB" w:rsidRDefault="000E2197" w:rsidP="006565FD">
            <w:pPr>
              <w:tabs>
                <w:tab w:val="left" w:pos="1420"/>
              </w:tabs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ab/>
            </w:r>
          </w:p>
          <w:p w14:paraId="3DC807D9" w14:textId="77777777" w:rsidR="000763C1" w:rsidRPr="000A1CCB" w:rsidRDefault="000763C1" w:rsidP="006565FD">
            <w:pPr>
              <w:tabs>
                <w:tab w:val="left" w:pos="2700"/>
              </w:tabs>
              <w:rPr>
                <w:sz w:val="24"/>
                <w:szCs w:val="24"/>
              </w:rPr>
            </w:pPr>
          </w:p>
        </w:tc>
        <w:tc>
          <w:tcPr>
            <w:tcW w:w="3980" w:type="dxa"/>
            <w:vMerge w:val="restart"/>
          </w:tcPr>
          <w:p w14:paraId="3DC807DA" w14:textId="3D33215D" w:rsidR="000763C1" w:rsidRPr="000A1CCB" w:rsidRDefault="00C851C2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HOMEWORK</w:t>
            </w:r>
          </w:p>
          <w:p w14:paraId="18AFB89D" w14:textId="77777777" w:rsidR="00123846" w:rsidRPr="000A1CCB" w:rsidRDefault="00123846" w:rsidP="006565FD">
            <w:pPr>
              <w:rPr>
                <w:sz w:val="24"/>
                <w:szCs w:val="24"/>
                <w:u w:val="single"/>
              </w:rPr>
            </w:pPr>
          </w:p>
          <w:p w14:paraId="37438758" w14:textId="2CF7F9BA" w:rsidR="000A36EF" w:rsidRPr="000A1CCB" w:rsidRDefault="000A36EF" w:rsidP="000A36EF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Mental Maths workbook every</w:t>
            </w:r>
            <w:r w:rsidR="006630B1">
              <w:rPr>
                <w:sz w:val="24"/>
                <w:szCs w:val="24"/>
              </w:rPr>
              <w:t xml:space="preserve"> </w:t>
            </w:r>
            <w:r w:rsidRPr="000A1CCB">
              <w:rPr>
                <w:sz w:val="24"/>
                <w:szCs w:val="24"/>
              </w:rPr>
              <w:t>night.</w:t>
            </w:r>
          </w:p>
          <w:p w14:paraId="597761CE" w14:textId="2E6528FF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Monda</w:t>
            </w:r>
            <w:r w:rsidR="00977792">
              <w:rPr>
                <w:sz w:val="24"/>
                <w:szCs w:val="24"/>
              </w:rPr>
              <w:t>y – English Activities,</w:t>
            </w:r>
            <w:r w:rsidRPr="000A1CCB">
              <w:rPr>
                <w:sz w:val="24"/>
                <w:szCs w:val="24"/>
              </w:rPr>
              <w:t xml:space="preserve"> Practise tables, spellings and reading.</w:t>
            </w:r>
          </w:p>
          <w:p w14:paraId="3C47A65D" w14:textId="08836B4F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Tuesday – Maths number work</w:t>
            </w:r>
            <w:r w:rsidR="00977792">
              <w:rPr>
                <w:sz w:val="24"/>
                <w:szCs w:val="24"/>
              </w:rPr>
              <w:t xml:space="preserve"> sequencing and negative numbers</w:t>
            </w:r>
            <w:r w:rsidRPr="000A1CCB">
              <w:rPr>
                <w:sz w:val="24"/>
                <w:szCs w:val="24"/>
              </w:rPr>
              <w:t>.  Practise tables, spellings and reading.</w:t>
            </w:r>
          </w:p>
          <w:p w14:paraId="153EE1F3" w14:textId="1E2B7EA7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Wed</w:t>
            </w:r>
            <w:r w:rsidR="00977792">
              <w:rPr>
                <w:sz w:val="24"/>
                <w:szCs w:val="24"/>
              </w:rPr>
              <w:t xml:space="preserve">nesday – English </w:t>
            </w:r>
            <w:proofErr w:type="gramStart"/>
            <w:r w:rsidR="00977792">
              <w:rPr>
                <w:sz w:val="24"/>
                <w:szCs w:val="24"/>
              </w:rPr>
              <w:t>activities</w:t>
            </w:r>
            <w:r w:rsidRPr="000A1CCB">
              <w:rPr>
                <w:sz w:val="24"/>
                <w:szCs w:val="24"/>
              </w:rPr>
              <w:t xml:space="preserve">  Practise</w:t>
            </w:r>
            <w:proofErr w:type="gramEnd"/>
            <w:r w:rsidRPr="000A1CCB">
              <w:rPr>
                <w:sz w:val="24"/>
                <w:szCs w:val="24"/>
              </w:rPr>
              <w:t xml:space="preserve"> tables, spellings and reading.</w:t>
            </w:r>
          </w:p>
          <w:p w14:paraId="3DC807DB" w14:textId="7CC9CD98" w:rsidR="0076732A" w:rsidRPr="000A1CCB" w:rsidRDefault="00922CF4" w:rsidP="006565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Thursday – symmet</w:t>
            </w:r>
            <w:r w:rsidR="00977792">
              <w:rPr>
                <w:sz w:val="24"/>
                <w:szCs w:val="24"/>
              </w:rPr>
              <w:t>ry</w:t>
            </w:r>
            <w:r w:rsidR="0076732A" w:rsidRPr="000A1CCB">
              <w:rPr>
                <w:sz w:val="24"/>
                <w:szCs w:val="24"/>
              </w:rPr>
              <w:t>.  Practise tables, spellings and reading.</w:t>
            </w:r>
          </w:p>
        </w:tc>
        <w:tc>
          <w:tcPr>
            <w:tcW w:w="3980" w:type="dxa"/>
            <w:gridSpan w:val="2"/>
          </w:tcPr>
          <w:p w14:paraId="46E94AC0" w14:textId="77777777" w:rsidR="001F25A7" w:rsidRPr="000A1CCB" w:rsidRDefault="001F25A7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FORMATIVE FEEDBACK</w:t>
            </w:r>
          </w:p>
          <w:p w14:paraId="7EE57BBE" w14:textId="77777777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Group ___________</w:t>
            </w:r>
          </w:p>
          <w:p w14:paraId="44C9199D" w14:textId="77777777" w:rsidR="001F25A7" w:rsidRPr="000A1CCB" w:rsidRDefault="001F25A7" w:rsidP="006565FD">
            <w:pPr>
              <w:rPr>
                <w:sz w:val="24"/>
                <w:szCs w:val="24"/>
              </w:rPr>
            </w:pPr>
          </w:p>
          <w:p w14:paraId="71E883F5" w14:textId="77777777" w:rsidR="001F25A7" w:rsidRPr="000A1CCB" w:rsidRDefault="001F25A7" w:rsidP="006565FD">
            <w:pPr>
              <w:tabs>
                <w:tab w:val="left" w:pos="3000"/>
              </w:tabs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SELF ASSESSMENT</w:t>
            </w:r>
          </w:p>
          <w:p w14:paraId="001B4BBD" w14:textId="77777777" w:rsidR="001F25A7" w:rsidRPr="000A1CCB" w:rsidRDefault="001F25A7" w:rsidP="006565FD">
            <w:pPr>
              <w:rPr>
                <w:sz w:val="24"/>
                <w:szCs w:val="24"/>
              </w:rPr>
            </w:pPr>
          </w:p>
          <w:p w14:paraId="32353D58" w14:textId="33EA0680" w:rsidR="001F25A7" w:rsidRPr="000A1CCB" w:rsidRDefault="001F25A7" w:rsidP="00922CF4">
            <w:pPr>
              <w:tabs>
                <w:tab w:val="left" w:pos="2744"/>
              </w:tabs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Group ___________</w:t>
            </w:r>
            <w:r w:rsidR="00922CF4">
              <w:rPr>
                <w:sz w:val="24"/>
                <w:szCs w:val="24"/>
              </w:rPr>
              <w:tab/>
            </w:r>
          </w:p>
          <w:p w14:paraId="3F7F2ED7" w14:textId="77777777" w:rsidR="001F25A7" w:rsidRPr="000A1CCB" w:rsidRDefault="001F25A7" w:rsidP="006565FD">
            <w:pPr>
              <w:rPr>
                <w:sz w:val="24"/>
                <w:szCs w:val="24"/>
                <w:u w:val="single"/>
              </w:rPr>
            </w:pPr>
          </w:p>
          <w:p w14:paraId="0D34B61D" w14:textId="77777777" w:rsidR="001F25A7" w:rsidRPr="000A1CCB" w:rsidRDefault="001F25A7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PEER ASSESSMENT</w:t>
            </w:r>
          </w:p>
          <w:p w14:paraId="3A3B3F5E" w14:textId="77777777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Group ___________</w:t>
            </w:r>
          </w:p>
          <w:p w14:paraId="3DC807E2" w14:textId="3B22706C" w:rsidR="000763C1" w:rsidRPr="000A1CCB" w:rsidRDefault="000763C1" w:rsidP="006565FD">
            <w:pPr>
              <w:rPr>
                <w:sz w:val="24"/>
                <w:szCs w:val="24"/>
              </w:rPr>
            </w:pPr>
          </w:p>
        </w:tc>
      </w:tr>
      <w:tr w:rsidR="000763C1" w:rsidRPr="000A1CCB" w14:paraId="3DC807F1" w14:textId="77777777" w:rsidTr="006565FD">
        <w:tc>
          <w:tcPr>
            <w:tcW w:w="3980" w:type="dxa"/>
            <w:vMerge/>
          </w:tcPr>
          <w:p w14:paraId="3DC807E4" w14:textId="70E3D35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980" w:type="dxa"/>
            <w:gridSpan w:val="2"/>
            <w:vMerge/>
          </w:tcPr>
          <w:p w14:paraId="3DC807E5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980" w:type="dxa"/>
            <w:vMerge/>
          </w:tcPr>
          <w:p w14:paraId="3DC807E6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980" w:type="dxa"/>
            <w:gridSpan w:val="2"/>
          </w:tcPr>
          <w:p w14:paraId="333FB960" w14:textId="67EDA311" w:rsidR="001F25A7" w:rsidRPr="000A1CCB" w:rsidRDefault="001F25A7" w:rsidP="006565FD">
            <w:pPr>
              <w:jc w:val="center"/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KEY - TSPC</w:t>
            </w:r>
          </w:p>
          <w:p w14:paraId="2EB75F0F" w14:textId="2295AF73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WO - Working with others </w:t>
            </w:r>
          </w:p>
          <w:p w14:paraId="4BC68B5B" w14:textId="30E9755C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BC - </w:t>
            </w:r>
            <w:r w:rsidR="00C851C2" w:rsidRPr="000A1CCB">
              <w:rPr>
                <w:sz w:val="24"/>
                <w:szCs w:val="24"/>
              </w:rPr>
              <w:t xml:space="preserve"> </w:t>
            </w:r>
            <w:r w:rsidRPr="000A1CCB">
              <w:rPr>
                <w:sz w:val="24"/>
                <w:szCs w:val="24"/>
              </w:rPr>
              <w:t>Being Creative</w:t>
            </w:r>
          </w:p>
          <w:p w14:paraId="1ADCF1C9" w14:textId="1DD28949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MI - </w:t>
            </w:r>
            <w:r w:rsidR="00C851C2" w:rsidRPr="000A1CCB">
              <w:rPr>
                <w:sz w:val="24"/>
                <w:szCs w:val="24"/>
              </w:rPr>
              <w:t xml:space="preserve"> </w:t>
            </w:r>
            <w:r w:rsidRPr="000A1CCB">
              <w:rPr>
                <w:sz w:val="24"/>
                <w:szCs w:val="24"/>
              </w:rPr>
              <w:t>Managing Information</w:t>
            </w:r>
          </w:p>
          <w:p w14:paraId="293469B0" w14:textId="2B657E8F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SM - Self-Management</w:t>
            </w:r>
          </w:p>
          <w:p w14:paraId="1222A006" w14:textId="47DA53ED" w:rsidR="00C851C2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PS -</w:t>
            </w:r>
            <w:r w:rsidR="00C851C2" w:rsidRPr="000A1CCB">
              <w:rPr>
                <w:sz w:val="24"/>
                <w:szCs w:val="24"/>
              </w:rPr>
              <w:t xml:space="preserve"> </w:t>
            </w:r>
            <w:r w:rsidRPr="000A1CCB">
              <w:rPr>
                <w:sz w:val="24"/>
                <w:szCs w:val="24"/>
              </w:rPr>
              <w:t xml:space="preserve"> Thinking, Problem Solving  And </w:t>
            </w:r>
          </w:p>
          <w:p w14:paraId="3DC807F0" w14:textId="07481AF9" w:rsidR="000763C1" w:rsidRPr="000A1CCB" w:rsidRDefault="00C851C2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         </w:t>
            </w:r>
            <w:r w:rsidR="001F25A7" w:rsidRPr="000A1CCB">
              <w:rPr>
                <w:sz w:val="24"/>
                <w:szCs w:val="24"/>
              </w:rPr>
              <w:t>Decision Making</w:t>
            </w:r>
          </w:p>
        </w:tc>
      </w:tr>
    </w:tbl>
    <w:p w14:paraId="3DC807F2" w14:textId="0D72E076" w:rsidR="004805D9" w:rsidRPr="000A1CCB" w:rsidRDefault="006565FD" w:rsidP="00F3281E">
      <w:pPr>
        <w:tabs>
          <w:tab w:val="left" w:pos="960"/>
        </w:tabs>
        <w:rPr>
          <w:sz w:val="24"/>
          <w:szCs w:val="24"/>
          <w:u w:val="single"/>
        </w:rPr>
      </w:pPr>
      <w:r w:rsidRPr="000A1CCB">
        <w:rPr>
          <w:sz w:val="24"/>
          <w:szCs w:val="24"/>
          <w:u w:val="single"/>
        </w:rPr>
        <w:br w:type="textWrapping" w:clear="all"/>
      </w:r>
      <w:r w:rsidR="00F3281E" w:rsidRPr="000A1CCB">
        <w:rPr>
          <w:sz w:val="24"/>
          <w:szCs w:val="24"/>
          <w:u w:val="single"/>
        </w:rPr>
        <w:t>OTHER</w:t>
      </w:r>
    </w:p>
    <w:sectPr w:rsidR="004805D9" w:rsidRPr="000A1CCB" w:rsidSect="003E431F">
      <w:pgSz w:w="16838" w:h="11906" w:orient="landscape"/>
      <w:pgMar w:top="568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5C2FFF"/>
    <w:multiLevelType w:val="hybridMultilevel"/>
    <w:tmpl w:val="2634E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E3A"/>
    <w:rsid w:val="000763C1"/>
    <w:rsid w:val="00086AF0"/>
    <w:rsid w:val="0009556C"/>
    <w:rsid w:val="000A1CCB"/>
    <w:rsid w:val="000A36EF"/>
    <w:rsid w:val="000D2D61"/>
    <w:rsid w:val="000E2197"/>
    <w:rsid w:val="00123846"/>
    <w:rsid w:val="00134BCE"/>
    <w:rsid w:val="00135293"/>
    <w:rsid w:val="0013650A"/>
    <w:rsid w:val="00196EAD"/>
    <w:rsid w:val="001F25A7"/>
    <w:rsid w:val="0020653B"/>
    <w:rsid w:val="002332B7"/>
    <w:rsid w:val="00280D64"/>
    <w:rsid w:val="00295BD0"/>
    <w:rsid w:val="002A39DB"/>
    <w:rsid w:val="002A6426"/>
    <w:rsid w:val="002C34D1"/>
    <w:rsid w:val="00341E0F"/>
    <w:rsid w:val="00351625"/>
    <w:rsid w:val="003C796F"/>
    <w:rsid w:val="003E431F"/>
    <w:rsid w:val="003E68E1"/>
    <w:rsid w:val="003E7295"/>
    <w:rsid w:val="00424E4B"/>
    <w:rsid w:val="00472403"/>
    <w:rsid w:val="00473527"/>
    <w:rsid w:val="004805D9"/>
    <w:rsid w:val="004F73D4"/>
    <w:rsid w:val="00505A62"/>
    <w:rsid w:val="005336FE"/>
    <w:rsid w:val="00564C70"/>
    <w:rsid w:val="005704C4"/>
    <w:rsid w:val="006565FD"/>
    <w:rsid w:val="006630B1"/>
    <w:rsid w:val="00672FE6"/>
    <w:rsid w:val="006B48D4"/>
    <w:rsid w:val="006D1E3A"/>
    <w:rsid w:val="006F48D6"/>
    <w:rsid w:val="006F4CD3"/>
    <w:rsid w:val="007508B7"/>
    <w:rsid w:val="00755DF2"/>
    <w:rsid w:val="0076732A"/>
    <w:rsid w:val="00772B5B"/>
    <w:rsid w:val="007A2C17"/>
    <w:rsid w:val="00801BB1"/>
    <w:rsid w:val="00804AEF"/>
    <w:rsid w:val="00855951"/>
    <w:rsid w:val="008562F0"/>
    <w:rsid w:val="008D3E3A"/>
    <w:rsid w:val="008F625A"/>
    <w:rsid w:val="00922CF4"/>
    <w:rsid w:val="00924EC4"/>
    <w:rsid w:val="009448CD"/>
    <w:rsid w:val="00945707"/>
    <w:rsid w:val="00977792"/>
    <w:rsid w:val="009829CC"/>
    <w:rsid w:val="009B629D"/>
    <w:rsid w:val="009D6B6F"/>
    <w:rsid w:val="009F3180"/>
    <w:rsid w:val="00A41D80"/>
    <w:rsid w:val="00A43BB0"/>
    <w:rsid w:val="00A514AF"/>
    <w:rsid w:val="00AF6D07"/>
    <w:rsid w:val="00B21357"/>
    <w:rsid w:val="00B87471"/>
    <w:rsid w:val="00BE014E"/>
    <w:rsid w:val="00C851C2"/>
    <w:rsid w:val="00CB24CE"/>
    <w:rsid w:val="00CB26B4"/>
    <w:rsid w:val="00CE5957"/>
    <w:rsid w:val="00CE5D3D"/>
    <w:rsid w:val="00D0519B"/>
    <w:rsid w:val="00D10A13"/>
    <w:rsid w:val="00D11EF7"/>
    <w:rsid w:val="00D4025D"/>
    <w:rsid w:val="00D54F3B"/>
    <w:rsid w:val="00D843FE"/>
    <w:rsid w:val="00D872F5"/>
    <w:rsid w:val="00D905C4"/>
    <w:rsid w:val="00DA3C5C"/>
    <w:rsid w:val="00E23D45"/>
    <w:rsid w:val="00E954B1"/>
    <w:rsid w:val="00EF3C3A"/>
    <w:rsid w:val="00F3281E"/>
    <w:rsid w:val="00FA4789"/>
    <w:rsid w:val="00FB23E2"/>
    <w:rsid w:val="00FC3EFA"/>
    <w:rsid w:val="00FD2EE9"/>
    <w:rsid w:val="00FE0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807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5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805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95B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5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805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95B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632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E9D8F6-B2CF-4F93-A09D-F4C15DB8C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656D9161</Template>
  <TotalTime>193</TotalTime>
  <Pages>2</Pages>
  <Words>571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MALONE</dc:creator>
  <cp:lastModifiedBy>H Kennedy</cp:lastModifiedBy>
  <cp:revision>25</cp:revision>
  <cp:lastPrinted>2016-02-29T16:04:00Z</cp:lastPrinted>
  <dcterms:created xsi:type="dcterms:W3CDTF">2014-10-21T13:35:00Z</dcterms:created>
  <dcterms:modified xsi:type="dcterms:W3CDTF">2017-03-06T15:51:00Z</dcterms:modified>
</cp:coreProperties>
</file>