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44C06E5B" w:rsidR="004805D9" w:rsidRPr="003E431F" w:rsidRDefault="004805D9">
      <w:pPr>
        <w:rPr>
          <w:sz w:val="30"/>
          <w:szCs w:val="30"/>
        </w:rPr>
      </w:pPr>
      <w:r w:rsidRPr="003E431F">
        <w:rPr>
          <w:sz w:val="30"/>
          <w:szCs w:val="30"/>
        </w:rPr>
        <w:t>Teacher:</w:t>
      </w:r>
      <w:r w:rsidR="00DA3C5C">
        <w:rPr>
          <w:sz w:val="30"/>
          <w:szCs w:val="30"/>
        </w:rPr>
        <w:t xml:space="preserve"> 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Year:</w:t>
      </w:r>
      <w:r w:rsidRPr="003E431F">
        <w:rPr>
          <w:sz w:val="30"/>
          <w:szCs w:val="30"/>
        </w:rPr>
        <w:tab/>
      </w:r>
      <w:r w:rsidR="00DA3C5C">
        <w:rPr>
          <w:sz w:val="30"/>
          <w:szCs w:val="30"/>
        </w:rPr>
        <w:t>Year 6</w:t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</w:r>
      <w:r w:rsidRPr="003E431F">
        <w:rPr>
          <w:sz w:val="30"/>
          <w:szCs w:val="30"/>
        </w:rPr>
        <w:tab/>
        <w:t>Week Beginning:</w:t>
      </w:r>
      <w:r w:rsidR="00A65085">
        <w:rPr>
          <w:sz w:val="30"/>
          <w:szCs w:val="30"/>
        </w:rPr>
        <w:t xml:space="preserve"> Autumn 1 Week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341E0F">
        <w:trPr>
          <w:trHeight w:val="9630"/>
        </w:trPr>
        <w:tc>
          <w:tcPr>
            <w:tcW w:w="7054" w:type="dxa"/>
            <w:gridSpan w:val="2"/>
          </w:tcPr>
          <w:p w14:paraId="61ADA8F0" w14:textId="7D831DCC" w:rsidR="00CB26B4" w:rsidRPr="00AD3161" w:rsidRDefault="00CB26B4" w:rsidP="00CB26B4">
            <w:pPr>
              <w:rPr>
                <w:b/>
                <w:sz w:val="20"/>
                <w:szCs w:val="20"/>
                <w:u w:val="single"/>
              </w:rPr>
            </w:pPr>
            <w:r w:rsidRPr="00AD3161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EB13E1" w:rsidRPr="00135293" w:rsidRDefault="00EB13E1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EB13E1" w:rsidRDefault="00EB13E1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C851C2" w:rsidRPr="00135293" w:rsidRDefault="00C851C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C851C2" w:rsidRDefault="00C851C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AD3161" w:rsidRDefault="00CB26B4" w:rsidP="00CB26B4">
            <w:pPr>
              <w:rPr>
                <w:b/>
                <w:sz w:val="20"/>
                <w:szCs w:val="20"/>
                <w:u w:val="single"/>
              </w:rPr>
            </w:pPr>
          </w:p>
          <w:p w14:paraId="5CCC411F" w14:textId="4AD7055A" w:rsidR="00CB26B4" w:rsidRPr="00AD3161" w:rsidRDefault="00CB26B4" w:rsidP="00CB26B4">
            <w:pPr>
              <w:rPr>
                <w:b/>
                <w:sz w:val="20"/>
                <w:szCs w:val="20"/>
                <w:u w:val="single"/>
              </w:rPr>
            </w:pPr>
            <w:r w:rsidRPr="00AD3161">
              <w:rPr>
                <w:sz w:val="20"/>
                <w:szCs w:val="20"/>
                <w:u w:val="single"/>
              </w:rPr>
              <w:t>Guided Reading / Reading Skills</w:t>
            </w:r>
            <w:r w:rsidR="001F25A7" w:rsidRPr="00AD3161">
              <w:rPr>
                <w:sz w:val="20"/>
                <w:szCs w:val="20"/>
                <w:u w:val="single"/>
              </w:rPr>
              <w:t>:</w:t>
            </w:r>
          </w:p>
          <w:p w14:paraId="5E3ED3D5" w14:textId="77777777" w:rsidR="002221C4" w:rsidRPr="008E1383" w:rsidRDefault="002221C4" w:rsidP="002221C4">
            <w:pPr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1: ORT – Level 13</w:t>
            </w:r>
          </w:p>
          <w:p w14:paraId="2B51791B" w14:textId="77777777" w:rsidR="002221C4" w:rsidRPr="008E1383" w:rsidRDefault="002221C4" w:rsidP="002221C4">
            <w:pPr>
              <w:jc w:val="both"/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2: ORT – Level 12</w:t>
            </w:r>
          </w:p>
          <w:p w14:paraId="0327B5B6" w14:textId="6F9FDBC5" w:rsidR="00472403" w:rsidRPr="00AD3161" w:rsidRDefault="002221C4" w:rsidP="002221C4">
            <w:pPr>
              <w:tabs>
                <w:tab w:val="left" w:pos="1363"/>
              </w:tabs>
              <w:jc w:val="both"/>
              <w:rPr>
                <w:sz w:val="20"/>
                <w:szCs w:val="20"/>
              </w:rPr>
            </w:pPr>
            <w:proofErr w:type="spellStart"/>
            <w:r w:rsidRPr="008E1383">
              <w:rPr>
                <w:sz w:val="20"/>
                <w:szCs w:val="20"/>
              </w:rPr>
              <w:t>Grp</w:t>
            </w:r>
            <w:proofErr w:type="spellEnd"/>
            <w:r w:rsidRPr="008E1383">
              <w:rPr>
                <w:sz w:val="20"/>
                <w:szCs w:val="20"/>
              </w:rPr>
              <w:t xml:space="preserve"> 3: ORT – Level 11</w:t>
            </w:r>
            <w:r w:rsidR="00CB26B4" w:rsidRPr="00AD3161">
              <w:rPr>
                <w:sz w:val="20"/>
                <w:szCs w:val="20"/>
              </w:rPr>
              <w:tab/>
            </w:r>
          </w:p>
          <w:p w14:paraId="14D8086B" w14:textId="77777777" w:rsidR="0085120B" w:rsidRPr="00AD3161" w:rsidRDefault="0085120B">
            <w:pPr>
              <w:rPr>
                <w:sz w:val="20"/>
                <w:szCs w:val="20"/>
              </w:rPr>
            </w:pPr>
          </w:p>
          <w:p w14:paraId="1D0E6816" w14:textId="4245BF8D" w:rsidR="00612F79" w:rsidRPr="00AD3161" w:rsidRDefault="00612F79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</w:rPr>
              <w:t xml:space="preserve">Guided reading activities: </w:t>
            </w:r>
            <w:r w:rsidR="002A7DFE" w:rsidRPr="00AD3161">
              <w:rPr>
                <w:sz w:val="20"/>
                <w:szCs w:val="20"/>
              </w:rPr>
              <w:t>Based on novel work</w:t>
            </w:r>
          </w:p>
          <w:p w14:paraId="7C42D9AE" w14:textId="240ABBE5" w:rsidR="00472403" w:rsidRPr="00AD3161" w:rsidRDefault="00472403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  <w:u w:val="single"/>
              </w:rPr>
              <w:t xml:space="preserve">Novel/Big Book </w:t>
            </w:r>
            <w:r w:rsidR="001F25A7" w:rsidRPr="00AD3161">
              <w:rPr>
                <w:sz w:val="20"/>
                <w:szCs w:val="20"/>
                <w:u w:val="single"/>
              </w:rPr>
              <w:t xml:space="preserve">/ Shared Reading </w:t>
            </w:r>
            <w:r w:rsidRPr="00AD3161">
              <w:rPr>
                <w:sz w:val="20"/>
                <w:szCs w:val="20"/>
              </w:rPr>
              <w:t>:</w:t>
            </w:r>
          </w:p>
          <w:p w14:paraId="73FB2D52" w14:textId="21717B6B" w:rsidR="00472403" w:rsidRPr="00AD3161" w:rsidRDefault="0085120B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</w:rPr>
              <w:t>The Wreck of the Zanzibar – July 30</w:t>
            </w:r>
            <w:r w:rsidRPr="00AD3161">
              <w:rPr>
                <w:sz w:val="20"/>
                <w:szCs w:val="20"/>
                <w:vertAlign w:val="superscript"/>
              </w:rPr>
              <w:t>th</w:t>
            </w:r>
            <w:r w:rsidRPr="00AD3161">
              <w:rPr>
                <w:sz w:val="20"/>
                <w:szCs w:val="20"/>
              </w:rPr>
              <w:t>- September 8</w:t>
            </w:r>
            <w:r w:rsidRPr="00AD3161">
              <w:rPr>
                <w:sz w:val="20"/>
                <w:szCs w:val="20"/>
                <w:vertAlign w:val="superscript"/>
              </w:rPr>
              <w:t>th</w:t>
            </w:r>
            <w:r w:rsidRPr="00AD3161">
              <w:rPr>
                <w:sz w:val="20"/>
                <w:szCs w:val="20"/>
              </w:rPr>
              <w:t xml:space="preserve"> (chapters)</w:t>
            </w:r>
          </w:p>
          <w:p w14:paraId="748AA9A7" w14:textId="77777777" w:rsidR="0085120B" w:rsidRPr="00AD3161" w:rsidRDefault="0085120B">
            <w:pPr>
              <w:rPr>
                <w:sz w:val="20"/>
                <w:szCs w:val="20"/>
              </w:rPr>
            </w:pPr>
          </w:p>
          <w:p w14:paraId="79BC8224" w14:textId="35F51A46" w:rsidR="00FD2EE9" w:rsidRPr="00AD3161" w:rsidRDefault="00472403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  <w:u w:val="single"/>
              </w:rPr>
              <w:t>Comprehension</w:t>
            </w:r>
            <w:r w:rsidR="001F25A7" w:rsidRPr="00AD3161">
              <w:rPr>
                <w:sz w:val="20"/>
                <w:szCs w:val="20"/>
                <w:u w:val="single"/>
              </w:rPr>
              <w:t>:</w:t>
            </w:r>
          </w:p>
          <w:p w14:paraId="46B93511" w14:textId="76A04CED" w:rsidR="00472403" w:rsidRPr="00AD3161" w:rsidRDefault="00472403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1</w:t>
            </w:r>
            <w:r w:rsidR="00135293" w:rsidRPr="00AD3161">
              <w:rPr>
                <w:sz w:val="20"/>
                <w:szCs w:val="20"/>
              </w:rPr>
              <w:t>:</w:t>
            </w:r>
            <w:r w:rsidR="0085120B" w:rsidRPr="00AD3161">
              <w:rPr>
                <w:sz w:val="20"/>
                <w:szCs w:val="20"/>
              </w:rPr>
              <w:t xml:space="preserve"> </w:t>
            </w:r>
            <w:r w:rsidR="002A7DFE" w:rsidRPr="00AD3161">
              <w:rPr>
                <w:sz w:val="20"/>
                <w:szCs w:val="20"/>
              </w:rPr>
              <w:t>Collins Comprehension Book 3 P. 23 Noisy Neighbours Parts A and B.</w:t>
            </w:r>
          </w:p>
          <w:p w14:paraId="4A359E8C" w14:textId="1BACEA52" w:rsidR="00472403" w:rsidRPr="00AD3161" w:rsidRDefault="00472403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2</w:t>
            </w:r>
            <w:r w:rsidR="00135293" w:rsidRPr="00AD3161">
              <w:rPr>
                <w:sz w:val="20"/>
                <w:szCs w:val="20"/>
              </w:rPr>
              <w:t>:</w:t>
            </w:r>
            <w:r w:rsidR="002A7DFE" w:rsidRPr="00AD3161">
              <w:rPr>
                <w:sz w:val="20"/>
                <w:szCs w:val="20"/>
              </w:rPr>
              <w:t xml:space="preserve"> Collins Comprehension Book 3 P. 23 Noisy Neighbours Parts A and Part B number 1.</w:t>
            </w:r>
          </w:p>
          <w:p w14:paraId="3929E55F" w14:textId="3F2018C5" w:rsidR="00472403" w:rsidRPr="00AD3161" w:rsidRDefault="00472403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3</w:t>
            </w:r>
            <w:r w:rsidR="00135293" w:rsidRPr="00AD3161">
              <w:rPr>
                <w:sz w:val="20"/>
                <w:szCs w:val="20"/>
              </w:rPr>
              <w:t>:</w:t>
            </w:r>
            <w:r w:rsidR="002A7DFE" w:rsidRPr="00AD3161">
              <w:rPr>
                <w:sz w:val="20"/>
                <w:szCs w:val="20"/>
              </w:rPr>
              <w:t xml:space="preserve"> </w:t>
            </w:r>
            <w:proofErr w:type="spellStart"/>
            <w:r w:rsidR="002A7DFE" w:rsidRPr="00AD3161">
              <w:rPr>
                <w:sz w:val="20"/>
                <w:szCs w:val="20"/>
              </w:rPr>
              <w:t>Folens</w:t>
            </w:r>
            <w:proofErr w:type="spellEnd"/>
            <w:r w:rsidR="002A7DFE" w:rsidRPr="00AD3161">
              <w:rPr>
                <w:sz w:val="20"/>
                <w:szCs w:val="20"/>
              </w:rPr>
              <w:t xml:space="preserve"> Language Works 1 P. 22 Danny Fox Steals Some Fish.</w:t>
            </w:r>
            <w:r w:rsidR="00EB13E1">
              <w:rPr>
                <w:sz w:val="20"/>
                <w:szCs w:val="20"/>
              </w:rPr>
              <w:t xml:space="preserve"> </w:t>
            </w:r>
            <w:proofErr w:type="gramStart"/>
            <w:r w:rsidR="00EB13E1">
              <w:rPr>
                <w:sz w:val="20"/>
                <w:szCs w:val="20"/>
              </w:rPr>
              <w:t>Section A, for part B draw</w:t>
            </w:r>
            <w:proofErr w:type="gramEnd"/>
            <w:r w:rsidR="00EB13E1">
              <w:rPr>
                <w:sz w:val="20"/>
                <w:szCs w:val="20"/>
              </w:rPr>
              <w:t xml:space="preserve"> the picture of Danny and use adjectives to describe him.</w:t>
            </w:r>
          </w:p>
          <w:p w14:paraId="1A78F9AD" w14:textId="4135F278" w:rsidR="00135293" w:rsidRPr="00AD3161" w:rsidRDefault="00CB26B4">
            <w:pPr>
              <w:rPr>
                <w:sz w:val="20"/>
                <w:szCs w:val="20"/>
              </w:rPr>
            </w:pPr>
            <w:r w:rsidRPr="00AD3161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EB13E1" w:rsidRPr="00135293" w:rsidRDefault="00EB13E1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EB13E1" w:rsidRDefault="00EB13E1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C851C2" w:rsidRPr="00135293" w:rsidRDefault="00C851C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C851C2" w:rsidRDefault="00C851C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AD3161" w:rsidRDefault="00472403">
            <w:pPr>
              <w:rPr>
                <w:sz w:val="20"/>
                <w:szCs w:val="20"/>
              </w:rPr>
            </w:pPr>
          </w:p>
          <w:p w14:paraId="3E8141D6" w14:textId="77777777" w:rsidR="00CB26B4" w:rsidRPr="00AD3161" w:rsidRDefault="00CB26B4" w:rsidP="00CB26B4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  <w:u w:val="single"/>
              </w:rPr>
              <w:t>Handwriting</w:t>
            </w:r>
            <w:r w:rsidRPr="00AD3161">
              <w:rPr>
                <w:sz w:val="20"/>
                <w:szCs w:val="20"/>
              </w:rPr>
              <w:t>:</w:t>
            </w:r>
          </w:p>
          <w:p w14:paraId="22402B4A" w14:textId="112C5C25" w:rsidR="00CB26B4" w:rsidRPr="00AD3161" w:rsidRDefault="002221C4" w:rsidP="00CB2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Nelson Handwriting Page 5 and 6</w:t>
            </w:r>
            <w:r w:rsidR="0085120B" w:rsidRPr="00AD3161">
              <w:rPr>
                <w:sz w:val="20"/>
                <w:szCs w:val="20"/>
              </w:rPr>
              <w:t>.</w:t>
            </w:r>
          </w:p>
          <w:p w14:paraId="6DD7BBC6" w14:textId="77777777" w:rsidR="002221C4" w:rsidRDefault="002221C4" w:rsidP="00CB26B4">
            <w:pPr>
              <w:rPr>
                <w:sz w:val="20"/>
                <w:szCs w:val="20"/>
                <w:u w:val="single"/>
              </w:rPr>
            </w:pPr>
          </w:p>
          <w:p w14:paraId="2773E9F0" w14:textId="77777777" w:rsidR="001F25A7" w:rsidRPr="00AD3161" w:rsidRDefault="00CB26B4" w:rsidP="00CB26B4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  <w:u w:val="single"/>
              </w:rPr>
              <w:t>Spellings/Phonics</w:t>
            </w:r>
            <w:r w:rsidRPr="00AD3161">
              <w:rPr>
                <w:sz w:val="20"/>
                <w:szCs w:val="20"/>
              </w:rPr>
              <w:t xml:space="preserve">: </w:t>
            </w:r>
          </w:p>
          <w:p w14:paraId="38CE7A22" w14:textId="405422C1" w:rsidR="00CB26B4" w:rsidRPr="00AD3161" w:rsidRDefault="00CB26B4" w:rsidP="00CB26B4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1:</w:t>
            </w:r>
            <w:r w:rsidR="002A7DFE" w:rsidRPr="00AD3161">
              <w:rPr>
                <w:sz w:val="20"/>
                <w:szCs w:val="20"/>
              </w:rPr>
              <w:t xml:space="preserve"> </w:t>
            </w:r>
            <w:proofErr w:type="spellStart"/>
            <w:r w:rsidR="002A7DFE" w:rsidRPr="00AD3161">
              <w:rPr>
                <w:sz w:val="20"/>
                <w:szCs w:val="20"/>
              </w:rPr>
              <w:t>Ch</w:t>
            </w:r>
            <w:proofErr w:type="spellEnd"/>
            <w:r w:rsidR="002A7DFE" w:rsidRPr="00AD3161">
              <w:rPr>
                <w:sz w:val="20"/>
                <w:szCs w:val="20"/>
              </w:rPr>
              <w:t xml:space="preserve">, </w:t>
            </w:r>
            <w:proofErr w:type="spellStart"/>
            <w:r w:rsidR="002A7DFE" w:rsidRPr="00AD3161">
              <w:rPr>
                <w:sz w:val="20"/>
                <w:szCs w:val="20"/>
              </w:rPr>
              <w:t>Th</w:t>
            </w:r>
            <w:proofErr w:type="spellEnd"/>
            <w:r w:rsidR="002A7DFE" w:rsidRPr="00AD3161">
              <w:rPr>
                <w:sz w:val="20"/>
                <w:szCs w:val="20"/>
              </w:rPr>
              <w:t xml:space="preserve"> words – Chann</w:t>
            </w:r>
            <w:r w:rsidR="002221C4">
              <w:rPr>
                <w:sz w:val="20"/>
                <w:szCs w:val="20"/>
              </w:rPr>
              <w:t>el, Chisel, Throb, hundredth, kitchen, French, chestnut, machine, parachute, thicken, width, children, froth, fetch and winch</w:t>
            </w:r>
          </w:p>
          <w:p w14:paraId="385764A1" w14:textId="6168E366" w:rsidR="001F25A7" w:rsidRPr="00AD3161" w:rsidRDefault="00CB26B4" w:rsidP="00CB26B4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2:</w:t>
            </w:r>
            <w:r w:rsidR="00685453" w:rsidRPr="00AD3161">
              <w:rPr>
                <w:sz w:val="20"/>
                <w:szCs w:val="20"/>
              </w:rPr>
              <w:t xml:space="preserve"> </w:t>
            </w:r>
            <w:proofErr w:type="spellStart"/>
            <w:r w:rsidR="00685453" w:rsidRPr="00AD3161">
              <w:rPr>
                <w:sz w:val="20"/>
                <w:szCs w:val="20"/>
              </w:rPr>
              <w:t>Ch</w:t>
            </w:r>
            <w:proofErr w:type="spellEnd"/>
            <w:r w:rsidR="00685453" w:rsidRPr="00AD3161">
              <w:rPr>
                <w:sz w:val="20"/>
                <w:szCs w:val="20"/>
              </w:rPr>
              <w:t xml:space="preserve">, </w:t>
            </w:r>
            <w:proofErr w:type="spellStart"/>
            <w:r w:rsidR="00685453" w:rsidRPr="00AD3161">
              <w:rPr>
                <w:sz w:val="20"/>
                <w:szCs w:val="20"/>
              </w:rPr>
              <w:t>Th</w:t>
            </w:r>
            <w:proofErr w:type="spellEnd"/>
            <w:r w:rsidR="00685453" w:rsidRPr="00AD3161">
              <w:rPr>
                <w:sz w:val="20"/>
                <w:szCs w:val="20"/>
              </w:rPr>
              <w:t>, – Smooth, Shrink, Stench</w:t>
            </w:r>
            <w:r w:rsidR="002221C4">
              <w:rPr>
                <w:sz w:val="20"/>
                <w:szCs w:val="20"/>
              </w:rPr>
              <w:t>, month, shrimp. Catch, within. Finish, chi</w:t>
            </w:r>
            <w:r w:rsidR="00CC13C0">
              <w:rPr>
                <w:sz w:val="20"/>
                <w:szCs w:val="20"/>
              </w:rPr>
              <w:t>ldren, thicken, scratch, thousand, fetch, snatch, clench</w:t>
            </w:r>
          </w:p>
          <w:p w14:paraId="1153C209" w14:textId="77777777" w:rsidR="00CB26B4" w:rsidRPr="00AD3161" w:rsidRDefault="00CB26B4" w:rsidP="00CB26B4">
            <w:pPr>
              <w:rPr>
                <w:sz w:val="20"/>
                <w:szCs w:val="20"/>
              </w:rPr>
            </w:pPr>
          </w:p>
          <w:p w14:paraId="533D0839" w14:textId="61BF2B4A" w:rsidR="00FD2EE9" w:rsidRPr="00AD3161" w:rsidRDefault="00472403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  <w:u w:val="single"/>
              </w:rPr>
              <w:t>Grammar</w:t>
            </w:r>
            <w:r w:rsidRPr="00AD3161">
              <w:rPr>
                <w:sz w:val="20"/>
                <w:szCs w:val="20"/>
              </w:rPr>
              <w:t>:</w:t>
            </w:r>
            <w:r w:rsidR="00685453" w:rsidRPr="00AD3161">
              <w:rPr>
                <w:sz w:val="20"/>
                <w:szCs w:val="20"/>
              </w:rPr>
              <w:t xml:space="preserve"> Adverbs</w:t>
            </w:r>
          </w:p>
          <w:p w14:paraId="45A1FFE9" w14:textId="4A556CCF" w:rsidR="00472403" w:rsidRPr="00AD3161" w:rsidRDefault="00472403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1</w:t>
            </w:r>
            <w:r w:rsidR="00135293" w:rsidRPr="00AD3161">
              <w:rPr>
                <w:sz w:val="20"/>
                <w:szCs w:val="20"/>
              </w:rPr>
              <w:t>:</w:t>
            </w:r>
            <w:r w:rsidR="00685453" w:rsidRPr="00AD3161">
              <w:rPr>
                <w:sz w:val="20"/>
                <w:szCs w:val="20"/>
              </w:rPr>
              <w:t xml:space="preserve"> Collins Grammar and Punctuation Book 3 </w:t>
            </w:r>
            <w:r w:rsidR="00EB13E1">
              <w:rPr>
                <w:sz w:val="20"/>
                <w:szCs w:val="20"/>
              </w:rPr>
              <w:t>Page 14 Parts A,</w:t>
            </w:r>
            <w:r w:rsidR="00685453" w:rsidRPr="00AD3161">
              <w:rPr>
                <w:sz w:val="20"/>
                <w:szCs w:val="20"/>
              </w:rPr>
              <w:t xml:space="preserve"> B</w:t>
            </w:r>
            <w:r w:rsidR="00EB13E1">
              <w:rPr>
                <w:sz w:val="20"/>
                <w:szCs w:val="20"/>
              </w:rPr>
              <w:t xml:space="preserve"> and C</w:t>
            </w:r>
            <w:r w:rsidR="00685453" w:rsidRPr="00AD3161">
              <w:rPr>
                <w:sz w:val="20"/>
                <w:szCs w:val="20"/>
              </w:rPr>
              <w:t>.</w:t>
            </w:r>
          </w:p>
          <w:p w14:paraId="17DC52D9" w14:textId="7337C22C" w:rsidR="00135293" w:rsidRPr="00AD3161" w:rsidRDefault="00472403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2</w:t>
            </w:r>
            <w:r w:rsidR="00135293" w:rsidRPr="00AD3161">
              <w:rPr>
                <w:sz w:val="20"/>
                <w:szCs w:val="20"/>
              </w:rPr>
              <w:t>:</w:t>
            </w:r>
            <w:r w:rsidR="00685453" w:rsidRPr="00AD3161">
              <w:rPr>
                <w:sz w:val="20"/>
                <w:szCs w:val="20"/>
              </w:rPr>
              <w:t xml:space="preserve"> Collins Grammar and Pu</w:t>
            </w:r>
            <w:r w:rsidR="00EB13E1">
              <w:rPr>
                <w:sz w:val="20"/>
                <w:szCs w:val="20"/>
              </w:rPr>
              <w:t>nctuation Book 3 Page 14 Part A and B.</w:t>
            </w:r>
          </w:p>
          <w:p w14:paraId="79DF8C87" w14:textId="49655838" w:rsidR="00472403" w:rsidRPr="00AD3161" w:rsidRDefault="00472403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3</w:t>
            </w:r>
            <w:r w:rsidR="00135293" w:rsidRPr="00AD3161">
              <w:rPr>
                <w:sz w:val="20"/>
                <w:szCs w:val="20"/>
              </w:rPr>
              <w:t>:</w:t>
            </w:r>
            <w:r w:rsidR="00685453" w:rsidRPr="00AD3161">
              <w:rPr>
                <w:sz w:val="20"/>
                <w:szCs w:val="20"/>
              </w:rPr>
              <w:t xml:space="preserve"> </w:t>
            </w:r>
            <w:proofErr w:type="spellStart"/>
            <w:r w:rsidR="00685453" w:rsidRPr="00AD3161">
              <w:rPr>
                <w:sz w:val="20"/>
                <w:szCs w:val="20"/>
              </w:rPr>
              <w:t>Folens</w:t>
            </w:r>
            <w:proofErr w:type="spellEnd"/>
            <w:r w:rsidR="00685453" w:rsidRPr="00AD3161">
              <w:rPr>
                <w:sz w:val="20"/>
                <w:szCs w:val="20"/>
              </w:rPr>
              <w:t xml:space="preserve"> Basic English 2 Page 41.</w:t>
            </w:r>
          </w:p>
          <w:p w14:paraId="101F232A" w14:textId="77777777" w:rsidR="00472403" w:rsidRPr="00AD3161" w:rsidRDefault="00472403">
            <w:pPr>
              <w:rPr>
                <w:sz w:val="20"/>
                <w:szCs w:val="20"/>
              </w:rPr>
            </w:pPr>
          </w:p>
          <w:p w14:paraId="34E8366F" w14:textId="77777777" w:rsidR="003E431F" w:rsidRPr="00AD3161" w:rsidRDefault="00472403" w:rsidP="00CB26B4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  <w:u w:val="single"/>
              </w:rPr>
              <w:t>Creative</w:t>
            </w:r>
            <w:r w:rsidR="00C851C2" w:rsidRPr="00AD3161">
              <w:rPr>
                <w:sz w:val="20"/>
                <w:szCs w:val="20"/>
                <w:u w:val="single"/>
              </w:rPr>
              <w:t xml:space="preserve"> / Genre</w:t>
            </w:r>
            <w:r w:rsidRPr="00AD3161">
              <w:rPr>
                <w:sz w:val="20"/>
                <w:szCs w:val="20"/>
              </w:rPr>
              <w:t xml:space="preserve"> :</w:t>
            </w:r>
            <w:r w:rsidR="00685453" w:rsidRPr="00AD3161">
              <w:rPr>
                <w:sz w:val="20"/>
                <w:szCs w:val="20"/>
              </w:rPr>
              <w:t xml:space="preserve"> Planning the Legend</w:t>
            </w:r>
          </w:p>
          <w:p w14:paraId="4B7D0DA6" w14:textId="3FCBC0AD" w:rsidR="00685453" w:rsidRPr="00AD3161" w:rsidRDefault="00685453" w:rsidP="00CB26B4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1 and 2 - The Story Mountain Planner worksheet.</w:t>
            </w:r>
          </w:p>
          <w:p w14:paraId="0FA252CE" w14:textId="24990FA2" w:rsidR="00AD3161" w:rsidRDefault="001A69FB" w:rsidP="00CB26B4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3 – Planning worksheet.</w:t>
            </w:r>
          </w:p>
          <w:p w14:paraId="614F5B43" w14:textId="77777777" w:rsidR="00AD3161" w:rsidRDefault="00AD3161" w:rsidP="00CB26B4">
            <w:pPr>
              <w:rPr>
                <w:sz w:val="20"/>
                <w:szCs w:val="20"/>
              </w:rPr>
            </w:pPr>
          </w:p>
          <w:p w14:paraId="3C6CFC8C" w14:textId="77777777" w:rsidR="00AD3161" w:rsidRDefault="00AD3161" w:rsidP="00CB26B4">
            <w:pPr>
              <w:rPr>
                <w:sz w:val="20"/>
                <w:szCs w:val="20"/>
              </w:rPr>
            </w:pPr>
          </w:p>
          <w:p w14:paraId="3C214D38" w14:textId="77777777" w:rsidR="00AD3161" w:rsidRDefault="00AD3161" w:rsidP="00CB26B4">
            <w:pPr>
              <w:rPr>
                <w:sz w:val="20"/>
                <w:szCs w:val="20"/>
              </w:rPr>
            </w:pPr>
          </w:p>
          <w:p w14:paraId="649C2652" w14:textId="77777777" w:rsidR="00AD3161" w:rsidRDefault="00AD3161" w:rsidP="00CB26B4">
            <w:pPr>
              <w:rPr>
                <w:sz w:val="20"/>
                <w:szCs w:val="20"/>
              </w:rPr>
            </w:pPr>
          </w:p>
          <w:p w14:paraId="759BEB1E" w14:textId="5BB1EED3" w:rsidR="00AD3161" w:rsidRPr="00AD3161" w:rsidRDefault="00AD3161" w:rsidP="00CB26B4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AD3161" w:rsidRDefault="001F25A7">
            <w:pPr>
              <w:rPr>
                <w:sz w:val="20"/>
                <w:szCs w:val="20"/>
              </w:rPr>
            </w:pPr>
            <w:r w:rsidRPr="00AD3161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EB13E1" w:rsidRPr="00135293" w:rsidRDefault="00EB13E1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Dk//at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C851C2" w:rsidRPr="00135293" w:rsidRDefault="00C851C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Pr="00AD3161" w:rsidRDefault="001F25A7">
            <w:pPr>
              <w:rPr>
                <w:sz w:val="20"/>
                <w:szCs w:val="20"/>
              </w:rPr>
            </w:pPr>
          </w:p>
          <w:p w14:paraId="56A79A8C" w14:textId="77777777" w:rsidR="00473816" w:rsidRDefault="00473816" w:rsidP="0085120B">
            <w:pPr>
              <w:rPr>
                <w:sz w:val="20"/>
                <w:szCs w:val="20"/>
              </w:rPr>
            </w:pPr>
          </w:p>
          <w:p w14:paraId="5428683C" w14:textId="3F539885" w:rsidR="0085120B" w:rsidRDefault="00473816" w:rsidP="008512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Ordinal Numbers p9 NHM5 on </w:t>
            </w:r>
            <w:proofErr w:type="spellStart"/>
            <w:r>
              <w:rPr>
                <w:sz w:val="20"/>
                <w:szCs w:val="20"/>
              </w:rPr>
              <w:t>wbs</w:t>
            </w:r>
            <w:proofErr w:type="spellEnd"/>
            <w:r>
              <w:rPr>
                <w:sz w:val="20"/>
                <w:szCs w:val="20"/>
              </w:rPr>
              <w:t xml:space="preserve"> and related activities – extending ordinal numbers to 100</w:t>
            </w:r>
            <w:r w:rsidRPr="00473816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and notation.</w:t>
            </w:r>
          </w:p>
          <w:p w14:paraId="77F71083" w14:textId="1A39CD31" w:rsidR="00755DF2" w:rsidRPr="00AD3161" w:rsidRDefault="001A69FB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</w:rPr>
              <w:t>New Wave mental maths workbooks nightly.</w:t>
            </w:r>
          </w:p>
          <w:p w14:paraId="7FC0B2EB" w14:textId="368110ED" w:rsidR="00135293" w:rsidRPr="00AD3161" w:rsidRDefault="001F25A7">
            <w:pPr>
              <w:rPr>
                <w:sz w:val="20"/>
                <w:szCs w:val="20"/>
              </w:rPr>
            </w:pPr>
            <w:r w:rsidRPr="00AD3161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04B19FBD">
                      <wp:simplePos x="0" y="0"/>
                      <wp:positionH relativeFrom="column">
                        <wp:posOffset>75566</wp:posOffset>
                      </wp:positionH>
                      <wp:positionV relativeFrom="paragraph">
                        <wp:posOffset>46990</wp:posOffset>
                      </wp:positionV>
                      <wp:extent cx="2495550" cy="262255"/>
                      <wp:effectExtent l="0" t="0" r="1905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9555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4882AA7B" w:rsidR="00EB13E1" w:rsidRPr="00135293" w:rsidRDefault="00EB13E1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– Estimating and Rounding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9" type="#_x0000_t202" style="position:absolute;margin-left:5.95pt;margin-top:3.7pt;width:196.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" fillcolor="white [3201]" strokeweight=".5pt">
                      <v:textbox>
                        <w:txbxContent>
                          <w:p w14:paraId="5A8EA17A" w14:textId="4882AA7B" w:rsidR="00EB13E1" w:rsidRPr="00135293" w:rsidRDefault="00EB13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– Estimating and Rounding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>
            <w:pPr>
              <w:rPr>
                <w:sz w:val="20"/>
                <w:szCs w:val="20"/>
              </w:rPr>
            </w:pPr>
          </w:p>
          <w:p w14:paraId="050EF96A" w14:textId="3D3A38A3" w:rsidR="00473816" w:rsidRPr="00AD3161" w:rsidRDefault="0014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Immediately, round up and round down, nearest, approximate, difference</w:t>
            </w:r>
          </w:p>
          <w:p w14:paraId="1505DE02" w14:textId="56C31E53" w:rsidR="00472403" w:rsidRPr="00AD3161" w:rsidRDefault="00D4025D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1</w:t>
            </w:r>
            <w:r w:rsidR="00135293" w:rsidRPr="00AD3161">
              <w:rPr>
                <w:sz w:val="20"/>
                <w:szCs w:val="20"/>
              </w:rPr>
              <w:t>:</w:t>
            </w:r>
            <w:r w:rsidR="001A69FB" w:rsidRPr="00AD3161">
              <w:rPr>
                <w:sz w:val="20"/>
                <w:szCs w:val="20"/>
              </w:rPr>
              <w:t xml:space="preserve"> </w:t>
            </w:r>
            <w:r w:rsidR="00473816">
              <w:rPr>
                <w:sz w:val="20"/>
                <w:szCs w:val="20"/>
              </w:rPr>
              <w:t>NHM 5 Page 10, 11 &amp; 12</w:t>
            </w:r>
            <w:r w:rsidR="002D78E6" w:rsidRPr="00AD3161">
              <w:rPr>
                <w:sz w:val="20"/>
                <w:szCs w:val="20"/>
              </w:rPr>
              <w:t>.</w:t>
            </w:r>
            <w:r w:rsidR="00473816">
              <w:rPr>
                <w:sz w:val="20"/>
                <w:szCs w:val="20"/>
              </w:rPr>
              <w:t xml:space="preserve">  </w:t>
            </w:r>
          </w:p>
          <w:p w14:paraId="56B62403" w14:textId="77777777" w:rsidR="00D4025D" w:rsidRPr="00AD3161" w:rsidRDefault="00D4025D">
            <w:pPr>
              <w:rPr>
                <w:sz w:val="20"/>
                <w:szCs w:val="20"/>
              </w:rPr>
            </w:pPr>
          </w:p>
          <w:p w14:paraId="24906E45" w14:textId="5A2350BC" w:rsidR="00D4025D" w:rsidRPr="00AD3161" w:rsidRDefault="00D4025D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2</w:t>
            </w:r>
            <w:r w:rsidR="00135293" w:rsidRPr="00AD3161">
              <w:rPr>
                <w:sz w:val="20"/>
                <w:szCs w:val="20"/>
              </w:rPr>
              <w:t>:</w:t>
            </w:r>
            <w:r w:rsidR="002D78E6" w:rsidRPr="00AD3161">
              <w:rPr>
                <w:sz w:val="20"/>
                <w:szCs w:val="20"/>
              </w:rPr>
              <w:t xml:space="preserve"> </w:t>
            </w:r>
            <w:r w:rsidR="00473816">
              <w:rPr>
                <w:sz w:val="20"/>
                <w:szCs w:val="20"/>
              </w:rPr>
              <w:t>NHM 5 p10,11 &amp;12 differentiated for Group 2</w:t>
            </w:r>
          </w:p>
          <w:p w14:paraId="611D5E49" w14:textId="77777777" w:rsidR="00135293" w:rsidRPr="00AD3161" w:rsidRDefault="00135293">
            <w:pPr>
              <w:rPr>
                <w:sz w:val="20"/>
                <w:szCs w:val="20"/>
              </w:rPr>
            </w:pPr>
          </w:p>
          <w:p w14:paraId="119E28E2" w14:textId="7D9B8892" w:rsidR="00D4025D" w:rsidRPr="00AD3161" w:rsidRDefault="00D4025D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3</w:t>
            </w:r>
            <w:r w:rsidR="00135293" w:rsidRPr="00AD3161">
              <w:rPr>
                <w:sz w:val="20"/>
                <w:szCs w:val="20"/>
              </w:rPr>
              <w:t>:</w:t>
            </w:r>
            <w:r w:rsidR="00473816">
              <w:rPr>
                <w:sz w:val="20"/>
                <w:szCs w:val="20"/>
              </w:rPr>
              <w:t xml:space="preserve"> </w:t>
            </w:r>
            <w:r w:rsidR="001476CC">
              <w:rPr>
                <w:sz w:val="20"/>
                <w:szCs w:val="20"/>
              </w:rPr>
              <w:t>NHM 4 p 9 &amp; 10</w:t>
            </w:r>
          </w:p>
          <w:p w14:paraId="0C18A09F" w14:textId="77777777" w:rsidR="00135293" w:rsidRPr="00AD3161" w:rsidRDefault="00135293">
            <w:pPr>
              <w:rPr>
                <w:sz w:val="20"/>
                <w:szCs w:val="20"/>
              </w:rPr>
            </w:pPr>
          </w:p>
          <w:p w14:paraId="1D229E1D" w14:textId="1710A2E9" w:rsidR="00472403" w:rsidRPr="00AD3161" w:rsidRDefault="001476CC">
            <w:pPr>
              <w:rPr>
                <w:sz w:val="20"/>
                <w:szCs w:val="20"/>
              </w:rPr>
            </w:pPr>
            <w:r w:rsidRPr="00AD3161"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0EDE3DC5">
                      <wp:simplePos x="0" y="0"/>
                      <wp:positionH relativeFrom="column">
                        <wp:posOffset>723264</wp:posOffset>
                      </wp:positionH>
                      <wp:positionV relativeFrom="paragraph">
                        <wp:posOffset>61595</wp:posOffset>
                      </wp:positionV>
                      <wp:extent cx="3171825" cy="316865"/>
                      <wp:effectExtent l="0" t="0" r="28575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71825" cy="3168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1CC5A065" w14:textId="0A8856D1" w:rsidR="00EB13E1" w:rsidRPr="00135293" w:rsidRDefault="00EB13E1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MATHS :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Handling Data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6.95pt;margin-top:4.85pt;width:249.75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" fillcolor="window" strokeweight=".5pt">
                      <v:textbox>
                        <w:txbxContent>
                          <w:p w14:paraId="1CC5A065" w14:textId="0A8856D1" w:rsidR="00EB13E1" w:rsidRPr="00135293" w:rsidRDefault="00EB13E1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MATHS :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 Handling Data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1F3A3504" w:rsidR="00135293" w:rsidRPr="00AD3161" w:rsidRDefault="00135293">
            <w:pPr>
              <w:rPr>
                <w:sz w:val="20"/>
                <w:szCs w:val="20"/>
              </w:rPr>
            </w:pPr>
          </w:p>
          <w:p w14:paraId="081CD4FF" w14:textId="77777777" w:rsidR="0086301A" w:rsidRDefault="0086301A">
            <w:pPr>
              <w:rPr>
                <w:sz w:val="20"/>
                <w:szCs w:val="20"/>
              </w:rPr>
            </w:pPr>
          </w:p>
          <w:p w14:paraId="42B5704B" w14:textId="5399759B" w:rsidR="001476CC" w:rsidRPr="00AD3161" w:rsidRDefault="00EB13E1" w:rsidP="00147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Handling data – Collecting their own data. Favourite fruit etc.</w:t>
            </w:r>
          </w:p>
          <w:p w14:paraId="45A1B268" w14:textId="77777777" w:rsidR="001476CC" w:rsidRPr="00AD3161" w:rsidRDefault="001476CC" w:rsidP="001476CC">
            <w:pPr>
              <w:rPr>
                <w:sz w:val="20"/>
                <w:szCs w:val="20"/>
              </w:rPr>
            </w:pPr>
          </w:p>
          <w:p w14:paraId="67460C5B" w14:textId="35D03C8A" w:rsidR="001476CC" w:rsidRPr="00AD3161" w:rsidRDefault="001476CC" w:rsidP="001476CC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1:</w:t>
            </w:r>
            <w:r>
              <w:rPr>
                <w:sz w:val="20"/>
                <w:szCs w:val="20"/>
              </w:rPr>
              <w:t xml:space="preserve"> NHM 5 p121 &amp; 122</w:t>
            </w:r>
            <w:r w:rsidRPr="00AD3161">
              <w:rPr>
                <w:sz w:val="20"/>
                <w:szCs w:val="20"/>
              </w:rPr>
              <w:t>.</w:t>
            </w:r>
          </w:p>
          <w:p w14:paraId="0554F154" w14:textId="77777777" w:rsidR="001476CC" w:rsidRPr="00AD3161" w:rsidRDefault="001476CC" w:rsidP="001476CC">
            <w:pPr>
              <w:rPr>
                <w:sz w:val="20"/>
                <w:szCs w:val="20"/>
              </w:rPr>
            </w:pPr>
          </w:p>
          <w:p w14:paraId="68D97FD0" w14:textId="3585E8E2" w:rsidR="001476CC" w:rsidRDefault="001476CC" w:rsidP="001476CC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2: </w:t>
            </w:r>
            <w:r>
              <w:rPr>
                <w:sz w:val="20"/>
                <w:szCs w:val="20"/>
              </w:rPr>
              <w:t>NHM 5 p121 &amp; 122</w:t>
            </w:r>
          </w:p>
          <w:p w14:paraId="6D43FEE4" w14:textId="77777777" w:rsidR="001476CC" w:rsidRPr="00AD3161" w:rsidRDefault="001476CC" w:rsidP="001476CC">
            <w:pPr>
              <w:rPr>
                <w:sz w:val="20"/>
                <w:szCs w:val="20"/>
              </w:rPr>
            </w:pPr>
          </w:p>
          <w:p w14:paraId="7B094A31" w14:textId="61E35F51" w:rsidR="001476CC" w:rsidRPr="00AD3161" w:rsidRDefault="001476CC" w:rsidP="001476CC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Grp</w:t>
            </w:r>
            <w:proofErr w:type="spellEnd"/>
            <w:r w:rsidRPr="00AD3161">
              <w:rPr>
                <w:sz w:val="20"/>
                <w:szCs w:val="20"/>
              </w:rPr>
              <w:t xml:space="preserve"> 3:</w:t>
            </w:r>
            <w:r>
              <w:rPr>
                <w:sz w:val="20"/>
                <w:szCs w:val="20"/>
              </w:rPr>
              <w:t xml:space="preserve"> NHM 4 p</w:t>
            </w:r>
            <w:r w:rsidR="00EB13E1">
              <w:rPr>
                <w:sz w:val="20"/>
                <w:szCs w:val="20"/>
              </w:rPr>
              <w:t xml:space="preserve"> 120 &amp; 121</w:t>
            </w:r>
          </w:p>
          <w:p w14:paraId="3DC807A3" w14:textId="77777777" w:rsidR="00CE5D3D" w:rsidRPr="00AD3161" w:rsidRDefault="00CE5D3D">
            <w:pPr>
              <w:rPr>
                <w:sz w:val="20"/>
                <w:szCs w:val="20"/>
              </w:rPr>
            </w:pPr>
          </w:p>
          <w:p w14:paraId="3DC807A4" w14:textId="77777777" w:rsidR="00CE5D3D" w:rsidRPr="00AD3161" w:rsidRDefault="00CE5D3D">
            <w:pPr>
              <w:rPr>
                <w:sz w:val="20"/>
                <w:szCs w:val="20"/>
              </w:rPr>
            </w:pPr>
          </w:p>
          <w:p w14:paraId="3DC807A6" w14:textId="77777777" w:rsidR="00CE5D3D" w:rsidRPr="00AD3161" w:rsidRDefault="00CE5D3D">
            <w:pPr>
              <w:rPr>
                <w:sz w:val="20"/>
                <w:szCs w:val="20"/>
              </w:rPr>
            </w:pPr>
          </w:p>
          <w:p w14:paraId="3DC807B8" w14:textId="77777777" w:rsidR="00CE5D3D" w:rsidRPr="00AD3161" w:rsidRDefault="00CE5D3D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</w:tcPr>
          <w:p w14:paraId="49A7ECE6" w14:textId="77777777" w:rsidR="0085120B" w:rsidRPr="00AD3161" w:rsidRDefault="0085120B" w:rsidP="0085120B">
            <w:pPr>
              <w:rPr>
                <w:sz w:val="20"/>
                <w:szCs w:val="20"/>
              </w:rPr>
            </w:pPr>
            <w:proofErr w:type="spellStart"/>
            <w:r w:rsidRPr="00AD3161">
              <w:rPr>
                <w:sz w:val="20"/>
                <w:szCs w:val="20"/>
              </w:rPr>
              <w:t>Powerpoint</w:t>
            </w:r>
            <w:proofErr w:type="spellEnd"/>
            <w:r w:rsidRPr="00AD3161">
              <w:rPr>
                <w:sz w:val="20"/>
                <w:szCs w:val="20"/>
              </w:rPr>
              <w:t>.</w:t>
            </w:r>
          </w:p>
          <w:p w14:paraId="3DC807B9" w14:textId="4A381A48" w:rsidR="004805D9" w:rsidRPr="00AD3161" w:rsidRDefault="0085120B" w:rsidP="0085120B">
            <w:pPr>
              <w:rPr>
                <w:sz w:val="20"/>
                <w:szCs w:val="20"/>
              </w:rPr>
            </w:pPr>
            <w:r w:rsidRPr="00AD3161">
              <w:rPr>
                <w:sz w:val="20"/>
                <w:szCs w:val="20"/>
              </w:rPr>
              <w:t>Pages, Stamp Game, times tables apps</w:t>
            </w:r>
          </w:p>
        </w:tc>
      </w:tr>
      <w:tr w:rsidR="004805D9" w14:paraId="3DC807CD" w14:textId="77777777" w:rsidTr="004805D9">
        <w:tc>
          <w:tcPr>
            <w:tcW w:w="3980" w:type="dxa"/>
          </w:tcPr>
          <w:p w14:paraId="3DC807BB" w14:textId="69435A2D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lastRenderedPageBreak/>
              <w:t>WAU</w:t>
            </w:r>
          </w:p>
          <w:p w14:paraId="3DC807BC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7A5E476A" w14:textId="28705E98" w:rsidR="00B710BB" w:rsidRPr="00AD3161" w:rsidRDefault="00B13400" w:rsidP="00B710B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Unsinkable</w:t>
            </w:r>
          </w:p>
          <w:p w14:paraId="6197F13C" w14:textId="77777777" w:rsidR="00612F79" w:rsidRPr="00AD3161" w:rsidRDefault="00612F79" w:rsidP="00B710BB">
            <w:pPr>
              <w:rPr>
                <w:sz w:val="28"/>
                <w:szCs w:val="28"/>
              </w:rPr>
            </w:pPr>
          </w:p>
          <w:p w14:paraId="14C56B65" w14:textId="132B8D78" w:rsidR="00723392" w:rsidRDefault="00723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Mapping the Ship’s Journey</w:t>
            </w:r>
          </w:p>
          <w:p w14:paraId="08DEDFFB" w14:textId="77777777" w:rsidR="00723392" w:rsidRDefault="00723392">
            <w:pPr>
              <w:rPr>
                <w:sz w:val="28"/>
                <w:szCs w:val="28"/>
              </w:rPr>
            </w:pPr>
          </w:p>
          <w:p w14:paraId="57E760D0" w14:textId="6279FE0D" w:rsidR="00723392" w:rsidRPr="00AD3161" w:rsidRDefault="00723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Timeline</w:t>
            </w:r>
          </w:p>
          <w:p w14:paraId="3DC807BE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3DC807BF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43139E1F" w14:textId="77777777" w:rsidR="004805D9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PDMU</w:t>
            </w:r>
          </w:p>
          <w:p w14:paraId="62A5DE5B" w14:textId="77777777" w:rsidR="00AD3161" w:rsidRDefault="00AD3161">
            <w:pPr>
              <w:rPr>
                <w:sz w:val="28"/>
                <w:szCs w:val="28"/>
                <w:u w:val="single"/>
              </w:rPr>
            </w:pPr>
          </w:p>
          <w:p w14:paraId="3A50AEB6" w14:textId="59BE74CA" w:rsidR="00AD3161" w:rsidRDefault="0089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Playground buddy.</w:t>
            </w:r>
          </w:p>
          <w:p w14:paraId="7A934085" w14:textId="77777777" w:rsidR="0089001F" w:rsidRDefault="008900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Rights Respecting School.</w:t>
            </w:r>
          </w:p>
          <w:p w14:paraId="0EB585B8" w14:textId="753482E3" w:rsidR="0089001F" w:rsidRPr="00AD3161" w:rsidRDefault="004135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Article 31</w:t>
            </w:r>
            <w:r w:rsidR="0089001F">
              <w:rPr>
                <w:sz w:val="28"/>
                <w:szCs w:val="28"/>
              </w:rPr>
              <w:t xml:space="preserve"> – The Right to Play</w:t>
            </w:r>
          </w:p>
          <w:p w14:paraId="3DC807C0" w14:textId="62EE603C" w:rsidR="00AD3161" w:rsidRPr="00341E0F" w:rsidRDefault="00AD3161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</w:tcPr>
          <w:p w14:paraId="7AA5DF77" w14:textId="77777777" w:rsidR="0089001F" w:rsidRDefault="004805D9" w:rsidP="00B710BB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P.E</w:t>
            </w:r>
            <w:r w:rsidR="002A6426">
              <w:rPr>
                <w:sz w:val="28"/>
                <w:szCs w:val="28"/>
                <w:u w:val="single"/>
              </w:rPr>
              <w:t xml:space="preserve"> / ACTIVITY BASED LEARNING</w:t>
            </w:r>
          </w:p>
          <w:p w14:paraId="487AD74F" w14:textId="77777777" w:rsidR="00EB13E1" w:rsidRDefault="00EB13E1" w:rsidP="00B710BB">
            <w:pPr>
              <w:rPr>
                <w:sz w:val="28"/>
                <w:szCs w:val="28"/>
                <w:u w:val="single"/>
              </w:rPr>
            </w:pPr>
          </w:p>
          <w:p w14:paraId="3DC807C1" w14:textId="2BA2CDF0" w:rsidR="00EB13E1" w:rsidRPr="00EB13E1" w:rsidRDefault="00EB13E1" w:rsidP="00B710B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Swimming</w:t>
            </w:r>
          </w:p>
        </w:tc>
        <w:tc>
          <w:tcPr>
            <w:tcW w:w="3980" w:type="dxa"/>
            <w:gridSpan w:val="2"/>
          </w:tcPr>
          <w:p w14:paraId="3DC807C2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ASSESSMENT</w:t>
            </w:r>
          </w:p>
          <w:p w14:paraId="3DC807C3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54EFCCD7" w14:textId="77777777" w:rsidR="00B710BB" w:rsidRPr="00263819" w:rsidRDefault="00B710BB" w:rsidP="00B710BB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Spelling test.</w:t>
            </w:r>
          </w:p>
          <w:p w14:paraId="0E922A47" w14:textId="77777777" w:rsidR="00B710BB" w:rsidRPr="00263819" w:rsidRDefault="00B710BB" w:rsidP="00B710BB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Tables test.</w:t>
            </w:r>
          </w:p>
          <w:p w14:paraId="186C94ED" w14:textId="77777777" w:rsidR="00B710BB" w:rsidRDefault="00B710BB" w:rsidP="00B710BB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Daily marking of work.</w:t>
            </w:r>
          </w:p>
          <w:p w14:paraId="189A053E" w14:textId="77777777" w:rsidR="00B710BB" w:rsidRDefault="00B710BB" w:rsidP="00B710BB">
            <w:pPr>
              <w:rPr>
                <w:sz w:val="32"/>
                <w:szCs w:val="32"/>
              </w:rPr>
            </w:pPr>
          </w:p>
          <w:p w14:paraId="67C7D764" w14:textId="77777777" w:rsidR="00B710BB" w:rsidRDefault="00B710BB" w:rsidP="00B710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Questioning during lessons</w:t>
            </w:r>
          </w:p>
          <w:p w14:paraId="789EF62F" w14:textId="77777777" w:rsidR="00B710BB" w:rsidRPr="00263819" w:rsidRDefault="00B710BB" w:rsidP="00B710B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Traffic lights </w:t>
            </w:r>
          </w:p>
          <w:p w14:paraId="3DC807CB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C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</w:tr>
      <w:tr w:rsidR="000763C1" w:rsidRPr="000763C1" w14:paraId="3DC807E3" w14:textId="77777777" w:rsidTr="004805D9">
        <w:tc>
          <w:tcPr>
            <w:tcW w:w="3980" w:type="dxa"/>
            <w:vMerge w:val="restart"/>
          </w:tcPr>
          <w:p w14:paraId="35AEDD6E" w14:textId="64D78C3A" w:rsidR="000763C1" w:rsidRDefault="000763C1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RELIGION</w:t>
            </w:r>
          </w:p>
          <w:p w14:paraId="1071A399" w14:textId="77777777" w:rsidR="00B710BB" w:rsidRDefault="00B710BB">
            <w:pPr>
              <w:rPr>
                <w:sz w:val="28"/>
                <w:szCs w:val="28"/>
                <w:u w:val="single"/>
              </w:rPr>
            </w:pPr>
          </w:p>
          <w:p w14:paraId="32DA6575" w14:textId="782DC884" w:rsidR="00EB13E1" w:rsidRPr="00EB13E1" w:rsidRDefault="00EB13E1">
            <w:pPr>
              <w:rPr>
                <w:sz w:val="28"/>
                <w:szCs w:val="28"/>
              </w:rPr>
            </w:pPr>
            <w:r w:rsidRPr="00EB13E1">
              <w:rPr>
                <w:sz w:val="28"/>
                <w:szCs w:val="28"/>
              </w:rPr>
              <w:t>Mary and the Wedding Feast at Cana</w:t>
            </w:r>
          </w:p>
          <w:p w14:paraId="2ED50DD6" w14:textId="598850CF" w:rsidR="00B710BB" w:rsidRDefault="00B710BB" w:rsidP="00B710BB">
            <w:pPr>
              <w:rPr>
                <w:sz w:val="28"/>
                <w:szCs w:val="28"/>
              </w:rPr>
            </w:pPr>
          </w:p>
          <w:p w14:paraId="5DAF2900" w14:textId="77777777" w:rsidR="0086301A" w:rsidRPr="0086301A" w:rsidRDefault="0086301A" w:rsidP="00B710BB">
            <w:pPr>
              <w:rPr>
                <w:sz w:val="28"/>
                <w:szCs w:val="28"/>
              </w:rPr>
            </w:pPr>
          </w:p>
          <w:p w14:paraId="3DC807CE" w14:textId="6454268C" w:rsidR="00B710BB" w:rsidRPr="00341E0F" w:rsidRDefault="00B710BB" w:rsidP="00B710BB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  <w:vMerge w:val="restart"/>
          </w:tcPr>
          <w:p w14:paraId="38EF76D4" w14:textId="15F6988E" w:rsidR="00B710BB" w:rsidRPr="00723392" w:rsidRDefault="00C851C2" w:rsidP="00B710B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THE ARTS</w:t>
            </w:r>
          </w:p>
          <w:p w14:paraId="55AE76EF" w14:textId="77777777" w:rsidR="00B710BB" w:rsidRDefault="00B710BB" w:rsidP="00B710BB">
            <w:pPr>
              <w:rPr>
                <w:sz w:val="28"/>
                <w:szCs w:val="28"/>
              </w:rPr>
            </w:pPr>
          </w:p>
          <w:p w14:paraId="21159973" w14:textId="176DF085" w:rsidR="00B710BB" w:rsidRDefault="00B710BB" w:rsidP="00B71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="0089001F">
              <w:rPr>
                <w:sz w:val="28"/>
                <w:szCs w:val="28"/>
              </w:rPr>
              <w:t>isplay on our classroom charters.</w:t>
            </w:r>
          </w:p>
          <w:p w14:paraId="32CF6B37" w14:textId="77777777" w:rsidR="00FD3A88" w:rsidRDefault="00FD3A88" w:rsidP="00B710BB">
            <w:pPr>
              <w:rPr>
                <w:sz w:val="28"/>
                <w:szCs w:val="28"/>
              </w:rPr>
            </w:pPr>
          </w:p>
          <w:p w14:paraId="5A50E715" w14:textId="028B9356" w:rsidR="00FD3A88" w:rsidRPr="00341E0F" w:rsidRDefault="00FD3A88" w:rsidP="00B710BB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14:paraId="54AC9676" w14:textId="77777777" w:rsidR="00B710BB" w:rsidRPr="00341E0F" w:rsidRDefault="00B710BB" w:rsidP="00B710BB">
            <w:pPr>
              <w:rPr>
                <w:sz w:val="28"/>
                <w:szCs w:val="28"/>
              </w:rPr>
            </w:pPr>
          </w:p>
          <w:p w14:paraId="3DC807D1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2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3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4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5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6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7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8" w14:textId="77777777" w:rsidR="000E2197" w:rsidRPr="00341E0F" w:rsidRDefault="000E2197" w:rsidP="000E2197">
            <w:pPr>
              <w:tabs>
                <w:tab w:val="left" w:pos="1420"/>
              </w:tabs>
              <w:rPr>
                <w:sz w:val="28"/>
                <w:szCs w:val="28"/>
              </w:rPr>
            </w:pPr>
            <w:r w:rsidRPr="00341E0F">
              <w:rPr>
                <w:sz w:val="28"/>
                <w:szCs w:val="28"/>
              </w:rPr>
              <w:tab/>
            </w:r>
          </w:p>
          <w:p w14:paraId="3DC807D9" w14:textId="77777777" w:rsidR="000763C1" w:rsidRPr="00341E0F" w:rsidRDefault="000763C1" w:rsidP="000E2197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341E0F" w:rsidRDefault="00C851C2" w:rsidP="000E219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HOMEWORK</w:t>
            </w:r>
          </w:p>
          <w:p w14:paraId="0C422A80" w14:textId="77777777" w:rsidR="00B710BB" w:rsidRDefault="00B710BB" w:rsidP="00B710BB">
            <w:pPr>
              <w:rPr>
                <w:sz w:val="28"/>
                <w:szCs w:val="28"/>
              </w:rPr>
            </w:pPr>
          </w:p>
          <w:p w14:paraId="1F6E1790" w14:textId="484106CF" w:rsidR="00B710BB" w:rsidRDefault="00B710BB" w:rsidP="00B710BB">
            <w:pPr>
              <w:rPr>
                <w:sz w:val="28"/>
                <w:szCs w:val="28"/>
              </w:rPr>
            </w:pPr>
            <w:r w:rsidRPr="002C240D">
              <w:rPr>
                <w:sz w:val="28"/>
                <w:szCs w:val="28"/>
              </w:rPr>
              <w:t xml:space="preserve">Monday </w:t>
            </w:r>
            <w:r>
              <w:rPr>
                <w:sz w:val="28"/>
                <w:szCs w:val="28"/>
              </w:rPr>
              <w:t>–</w:t>
            </w:r>
            <w:r w:rsidRPr="002C240D">
              <w:rPr>
                <w:sz w:val="28"/>
                <w:szCs w:val="28"/>
              </w:rPr>
              <w:t xml:space="preserve"> </w:t>
            </w:r>
            <w:r w:rsidR="001A69FB">
              <w:rPr>
                <w:sz w:val="28"/>
                <w:szCs w:val="28"/>
              </w:rPr>
              <w:t>Spelling Activities</w:t>
            </w:r>
          </w:p>
          <w:p w14:paraId="037E6684" w14:textId="232F8383" w:rsidR="001A69FB" w:rsidRDefault="001A69FB" w:rsidP="00B71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Mental Maths workbook.</w:t>
            </w:r>
          </w:p>
          <w:p w14:paraId="5D8AAD0D" w14:textId="058A3B78" w:rsidR="00B710BB" w:rsidRDefault="00B710BB" w:rsidP="00B71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Tuesday – </w:t>
            </w:r>
            <w:r w:rsidR="001476CC">
              <w:rPr>
                <w:sz w:val="28"/>
                <w:szCs w:val="28"/>
              </w:rPr>
              <w:t>Worksheet estimating number in between.</w:t>
            </w:r>
          </w:p>
          <w:p w14:paraId="2AE9A864" w14:textId="13124177" w:rsidR="001A69FB" w:rsidRDefault="001A69FB" w:rsidP="00B71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Mental Maths workbook.</w:t>
            </w:r>
          </w:p>
          <w:p w14:paraId="2C1DBF57" w14:textId="3B3F43F5" w:rsidR="00B710BB" w:rsidRDefault="00B710BB" w:rsidP="00B710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– </w:t>
            </w:r>
          </w:p>
          <w:p w14:paraId="200C4DD2" w14:textId="77777777" w:rsidR="001A69FB" w:rsidRDefault="001A69FB" w:rsidP="001A69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Mental Maths workbook.</w:t>
            </w:r>
          </w:p>
          <w:p w14:paraId="19990953" w14:textId="04170506" w:rsidR="00123846" w:rsidRDefault="00291D89" w:rsidP="000E2197">
            <w:pPr>
              <w:rPr>
                <w:sz w:val="28"/>
                <w:szCs w:val="28"/>
              </w:rPr>
            </w:pPr>
            <w:r w:rsidRPr="00291D89">
              <w:rPr>
                <w:sz w:val="28"/>
                <w:szCs w:val="28"/>
              </w:rPr>
              <w:t xml:space="preserve">Thursday </w:t>
            </w:r>
            <w:r>
              <w:rPr>
                <w:sz w:val="28"/>
                <w:szCs w:val="28"/>
              </w:rPr>
              <w:t>–</w:t>
            </w:r>
            <w:r w:rsidRPr="00291D89">
              <w:rPr>
                <w:sz w:val="28"/>
                <w:szCs w:val="28"/>
              </w:rPr>
              <w:t xml:space="preserve"> </w:t>
            </w:r>
            <w:r w:rsidR="001476CC">
              <w:rPr>
                <w:sz w:val="28"/>
                <w:szCs w:val="28"/>
              </w:rPr>
              <w:t>Maths worksheet, rounding approximate answer</w:t>
            </w:r>
            <w:r>
              <w:rPr>
                <w:sz w:val="28"/>
                <w:szCs w:val="28"/>
              </w:rPr>
              <w:t>.</w:t>
            </w:r>
          </w:p>
          <w:p w14:paraId="7E284D69" w14:textId="77777777" w:rsidR="00291D89" w:rsidRDefault="00291D89" w:rsidP="00291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Mental Maths workbook.</w:t>
            </w:r>
          </w:p>
          <w:p w14:paraId="3DC807DB" w14:textId="3CCCD876" w:rsidR="00291D89" w:rsidRPr="00291D89" w:rsidRDefault="00291D89" w:rsidP="000E2197">
            <w:pPr>
              <w:rPr>
                <w:sz w:val="28"/>
                <w:szCs w:val="28"/>
              </w:rPr>
            </w:pPr>
          </w:p>
        </w:tc>
        <w:tc>
          <w:tcPr>
            <w:tcW w:w="3980" w:type="dxa"/>
            <w:gridSpan w:val="2"/>
          </w:tcPr>
          <w:p w14:paraId="46E94AC0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FORMATIVE FEEDBACK</w:t>
            </w:r>
          </w:p>
          <w:p w14:paraId="7EE57BBE" w14:textId="77777777" w:rsidR="001F25A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E2197" w:rsidRDefault="001F25A7" w:rsidP="001F25A7">
            <w:pPr>
              <w:rPr>
                <w:sz w:val="24"/>
                <w:szCs w:val="24"/>
              </w:rPr>
            </w:pPr>
          </w:p>
          <w:p w14:paraId="71E883F5" w14:textId="77777777" w:rsidR="001F25A7" w:rsidRPr="00341E0F" w:rsidRDefault="001F25A7" w:rsidP="001F25A7">
            <w:pPr>
              <w:tabs>
                <w:tab w:val="left" w:pos="3000"/>
              </w:tabs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Default="001F25A7" w:rsidP="001F25A7">
            <w:pPr>
              <w:rPr>
                <w:sz w:val="24"/>
                <w:szCs w:val="24"/>
              </w:rPr>
            </w:pPr>
          </w:p>
          <w:p w14:paraId="32353D58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Default="001F25A7" w:rsidP="001F25A7">
            <w:pPr>
              <w:rPr>
                <w:sz w:val="32"/>
                <w:szCs w:val="32"/>
                <w:u w:val="single"/>
              </w:rPr>
            </w:pPr>
          </w:p>
          <w:p w14:paraId="0D34B61D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PEER ASSESSMENT</w:t>
            </w:r>
          </w:p>
          <w:p w14:paraId="3A3B3F5E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CE5D3D" w:rsidRDefault="000763C1">
            <w:pPr>
              <w:rPr>
                <w:sz w:val="32"/>
                <w:szCs w:val="32"/>
              </w:rPr>
            </w:pPr>
          </w:p>
        </w:tc>
      </w:tr>
      <w:tr w:rsidR="000763C1" w:rsidRPr="000763C1" w14:paraId="3DC807F1" w14:textId="77777777" w:rsidTr="004805D9">
        <w:tc>
          <w:tcPr>
            <w:tcW w:w="3980" w:type="dxa"/>
            <w:vMerge/>
          </w:tcPr>
          <w:p w14:paraId="3DC807E4" w14:textId="1F07828E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341E0F" w:rsidRDefault="001F25A7" w:rsidP="001F25A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KEY - </w:t>
            </w:r>
            <w:r w:rsidRPr="00341E0F">
              <w:rPr>
                <w:sz w:val="28"/>
                <w:szCs w:val="28"/>
                <w:u w:val="single"/>
              </w:rPr>
              <w:t>TSPC</w:t>
            </w:r>
          </w:p>
          <w:p w14:paraId="2EB75F0F" w14:textId="2295AF73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 - </w:t>
            </w:r>
            <w:r w:rsidRPr="000E2197">
              <w:rPr>
                <w:sz w:val="24"/>
                <w:szCs w:val="24"/>
              </w:rPr>
              <w:t xml:space="preserve">Working with others </w:t>
            </w:r>
          </w:p>
          <w:p w14:paraId="4BC68B5B" w14:textId="30E9755C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BC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 - </w:t>
            </w:r>
            <w:r w:rsidRPr="000E2197">
              <w:rPr>
                <w:sz w:val="24"/>
                <w:szCs w:val="24"/>
              </w:rPr>
              <w:t>Self-Management</w:t>
            </w:r>
          </w:p>
          <w:p w14:paraId="1222A006" w14:textId="47DA53ED" w:rsidR="00C851C2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-</w:t>
            </w:r>
            <w:r w:rsidR="00C851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851C2">
              <w:rPr>
                <w:sz w:val="24"/>
                <w:szCs w:val="24"/>
              </w:rPr>
              <w:t xml:space="preserve">Thinking, Problem Solving  And </w:t>
            </w:r>
          </w:p>
          <w:p w14:paraId="3DC807F0" w14:textId="07481AF9" w:rsidR="000763C1" w:rsidRPr="001F25A7" w:rsidRDefault="00C851C2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F25A7" w:rsidRPr="00C851C2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11EFF1D1" w:rsidR="004805D9" w:rsidRPr="00341E0F" w:rsidRDefault="00F3281E" w:rsidP="00F3281E">
      <w:pPr>
        <w:tabs>
          <w:tab w:val="left" w:pos="960"/>
        </w:tabs>
        <w:rPr>
          <w:sz w:val="28"/>
          <w:szCs w:val="28"/>
          <w:u w:val="single"/>
        </w:rPr>
      </w:pPr>
      <w:r w:rsidRPr="00341E0F">
        <w:rPr>
          <w:sz w:val="28"/>
          <w:szCs w:val="28"/>
          <w:u w:val="single"/>
        </w:rPr>
        <w:t>OTHER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63C1"/>
    <w:rsid w:val="000E2197"/>
    <w:rsid w:val="001139F0"/>
    <w:rsid w:val="00123846"/>
    <w:rsid w:val="00135293"/>
    <w:rsid w:val="001476CC"/>
    <w:rsid w:val="001A69FB"/>
    <w:rsid w:val="001F25A7"/>
    <w:rsid w:val="002221C4"/>
    <w:rsid w:val="00291D89"/>
    <w:rsid w:val="002A6426"/>
    <w:rsid w:val="002A7DFE"/>
    <w:rsid w:val="002D78E6"/>
    <w:rsid w:val="00341E0F"/>
    <w:rsid w:val="003E431F"/>
    <w:rsid w:val="0041351A"/>
    <w:rsid w:val="00472403"/>
    <w:rsid w:val="00473816"/>
    <w:rsid w:val="004805D9"/>
    <w:rsid w:val="005336FE"/>
    <w:rsid w:val="005704C4"/>
    <w:rsid w:val="00612F79"/>
    <w:rsid w:val="00685453"/>
    <w:rsid w:val="00723392"/>
    <w:rsid w:val="00755DF2"/>
    <w:rsid w:val="0085120B"/>
    <w:rsid w:val="0086301A"/>
    <w:rsid w:val="0089001F"/>
    <w:rsid w:val="008D3E3A"/>
    <w:rsid w:val="00A514AF"/>
    <w:rsid w:val="00A65085"/>
    <w:rsid w:val="00AD3161"/>
    <w:rsid w:val="00B13400"/>
    <w:rsid w:val="00B21357"/>
    <w:rsid w:val="00B710BB"/>
    <w:rsid w:val="00C851C2"/>
    <w:rsid w:val="00CB26B4"/>
    <w:rsid w:val="00CC13C0"/>
    <w:rsid w:val="00CE5D3D"/>
    <w:rsid w:val="00D4025D"/>
    <w:rsid w:val="00DA3C5C"/>
    <w:rsid w:val="00EB13E1"/>
    <w:rsid w:val="00F3281E"/>
    <w:rsid w:val="00FC3EFA"/>
    <w:rsid w:val="00FD2EE9"/>
    <w:rsid w:val="00FD3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B74E83B</Template>
  <TotalTime>119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5</cp:revision>
  <dcterms:created xsi:type="dcterms:W3CDTF">2015-09-28T14:10:00Z</dcterms:created>
  <dcterms:modified xsi:type="dcterms:W3CDTF">2016-10-03T15:05:00Z</dcterms:modified>
</cp:coreProperties>
</file>