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787B97E4" w:rsidR="004805D9" w:rsidRPr="003E431F" w:rsidRDefault="004805D9">
      <w:pPr>
        <w:rPr>
          <w:sz w:val="30"/>
          <w:szCs w:val="30"/>
        </w:rPr>
      </w:pPr>
      <w:r w:rsidRPr="003E431F">
        <w:rPr>
          <w:sz w:val="30"/>
          <w:szCs w:val="30"/>
        </w:rPr>
        <w:t>Teacher:</w:t>
      </w:r>
      <w:r w:rsidR="00DA3C5C">
        <w:rPr>
          <w:sz w:val="30"/>
          <w:szCs w:val="30"/>
        </w:rPr>
        <w:t xml:space="preserve"> </w:t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  <w:t>Year:</w:t>
      </w:r>
      <w:r w:rsidRPr="003E431F">
        <w:rPr>
          <w:sz w:val="30"/>
          <w:szCs w:val="30"/>
        </w:rPr>
        <w:tab/>
      </w:r>
      <w:r w:rsidR="00DA3C5C">
        <w:rPr>
          <w:sz w:val="30"/>
          <w:szCs w:val="30"/>
        </w:rPr>
        <w:t>Year 6</w:t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  <w:t>Week Beginning:</w:t>
      </w:r>
      <w:r w:rsidR="000C4825">
        <w:rPr>
          <w:sz w:val="30"/>
          <w:szCs w:val="30"/>
        </w:rPr>
        <w:t xml:space="preserve"> Autumn 1 Week 4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14:paraId="3DC8078D" w14:textId="77777777" w:rsidTr="00D12F8A">
        <w:tc>
          <w:tcPr>
            <w:tcW w:w="7054" w:type="dxa"/>
            <w:gridSpan w:val="2"/>
          </w:tcPr>
          <w:p w14:paraId="3DC8078A" w14:textId="303EB847" w:rsidR="004805D9" w:rsidRPr="00FD2EE9" w:rsidRDefault="004805D9" w:rsidP="00D12F8A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FD2EE9" w:rsidRDefault="004805D9" w:rsidP="00D12F8A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FD2EE9" w:rsidRDefault="004805D9" w:rsidP="00D12F8A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ICT</w:t>
            </w:r>
          </w:p>
        </w:tc>
      </w:tr>
      <w:tr w:rsidR="004805D9" w14:paraId="3DC807BA" w14:textId="77777777" w:rsidTr="00D12F8A">
        <w:trPr>
          <w:trHeight w:val="8212"/>
        </w:trPr>
        <w:tc>
          <w:tcPr>
            <w:tcW w:w="7054" w:type="dxa"/>
            <w:gridSpan w:val="2"/>
          </w:tcPr>
          <w:p w14:paraId="61ADA8F0" w14:textId="1DFF32FE" w:rsidR="00CB26B4" w:rsidRDefault="00CB26B4" w:rsidP="00D12F8A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2D2C8B" w:rsidRPr="00135293" w:rsidRDefault="002D2C8B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2D2C8B" w:rsidRDefault="002D2C8B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0974F3" w:rsidRPr="00135293" w:rsidRDefault="000974F3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0974F3" w:rsidRDefault="000974F3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Default="00CB26B4" w:rsidP="00D12F8A">
            <w:pPr>
              <w:rPr>
                <w:b/>
                <w:sz w:val="28"/>
                <w:szCs w:val="28"/>
                <w:u w:val="single"/>
              </w:rPr>
            </w:pPr>
          </w:p>
          <w:p w14:paraId="5CCC411F" w14:textId="4AD7055A" w:rsidR="00CB26B4" w:rsidRPr="008E1383" w:rsidRDefault="00CB26B4" w:rsidP="00D12F8A">
            <w:pPr>
              <w:rPr>
                <w:b/>
                <w:sz w:val="20"/>
                <w:szCs w:val="20"/>
                <w:u w:val="single"/>
              </w:rPr>
            </w:pPr>
            <w:r w:rsidRPr="008E1383">
              <w:rPr>
                <w:sz w:val="20"/>
                <w:szCs w:val="20"/>
                <w:u w:val="single"/>
              </w:rPr>
              <w:t>Guided Reading / Reading Skills</w:t>
            </w:r>
            <w:r w:rsidR="001F25A7" w:rsidRPr="008E1383">
              <w:rPr>
                <w:sz w:val="20"/>
                <w:szCs w:val="20"/>
                <w:u w:val="single"/>
              </w:rPr>
              <w:t>:</w:t>
            </w:r>
          </w:p>
          <w:p w14:paraId="70A13F57" w14:textId="50173916" w:rsidR="00FD0F76" w:rsidRPr="008E1383" w:rsidRDefault="00BC75F9" w:rsidP="00D12F8A">
            <w:pPr>
              <w:rPr>
                <w:sz w:val="20"/>
                <w:szCs w:val="20"/>
              </w:rPr>
            </w:pPr>
            <w:proofErr w:type="spellStart"/>
            <w:r w:rsidRPr="008E1383">
              <w:rPr>
                <w:sz w:val="20"/>
                <w:szCs w:val="20"/>
              </w:rPr>
              <w:t>Grp</w:t>
            </w:r>
            <w:proofErr w:type="spellEnd"/>
            <w:r w:rsidRPr="008E1383">
              <w:rPr>
                <w:sz w:val="20"/>
                <w:szCs w:val="20"/>
              </w:rPr>
              <w:t xml:space="preserve"> 1: ORT – Level 13</w:t>
            </w:r>
            <w:r w:rsidR="00006631">
              <w:rPr>
                <w:sz w:val="20"/>
                <w:szCs w:val="20"/>
              </w:rPr>
              <w:t>/14</w:t>
            </w:r>
          </w:p>
          <w:p w14:paraId="7507E829" w14:textId="25F5DFA1" w:rsidR="00FD0F76" w:rsidRPr="008E1383" w:rsidRDefault="00BC75F9" w:rsidP="00D12F8A">
            <w:pPr>
              <w:jc w:val="both"/>
              <w:rPr>
                <w:sz w:val="20"/>
                <w:szCs w:val="20"/>
              </w:rPr>
            </w:pPr>
            <w:proofErr w:type="spellStart"/>
            <w:r w:rsidRPr="008E1383">
              <w:rPr>
                <w:sz w:val="20"/>
                <w:szCs w:val="20"/>
              </w:rPr>
              <w:t>Grp</w:t>
            </w:r>
            <w:proofErr w:type="spellEnd"/>
            <w:r w:rsidRPr="008E1383">
              <w:rPr>
                <w:sz w:val="20"/>
                <w:szCs w:val="20"/>
              </w:rPr>
              <w:t xml:space="preserve"> 2: ORT – Level 12</w:t>
            </w:r>
            <w:r w:rsidR="00006631">
              <w:rPr>
                <w:sz w:val="20"/>
                <w:szCs w:val="20"/>
              </w:rPr>
              <w:t>/13</w:t>
            </w:r>
          </w:p>
          <w:p w14:paraId="1C5F1E24" w14:textId="1DF47080" w:rsidR="00CB26B4" w:rsidRPr="008E1383" w:rsidRDefault="00BC75F9" w:rsidP="00D12F8A">
            <w:pPr>
              <w:tabs>
                <w:tab w:val="left" w:pos="1363"/>
              </w:tabs>
              <w:jc w:val="both"/>
              <w:rPr>
                <w:sz w:val="20"/>
                <w:szCs w:val="20"/>
              </w:rPr>
            </w:pPr>
            <w:proofErr w:type="spellStart"/>
            <w:r w:rsidRPr="008E1383">
              <w:rPr>
                <w:sz w:val="20"/>
                <w:szCs w:val="20"/>
              </w:rPr>
              <w:t>Grp</w:t>
            </w:r>
            <w:proofErr w:type="spellEnd"/>
            <w:r w:rsidRPr="008E1383">
              <w:rPr>
                <w:sz w:val="20"/>
                <w:szCs w:val="20"/>
              </w:rPr>
              <w:t xml:space="preserve"> 3: ORT – Level 11</w:t>
            </w:r>
            <w:r w:rsidR="00006631">
              <w:rPr>
                <w:sz w:val="20"/>
                <w:szCs w:val="20"/>
              </w:rPr>
              <w:t>/12</w:t>
            </w:r>
            <w:r w:rsidR="00D12F8A">
              <w:rPr>
                <w:sz w:val="20"/>
                <w:szCs w:val="20"/>
              </w:rPr>
              <w:tab/>
            </w:r>
          </w:p>
          <w:p w14:paraId="7C42D9AE" w14:textId="240ABBE5" w:rsidR="00472403" w:rsidRPr="008E1383" w:rsidRDefault="00472403" w:rsidP="00D12F8A">
            <w:pPr>
              <w:rPr>
                <w:sz w:val="20"/>
                <w:szCs w:val="20"/>
              </w:rPr>
            </w:pPr>
            <w:r w:rsidRPr="008E1383">
              <w:rPr>
                <w:sz w:val="20"/>
                <w:szCs w:val="20"/>
                <w:u w:val="single"/>
              </w:rPr>
              <w:t xml:space="preserve">Novel/Big Book </w:t>
            </w:r>
            <w:r w:rsidR="001F25A7" w:rsidRPr="008E1383">
              <w:rPr>
                <w:sz w:val="20"/>
                <w:szCs w:val="20"/>
                <w:u w:val="single"/>
              </w:rPr>
              <w:t xml:space="preserve">/ Shared Reading </w:t>
            </w:r>
            <w:r w:rsidRPr="008E1383">
              <w:rPr>
                <w:sz w:val="20"/>
                <w:szCs w:val="20"/>
              </w:rPr>
              <w:t>:</w:t>
            </w:r>
          </w:p>
          <w:p w14:paraId="73FB2D52" w14:textId="41B6DCB8" w:rsidR="00472403" w:rsidRPr="008E1383" w:rsidRDefault="00FD0F76" w:rsidP="00D12F8A">
            <w:pPr>
              <w:rPr>
                <w:sz w:val="20"/>
                <w:szCs w:val="20"/>
              </w:rPr>
            </w:pPr>
            <w:r w:rsidRPr="008E1383">
              <w:rPr>
                <w:sz w:val="20"/>
                <w:szCs w:val="20"/>
              </w:rPr>
              <w:t xml:space="preserve">The Wreck </w:t>
            </w:r>
            <w:r w:rsidR="00D12F8A">
              <w:rPr>
                <w:sz w:val="20"/>
                <w:szCs w:val="20"/>
              </w:rPr>
              <w:t>of the Zanzibar – Pages 30 - 39</w:t>
            </w:r>
          </w:p>
          <w:p w14:paraId="3929E55F" w14:textId="029F9EB5" w:rsidR="00472403" w:rsidRDefault="00472403" w:rsidP="00D12F8A">
            <w:pPr>
              <w:rPr>
                <w:sz w:val="20"/>
                <w:szCs w:val="20"/>
              </w:rPr>
            </w:pPr>
            <w:r w:rsidRPr="008E1383">
              <w:rPr>
                <w:sz w:val="20"/>
                <w:szCs w:val="20"/>
                <w:u w:val="single"/>
              </w:rPr>
              <w:t>Comprehension</w:t>
            </w:r>
            <w:r w:rsidR="001F25A7" w:rsidRPr="008E1383">
              <w:rPr>
                <w:sz w:val="20"/>
                <w:szCs w:val="20"/>
                <w:u w:val="single"/>
              </w:rPr>
              <w:t>:</w:t>
            </w:r>
          </w:p>
          <w:p w14:paraId="4098466B" w14:textId="415851EA" w:rsidR="00F15393" w:rsidRDefault="00F15393" w:rsidP="00D12F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 1: Collins Comprehension Book 3  The Lost Gardens p11-13 Section A,B and C</w:t>
            </w:r>
          </w:p>
          <w:p w14:paraId="2CD24759" w14:textId="405CB675" w:rsidR="00F15393" w:rsidRDefault="00F15393" w:rsidP="00D12F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 2:  Collins Comprehension Book 3  The Lost Gardens p11-13 Section A &amp; B</w:t>
            </w:r>
          </w:p>
          <w:p w14:paraId="6BACF9B8" w14:textId="77777777" w:rsidR="00D12F8A" w:rsidRDefault="00F15393" w:rsidP="00D12F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 3: LW 1, p88, The Sea Project A &amp; C</w:t>
            </w:r>
          </w:p>
          <w:p w14:paraId="046AC44D" w14:textId="7F0CAF70" w:rsidR="00D12F8A" w:rsidRDefault="00D12F8A" w:rsidP="00D12F8A">
            <w:pPr>
              <w:rPr>
                <w:sz w:val="20"/>
                <w:szCs w:val="20"/>
              </w:rPr>
            </w:pPr>
            <w:r w:rsidRPr="00BC75F9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24B3481C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64770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2D2C8B" w:rsidRPr="00135293" w:rsidRDefault="002D2C8B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2D2C8B" w:rsidRDefault="002D2C8B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margin-left:116.75pt;margin-top:5.1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BMeWqv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2D2C8B" w:rsidRPr="00135293" w:rsidRDefault="002D2C8B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2D2C8B" w:rsidRDefault="002D2C8B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6F327DB0" w:rsidR="00472403" w:rsidRPr="00D12F8A" w:rsidRDefault="00472403" w:rsidP="00D12F8A">
            <w:pPr>
              <w:rPr>
                <w:sz w:val="20"/>
                <w:szCs w:val="20"/>
              </w:rPr>
            </w:pPr>
          </w:p>
          <w:p w14:paraId="3E8141D6" w14:textId="77777777" w:rsidR="00CB26B4" w:rsidRPr="008E1383" w:rsidRDefault="00CB26B4" w:rsidP="00D12F8A">
            <w:pPr>
              <w:rPr>
                <w:sz w:val="20"/>
                <w:szCs w:val="20"/>
              </w:rPr>
            </w:pPr>
            <w:r w:rsidRPr="008E1383">
              <w:rPr>
                <w:sz w:val="20"/>
                <w:szCs w:val="20"/>
                <w:u w:val="single"/>
              </w:rPr>
              <w:t>Handwriting</w:t>
            </w:r>
            <w:r w:rsidRPr="008E1383">
              <w:rPr>
                <w:sz w:val="20"/>
                <w:szCs w:val="20"/>
              </w:rPr>
              <w:t>:</w:t>
            </w:r>
          </w:p>
          <w:p w14:paraId="22402B4A" w14:textId="3161EA25" w:rsidR="00CB26B4" w:rsidRPr="008E1383" w:rsidRDefault="00B87FA2" w:rsidP="00D12F8A">
            <w:pPr>
              <w:rPr>
                <w:sz w:val="20"/>
                <w:szCs w:val="20"/>
              </w:rPr>
            </w:pPr>
            <w:r w:rsidRPr="008E1383">
              <w:rPr>
                <w:sz w:val="20"/>
                <w:szCs w:val="20"/>
              </w:rPr>
              <w:t>Ne</w:t>
            </w:r>
            <w:r w:rsidR="00FD0F76" w:rsidRPr="008E1383">
              <w:rPr>
                <w:sz w:val="20"/>
                <w:szCs w:val="20"/>
              </w:rPr>
              <w:t xml:space="preserve">lson Handwriting Page </w:t>
            </w:r>
            <w:r w:rsidRPr="008E1383">
              <w:rPr>
                <w:sz w:val="20"/>
                <w:szCs w:val="20"/>
              </w:rPr>
              <w:t>4 and 5.</w:t>
            </w:r>
          </w:p>
          <w:p w14:paraId="2773E9F0" w14:textId="77777777" w:rsidR="001F25A7" w:rsidRPr="008E1383" w:rsidRDefault="00CB26B4" w:rsidP="00D12F8A">
            <w:pPr>
              <w:rPr>
                <w:sz w:val="20"/>
                <w:szCs w:val="20"/>
              </w:rPr>
            </w:pPr>
            <w:r w:rsidRPr="008E1383">
              <w:rPr>
                <w:sz w:val="20"/>
                <w:szCs w:val="20"/>
                <w:u w:val="single"/>
              </w:rPr>
              <w:t>Spellings/Phonics</w:t>
            </w:r>
            <w:r w:rsidRPr="008E1383">
              <w:rPr>
                <w:sz w:val="20"/>
                <w:szCs w:val="20"/>
              </w:rPr>
              <w:t xml:space="preserve">: </w:t>
            </w:r>
          </w:p>
          <w:p w14:paraId="38CE7A22" w14:textId="44EA68A6" w:rsidR="00CB26B4" w:rsidRPr="008E1383" w:rsidRDefault="00CB26B4" w:rsidP="00D12F8A">
            <w:pPr>
              <w:rPr>
                <w:sz w:val="20"/>
                <w:szCs w:val="20"/>
              </w:rPr>
            </w:pPr>
            <w:proofErr w:type="spellStart"/>
            <w:r w:rsidRPr="008E1383">
              <w:rPr>
                <w:sz w:val="20"/>
                <w:szCs w:val="20"/>
              </w:rPr>
              <w:t>Grp</w:t>
            </w:r>
            <w:proofErr w:type="spellEnd"/>
            <w:r w:rsidRPr="008E1383">
              <w:rPr>
                <w:sz w:val="20"/>
                <w:szCs w:val="20"/>
              </w:rPr>
              <w:t xml:space="preserve"> 1:</w:t>
            </w:r>
            <w:r w:rsidR="00B87FA2" w:rsidRPr="008E1383">
              <w:rPr>
                <w:sz w:val="20"/>
                <w:szCs w:val="20"/>
              </w:rPr>
              <w:t xml:space="preserve"> </w:t>
            </w:r>
            <w:proofErr w:type="spellStart"/>
            <w:r w:rsidR="00B87FA2" w:rsidRPr="008E1383">
              <w:rPr>
                <w:sz w:val="20"/>
                <w:szCs w:val="20"/>
              </w:rPr>
              <w:t>Sh</w:t>
            </w:r>
            <w:proofErr w:type="spellEnd"/>
            <w:r w:rsidR="00B87FA2" w:rsidRPr="008E1383">
              <w:rPr>
                <w:sz w:val="20"/>
                <w:szCs w:val="20"/>
              </w:rPr>
              <w:t xml:space="preserve">, </w:t>
            </w:r>
            <w:proofErr w:type="spellStart"/>
            <w:r w:rsidR="00B87FA2" w:rsidRPr="008E1383">
              <w:rPr>
                <w:sz w:val="20"/>
                <w:szCs w:val="20"/>
              </w:rPr>
              <w:t>Ch</w:t>
            </w:r>
            <w:proofErr w:type="spellEnd"/>
            <w:r w:rsidR="00B87FA2" w:rsidRPr="008E1383">
              <w:rPr>
                <w:sz w:val="20"/>
                <w:szCs w:val="20"/>
              </w:rPr>
              <w:t xml:space="preserve"> S sound – Shine,</w:t>
            </w:r>
            <w:r w:rsidR="00035798">
              <w:rPr>
                <w:sz w:val="20"/>
                <w:szCs w:val="20"/>
              </w:rPr>
              <w:t xml:space="preserve"> chef,</w:t>
            </w:r>
            <w:r w:rsidR="00B87FA2" w:rsidRPr="008E1383">
              <w:rPr>
                <w:sz w:val="20"/>
                <w:szCs w:val="20"/>
              </w:rPr>
              <w:t xml:space="preserve"> Sugar, treasure, sure</w:t>
            </w:r>
            <w:r w:rsidR="00035798">
              <w:rPr>
                <w:sz w:val="20"/>
                <w:szCs w:val="20"/>
              </w:rPr>
              <w:t>, unusual, usually, selfish, share, chute, surely, leisure, measure, chauffer, machine</w:t>
            </w:r>
            <w:r w:rsidR="00F15393">
              <w:rPr>
                <w:sz w:val="20"/>
                <w:szCs w:val="20"/>
              </w:rPr>
              <w:t>, shampoo, shovel, shoulder, chaperone</w:t>
            </w:r>
            <w:r w:rsidR="00D12F8A">
              <w:rPr>
                <w:sz w:val="20"/>
                <w:szCs w:val="20"/>
              </w:rPr>
              <w:t>, shimmer</w:t>
            </w:r>
          </w:p>
          <w:p w14:paraId="385764A1" w14:textId="57692EDF" w:rsidR="001F25A7" w:rsidRPr="008E1383" w:rsidRDefault="00CB26B4" w:rsidP="00D12F8A">
            <w:pPr>
              <w:rPr>
                <w:sz w:val="20"/>
                <w:szCs w:val="20"/>
              </w:rPr>
            </w:pPr>
            <w:proofErr w:type="spellStart"/>
            <w:r w:rsidRPr="008E1383">
              <w:rPr>
                <w:sz w:val="20"/>
                <w:szCs w:val="20"/>
              </w:rPr>
              <w:t>Grp</w:t>
            </w:r>
            <w:proofErr w:type="spellEnd"/>
            <w:r w:rsidRPr="008E1383">
              <w:rPr>
                <w:sz w:val="20"/>
                <w:szCs w:val="20"/>
              </w:rPr>
              <w:t xml:space="preserve"> 2</w:t>
            </w:r>
            <w:r w:rsidR="00F15393">
              <w:rPr>
                <w:sz w:val="20"/>
                <w:szCs w:val="20"/>
              </w:rPr>
              <w:t xml:space="preserve">:  </w:t>
            </w:r>
            <w:r w:rsidR="00F15393" w:rsidRPr="008E1383">
              <w:rPr>
                <w:sz w:val="20"/>
                <w:szCs w:val="20"/>
              </w:rPr>
              <w:t xml:space="preserve">: </w:t>
            </w:r>
            <w:proofErr w:type="spellStart"/>
            <w:r w:rsidR="00F15393" w:rsidRPr="008E1383">
              <w:rPr>
                <w:sz w:val="20"/>
                <w:szCs w:val="20"/>
              </w:rPr>
              <w:t>Sh</w:t>
            </w:r>
            <w:proofErr w:type="spellEnd"/>
            <w:r w:rsidR="00F15393" w:rsidRPr="008E1383">
              <w:rPr>
                <w:sz w:val="20"/>
                <w:szCs w:val="20"/>
              </w:rPr>
              <w:t xml:space="preserve">, </w:t>
            </w:r>
            <w:proofErr w:type="spellStart"/>
            <w:r w:rsidR="00F15393" w:rsidRPr="008E1383">
              <w:rPr>
                <w:sz w:val="20"/>
                <w:szCs w:val="20"/>
              </w:rPr>
              <w:t>Ch</w:t>
            </w:r>
            <w:proofErr w:type="spellEnd"/>
            <w:r w:rsidR="00F15393" w:rsidRPr="008E1383">
              <w:rPr>
                <w:sz w:val="20"/>
                <w:szCs w:val="20"/>
              </w:rPr>
              <w:t xml:space="preserve"> S sound </w:t>
            </w:r>
            <w:r w:rsidR="00F15393">
              <w:rPr>
                <w:sz w:val="20"/>
                <w:szCs w:val="20"/>
              </w:rPr>
              <w:t xml:space="preserve">- </w:t>
            </w:r>
            <w:r w:rsidR="00F15393" w:rsidRPr="008E1383">
              <w:rPr>
                <w:sz w:val="20"/>
                <w:szCs w:val="20"/>
              </w:rPr>
              <w:t>Shine,</w:t>
            </w:r>
            <w:r w:rsidR="00F15393">
              <w:rPr>
                <w:sz w:val="20"/>
                <w:szCs w:val="20"/>
              </w:rPr>
              <w:t xml:space="preserve"> chef, s</w:t>
            </w:r>
            <w:r w:rsidR="00F15393" w:rsidRPr="008E1383">
              <w:rPr>
                <w:sz w:val="20"/>
                <w:szCs w:val="20"/>
              </w:rPr>
              <w:t>ugar, treasure, sure</w:t>
            </w:r>
            <w:r w:rsidR="00F15393">
              <w:rPr>
                <w:sz w:val="20"/>
                <w:szCs w:val="20"/>
              </w:rPr>
              <w:t>, unusual, usually, selfish, share, chute, surely, leisure, measure, machine, shadow</w:t>
            </w:r>
            <w:r w:rsidR="00F15393" w:rsidRPr="008E1383">
              <w:rPr>
                <w:sz w:val="20"/>
                <w:szCs w:val="20"/>
              </w:rPr>
              <w:t>.</w:t>
            </w:r>
          </w:p>
          <w:p w14:paraId="45074F27" w14:textId="77777777" w:rsidR="00FF21F7" w:rsidRDefault="00FF21F7" w:rsidP="00D12F8A">
            <w:pPr>
              <w:rPr>
                <w:sz w:val="20"/>
                <w:szCs w:val="20"/>
                <w:u w:val="single"/>
              </w:rPr>
            </w:pPr>
          </w:p>
          <w:p w14:paraId="79269B8C" w14:textId="6FBD8CEE" w:rsidR="00143BF7" w:rsidRPr="008E1383" w:rsidRDefault="00472403" w:rsidP="00D12F8A">
            <w:pPr>
              <w:rPr>
                <w:sz w:val="20"/>
                <w:szCs w:val="20"/>
              </w:rPr>
            </w:pPr>
            <w:r w:rsidRPr="008E1383">
              <w:rPr>
                <w:sz w:val="20"/>
                <w:szCs w:val="20"/>
                <w:u w:val="single"/>
              </w:rPr>
              <w:t>Grammar</w:t>
            </w:r>
            <w:r w:rsidRPr="008E1383">
              <w:rPr>
                <w:sz w:val="20"/>
                <w:szCs w:val="20"/>
              </w:rPr>
              <w:t>:</w:t>
            </w:r>
            <w:r w:rsidR="00B87FA2" w:rsidRPr="008E1383">
              <w:rPr>
                <w:sz w:val="20"/>
                <w:szCs w:val="20"/>
              </w:rPr>
              <w:t xml:space="preserve"> </w:t>
            </w:r>
          </w:p>
          <w:p w14:paraId="592A365B" w14:textId="35C62FC9" w:rsidR="00143BF7" w:rsidRPr="008E1383" w:rsidRDefault="00D12F8A" w:rsidP="00D12F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 1: Collins Grammar and Punctuation, Verbs (past tense) p 8&amp;9 A,B &amp; C</w:t>
            </w:r>
          </w:p>
          <w:p w14:paraId="43741B7F" w14:textId="477B846B" w:rsidR="00143BF7" w:rsidRPr="008E1383" w:rsidRDefault="00143BF7" w:rsidP="00D12F8A">
            <w:pPr>
              <w:rPr>
                <w:sz w:val="20"/>
                <w:szCs w:val="20"/>
              </w:rPr>
            </w:pPr>
            <w:r w:rsidRPr="008E1383">
              <w:rPr>
                <w:sz w:val="20"/>
                <w:szCs w:val="20"/>
              </w:rPr>
              <w:t xml:space="preserve">Group 2: </w:t>
            </w:r>
            <w:r w:rsidR="00D12F8A">
              <w:rPr>
                <w:sz w:val="20"/>
                <w:szCs w:val="20"/>
              </w:rPr>
              <w:t>Collins Grammar and Punctuation, Verbs (past tense) p 8&amp;9 A &amp; B</w:t>
            </w:r>
          </w:p>
          <w:p w14:paraId="101F232A" w14:textId="71C32D69" w:rsidR="00472403" w:rsidRDefault="00143BF7" w:rsidP="00D12F8A">
            <w:pPr>
              <w:rPr>
                <w:sz w:val="20"/>
                <w:szCs w:val="20"/>
              </w:rPr>
            </w:pPr>
            <w:r w:rsidRPr="008E1383">
              <w:rPr>
                <w:sz w:val="20"/>
                <w:szCs w:val="20"/>
              </w:rPr>
              <w:t xml:space="preserve">Group 3: </w:t>
            </w:r>
            <w:r w:rsidR="00D12F8A">
              <w:rPr>
                <w:sz w:val="20"/>
                <w:szCs w:val="20"/>
              </w:rPr>
              <w:t xml:space="preserve">Collins Grammar and Punctuation, Verbs (past tense) p 8&amp;9 </w:t>
            </w:r>
          </w:p>
          <w:p w14:paraId="3CA946A0" w14:textId="77777777" w:rsidR="00FF21F7" w:rsidRDefault="00FF21F7" w:rsidP="00D12F8A">
            <w:pPr>
              <w:rPr>
                <w:sz w:val="20"/>
                <w:szCs w:val="20"/>
              </w:rPr>
            </w:pPr>
          </w:p>
          <w:p w14:paraId="6893E88A" w14:textId="0D4CF703" w:rsidR="00D12F8A" w:rsidRPr="008E1383" w:rsidRDefault="00472403" w:rsidP="00D12F8A">
            <w:pPr>
              <w:rPr>
                <w:sz w:val="20"/>
                <w:szCs w:val="20"/>
              </w:rPr>
            </w:pPr>
            <w:r w:rsidRPr="008E1383">
              <w:rPr>
                <w:sz w:val="20"/>
                <w:szCs w:val="20"/>
                <w:u w:val="single"/>
              </w:rPr>
              <w:t>Creative</w:t>
            </w:r>
            <w:r w:rsidR="00C851C2" w:rsidRPr="008E1383">
              <w:rPr>
                <w:sz w:val="20"/>
                <w:szCs w:val="20"/>
                <w:u w:val="single"/>
              </w:rPr>
              <w:t xml:space="preserve"> / Genre</w:t>
            </w:r>
            <w:r w:rsidRPr="008E1383">
              <w:rPr>
                <w:sz w:val="20"/>
                <w:szCs w:val="20"/>
              </w:rPr>
              <w:t xml:space="preserve"> :</w:t>
            </w:r>
            <w:r w:rsidR="00B87FA2" w:rsidRPr="008E1383">
              <w:rPr>
                <w:sz w:val="20"/>
                <w:szCs w:val="20"/>
              </w:rPr>
              <w:t xml:space="preserve"> Problems and Resolutions in Legends</w:t>
            </w:r>
          </w:p>
          <w:p w14:paraId="0075A7CD" w14:textId="34AD974E" w:rsidR="008F285B" w:rsidRDefault="008F285B" w:rsidP="00D12F8A">
            <w:pPr>
              <w:rPr>
                <w:sz w:val="20"/>
                <w:szCs w:val="20"/>
              </w:rPr>
            </w:pPr>
            <w:proofErr w:type="spellStart"/>
            <w:r w:rsidRPr="008E1383">
              <w:rPr>
                <w:sz w:val="20"/>
                <w:szCs w:val="20"/>
              </w:rPr>
              <w:t>Grp</w:t>
            </w:r>
            <w:proofErr w:type="spellEnd"/>
            <w:r w:rsidRPr="008E1383">
              <w:rPr>
                <w:sz w:val="20"/>
                <w:szCs w:val="20"/>
              </w:rPr>
              <w:t xml:space="preserve"> 1: Discussing problems in a Legend and how to solve them. Cornerstone Pages 36 and 37</w:t>
            </w:r>
            <w:r w:rsidR="00031F34" w:rsidRPr="008E1383">
              <w:rPr>
                <w:sz w:val="20"/>
                <w:szCs w:val="20"/>
              </w:rPr>
              <w:t>. Sequencing the story of Odysseus and Cyclops.</w:t>
            </w:r>
            <w:r w:rsidR="00093073">
              <w:rPr>
                <w:sz w:val="20"/>
                <w:szCs w:val="20"/>
              </w:rPr>
              <w:t xml:space="preserve"> Choose mythical creature for own legend – draw picture.</w:t>
            </w:r>
          </w:p>
          <w:p w14:paraId="029264A8" w14:textId="77777777" w:rsidR="00D12F8A" w:rsidRPr="008E1383" w:rsidRDefault="00D12F8A" w:rsidP="00D12F8A">
            <w:pPr>
              <w:rPr>
                <w:sz w:val="20"/>
                <w:szCs w:val="20"/>
              </w:rPr>
            </w:pPr>
          </w:p>
          <w:p w14:paraId="2FB1580C" w14:textId="0ABD5340" w:rsidR="008F285B" w:rsidRPr="008E1383" w:rsidRDefault="008F285B" w:rsidP="00D12F8A">
            <w:pPr>
              <w:rPr>
                <w:sz w:val="20"/>
                <w:szCs w:val="20"/>
              </w:rPr>
            </w:pPr>
            <w:proofErr w:type="spellStart"/>
            <w:r w:rsidRPr="008E1383">
              <w:rPr>
                <w:sz w:val="20"/>
                <w:szCs w:val="20"/>
              </w:rPr>
              <w:t>Grp</w:t>
            </w:r>
            <w:proofErr w:type="spellEnd"/>
            <w:r w:rsidRPr="008E1383">
              <w:rPr>
                <w:sz w:val="20"/>
                <w:szCs w:val="20"/>
              </w:rPr>
              <w:t xml:space="preserve"> 2: Discussing problems in a Legend and how to solve them Cornerstone Pages 36 and 37</w:t>
            </w:r>
            <w:r w:rsidR="00031F34" w:rsidRPr="008E1383">
              <w:rPr>
                <w:sz w:val="20"/>
                <w:szCs w:val="20"/>
              </w:rPr>
              <w:t xml:space="preserve"> Odysseus and Cyclops.</w:t>
            </w:r>
            <w:r w:rsidR="00093073">
              <w:rPr>
                <w:sz w:val="20"/>
                <w:szCs w:val="20"/>
              </w:rPr>
              <w:t xml:space="preserve">  Choose mythical creature for own legend – draw picture</w:t>
            </w:r>
          </w:p>
          <w:p w14:paraId="20418A3E" w14:textId="77777777" w:rsidR="008F285B" w:rsidRPr="008E1383" w:rsidRDefault="008F285B" w:rsidP="00D12F8A">
            <w:pPr>
              <w:rPr>
                <w:sz w:val="20"/>
                <w:szCs w:val="20"/>
              </w:rPr>
            </w:pPr>
          </w:p>
          <w:p w14:paraId="276439E2" w14:textId="7633943F" w:rsidR="006406C2" w:rsidRPr="00D12F8A" w:rsidRDefault="008F285B" w:rsidP="00D12F8A">
            <w:pPr>
              <w:rPr>
                <w:sz w:val="20"/>
                <w:szCs w:val="20"/>
              </w:rPr>
            </w:pPr>
            <w:proofErr w:type="spellStart"/>
            <w:r w:rsidRPr="008E1383">
              <w:rPr>
                <w:sz w:val="20"/>
                <w:szCs w:val="20"/>
              </w:rPr>
              <w:t>Grp</w:t>
            </w:r>
            <w:proofErr w:type="spellEnd"/>
            <w:r w:rsidRPr="008E1383">
              <w:rPr>
                <w:sz w:val="20"/>
                <w:szCs w:val="20"/>
              </w:rPr>
              <w:t xml:space="preserve"> 3: Discussing problems in a Legend and how to solve them. Cornerstones worksheet on Odysseus and Cyclops.</w:t>
            </w:r>
            <w:r w:rsidR="00093073">
              <w:rPr>
                <w:sz w:val="20"/>
                <w:szCs w:val="20"/>
              </w:rPr>
              <w:t xml:space="preserve"> Choose mythical creatu</w:t>
            </w:r>
            <w:r w:rsidR="00D12F8A">
              <w:rPr>
                <w:sz w:val="20"/>
                <w:szCs w:val="20"/>
              </w:rPr>
              <w:t>re for own legend – draw picture.</w:t>
            </w:r>
          </w:p>
        </w:tc>
        <w:tc>
          <w:tcPr>
            <w:tcW w:w="6662" w:type="dxa"/>
            <w:gridSpan w:val="3"/>
          </w:tcPr>
          <w:p w14:paraId="75056B03" w14:textId="0B636020" w:rsidR="001F25A7" w:rsidRDefault="001F25A7" w:rsidP="00D12F8A">
            <w:pPr>
              <w:rPr>
                <w:sz w:val="24"/>
                <w:szCs w:val="24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2D2C8B" w:rsidRPr="00135293" w:rsidRDefault="002D2C8B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AlWMQ/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0974F3" w:rsidRPr="00135293" w:rsidRDefault="000974F3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CB6D271" w14:textId="7A66E2B8" w:rsidR="00755DF2" w:rsidRPr="008E1383" w:rsidRDefault="00755DF2" w:rsidP="00D12F8A">
            <w:pPr>
              <w:rPr>
                <w:sz w:val="20"/>
                <w:szCs w:val="20"/>
              </w:rPr>
            </w:pPr>
          </w:p>
          <w:p w14:paraId="7B9011E7" w14:textId="1DAFC83F" w:rsidR="00507873" w:rsidRDefault="00507873" w:rsidP="00D12F8A">
            <w:pPr>
              <w:rPr>
                <w:sz w:val="20"/>
                <w:szCs w:val="20"/>
              </w:rPr>
            </w:pPr>
            <w:r w:rsidRPr="008E1383">
              <w:rPr>
                <w:sz w:val="20"/>
                <w:szCs w:val="20"/>
              </w:rPr>
              <w:t xml:space="preserve">Revise commutative law </w:t>
            </w:r>
            <w:proofErr w:type="spellStart"/>
            <w:r w:rsidRPr="008E1383">
              <w:rPr>
                <w:sz w:val="20"/>
                <w:szCs w:val="20"/>
              </w:rPr>
              <w:t>ie</w:t>
            </w:r>
            <w:proofErr w:type="spellEnd"/>
            <w:r w:rsidRPr="008E1383">
              <w:rPr>
                <w:sz w:val="20"/>
                <w:szCs w:val="20"/>
              </w:rPr>
              <w:t xml:space="preserve"> 6x7=7x6</w:t>
            </w:r>
          </w:p>
          <w:p w14:paraId="58149A17" w14:textId="296837E7" w:rsidR="00EB5A22" w:rsidRPr="008E1383" w:rsidRDefault="00EB5A22" w:rsidP="00D12F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numbers in words.</w:t>
            </w:r>
          </w:p>
          <w:p w14:paraId="7BA1ED41" w14:textId="58FDCFCE" w:rsidR="00507873" w:rsidRDefault="00FF21F7" w:rsidP="00D12F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Mental Maths Expectations:</w:t>
            </w:r>
          </w:p>
          <w:p w14:paraId="1C19EF80" w14:textId="03C1ABBD" w:rsidR="00FF21F7" w:rsidRDefault="00FF21F7" w:rsidP="00FF21F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several numbers e.g. 4 or 5 single digits or multiples of 10 e.g. 40+70+30+80</w:t>
            </w:r>
          </w:p>
          <w:p w14:paraId="37E61268" w14:textId="20903DFB" w:rsidR="00FF21F7" w:rsidRPr="00FF21F7" w:rsidRDefault="00FF21F7" w:rsidP="00FF21F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known number facts and place value to add or subtract pairs of 3-digit numbers and 2-digit numbers with one decimal place.</w:t>
            </w:r>
          </w:p>
          <w:p w14:paraId="0CB43237" w14:textId="77777777" w:rsidR="00755DF2" w:rsidRPr="00031F34" w:rsidRDefault="00755DF2" w:rsidP="00D12F8A">
            <w:pPr>
              <w:rPr>
                <w:sz w:val="20"/>
                <w:szCs w:val="20"/>
              </w:rPr>
            </w:pPr>
          </w:p>
          <w:p w14:paraId="77F71083" w14:textId="0AEA1FC7" w:rsidR="00755DF2" w:rsidRDefault="00BC75F9" w:rsidP="00D12F8A">
            <w:pPr>
              <w:rPr>
                <w:sz w:val="24"/>
                <w:szCs w:val="24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7DBEB592">
                      <wp:simplePos x="0" y="0"/>
                      <wp:positionH relativeFrom="column">
                        <wp:posOffset>447040</wp:posOffset>
                      </wp:positionH>
                      <wp:positionV relativeFrom="paragraph">
                        <wp:posOffset>160655</wp:posOffset>
                      </wp:positionV>
                      <wp:extent cx="3162300" cy="262255"/>
                      <wp:effectExtent l="0" t="0" r="19050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0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D6F8832" w:rsidR="002D2C8B" w:rsidRPr="00135293" w:rsidRDefault="002D2C8B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– Comparing and Ordering Numbers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35.2pt;margin-top:12.65pt;width:249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" fillcolor="white [3201]" strokeweight=".5pt">
                      <v:textbox>
                        <w:txbxContent>
                          <w:p w14:paraId="5A8EA17A" w14:textId="3D6F8832" w:rsidR="002D2C8B" w:rsidRPr="00135293" w:rsidRDefault="002D2C8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– Comparing and Ordering Numbers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FC0B2EB" w14:textId="6D705E9A" w:rsidR="00135293" w:rsidRDefault="00135293" w:rsidP="00D12F8A">
            <w:pPr>
              <w:rPr>
                <w:sz w:val="28"/>
                <w:szCs w:val="28"/>
              </w:rPr>
            </w:pPr>
          </w:p>
          <w:p w14:paraId="2D48E6C6" w14:textId="77777777" w:rsidR="001F25A7" w:rsidRPr="00031F34" w:rsidRDefault="001F25A7" w:rsidP="00D12F8A">
            <w:pPr>
              <w:rPr>
                <w:sz w:val="20"/>
                <w:szCs w:val="20"/>
              </w:rPr>
            </w:pPr>
          </w:p>
          <w:p w14:paraId="184896EE" w14:textId="21FD34CC" w:rsidR="00EB5A22" w:rsidRDefault="00FF21F7" w:rsidP="00D12F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Key Vocabulary: </w:t>
            </w:r>
            <w:r w:rsidR="00B4775F">
              <w:rPr>
                <w:sz w:val="20"/>
                <w:szCs w:val="20"/>
              </w:rPr>
              <w:t>ascending and descending, sequence, digit, number, estimate, before, after and approximately</w:t>
            </w:r>
          </w:p>
          <w:p w14:paraId="3D5D4010" w14:textId="77777777" w:rsidR="00EB5A22" w:rsidRDefault="00EB5A22" w:rsidP="00D12F8A">
            <w:pPr>
              <w:rPr>
                <w:sz w:val="20"/>
                <w:szCs w:val="20"/>
              </w:rPr>
            </w:pPr>
          </w:p>
          <w:p w14:paraId="294F1DD9" w14:textId="2D668EA0" w:rsidR="008D759E" w:rsidRPr="00031F34" w:rsidRDefault="00D4025D" w:rsidP="00D12F8A">
            <w:pPr>
              <w:rPr>
                <w:sz w:val="20"/>
                <w:szCs w:val="20"/>
              </w:rPr>
            </w:pPr>
            <w:proofErr w:type="spellStart"/>
            <w:r w:rsidRPr="00FF21F7">
              <w:rPr>
                <w:sz w:val="20"/>
                <w:szCs w:val="20"/>
              </w:rPr>
              <w:t>Grp</w:t>
            </w:r>
            <w:proofErr w:type="spellEnd"/>
            <w:r w:rsidRPr="00FF21F7">
              <w:rPr>
                <w:sz w:val="20"/>
                <w:szCs w:val="20"/>
              </w:rPr>
              <w:t xml:space="preserve"> 1</w:t>
            </w:r>
            <w:r w:rsidR="00135293" w:rsidRPr="00FF21F7">
              <w:rPr>
                <w:sz w:val="20"/>
                <w:szCs w:val="20"/>
              </w:rPr>
              <w:t>:</w:t>
            </w:r>
            <w:r w:rsidR="00EB5A22">
              <w:rPr>
                <w:sz w:val="20"/>
                <w:szCs w:val="20"/>
              </w:rPr>
              <w:t xml:space="preserve"> NHM 5 p 7&amp;8</w:t>
            </w:r>
          </w:p>
          <w:p w14:paraId="56B62403" w14:textId="527A6192" w:rsidR="00D4025D" w:rsidRPr="00031F34" w:rsidRDefault="008D759E" w:rsidP="00D12F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</w:p>
          <w:p w14:paraId="4F220F4C" w14:textId="23D0E2AF" w:rsidR="00D4025D" w:rsidRPr="00031F34" w:rsidRDefault="00D4025D" w:rsidP="00D12F8A">
            <w:pPr>
              <w:rPr>
                <w:sz w:val="20"/>
                <w:szCs w:val="20"/>
              </w:rPr>
            </w:pPr>
            <w:proofErr w:type="spellStart"/>
            <w:r w:rsidRPr="00031F34">
              <w:rPr>
                <w:sz w:val="20"/>
                <w:szCs w:val="20"/>
              </w:rPr>
              <w:t>Grp</w:t>
            </w:r>
            <w:proofErr w:type="spellEnd"/>
            <w:r w:rsidRPr="00031F34">
              <w:rPr>
                <w:sz w:val="20"/>
                <w:szCs w:val="20"/>
              </w:rPr>
              <w:t xml:space="preserve"> 2</w:t>
            </w:r>
            <w:r w:rsidR="00135293" w:rsidRPr="00031F34">
              <w:rPr>
                <w:sz w:val="20"/>
                <w:szCs w:val="20"/>
              </w:rPr>
              <w:t>:</w:t>
            </w:r>
            <w:r w:rsidR="00824867">
              <w:rPr>
                <w:sz w:val="20"/>
                <w:szCs w:val="20"/>
              </w:rPr>
              <w:t xml:space="preserve"> </w:t>
            </w:r>
            <w:r w:rsidR="00EB5A22">
              <w:rPr>
                <w:sz w:val="20"/>
                <w:szCs w:val="20"/>
              </w:rPr>
              <w:t xml:space="preserve"> NHM 5 p 7&amp;8</w:t>
            </w:r>
          </w:p>
          <w:p w14:paraId="611D5E49" w14:textId="77777777" w:rsidR="00135293" w:rsidRPr="00031F34" w:rsidRDefault="00135293" w:rsidP="00D12F8A">
            <w:pPr>
              <w:rPr>
                <w:sz w:val="20"/>
                <w:szCs w:val="20"/>
              </w:rPr>
            </w:pPr>
          </w:p>
          <w:p w14:paraId="119E28E2" w14:textId="3D28263D" w:rsidR="00D4025D" w:rsidRPr="00031F34" w:rsidRDefault="00D4025D" w:rsidP="00D12F8A">
            <w:pPr>
              <w:rPr>
                <w:sz w:val="20"/>
                <w:szCs w:val="20"/>
              </w:rPr>
            </w:pPr>
            <w:proofErr w:type="spellStart"/>
            <w:r w:rsidRPr="00031F34">
              <w:rPr>
                <w:sz w:val="20"/>
                <w:szCs w:val="20"/>
              </w:rPr>
              <w:t>Grp</w:t>
            </w:r>
            <w:proofErr w:type="spellEnd"/>
            <w:r w:rsidRPr="00031F34">
              <w:rPr>
                <w:sz w:val="20"/>
                <w:szCs w:val="20"/>
              </w:rPr>
              <w:t xml:space="preserve"> 3</w:t>
            </w:r>
            <w:r w:rsidR="00135293" w:rsidRPr="00031F34">
              <w:rPr>
                <w:sz w:val="20"/>
                <w:szCs w:val="20"/>
              </w:rPr>
              <w:t>:</w:t>
            </w:r>
            <w:r w:rsidR="00EB5A22">
              <w:rPr>
                <w:sz w:val="20"/>
                <w:szCs w:val="20"/>
              </w:rPr>
              <w:t xml:space="preserve"> NHM 4 p 7&amp;8</w:t>
            </w:r>
          </w:p>
          <w:p w14:paraId="3EB6F66E" w14:textId="22A3DA9F" w:rsidR="00135293" w:rsidRPr="00031F34" w:rsidRDefault="00135293" w:rsidP="00D12F8A">
            <w:pPr>
              <w:rPr>
                <w:sz w:val="20"/>
                <w:szCs w:val="20"/>
              </w:rPr>
            </w:pPr>
          </w:p>
          <w:p w14:paraId="0C18A09F" w14:textId="0306DA82" w:rsidR="00135293" w:rsidRPr="00031F34" w:rsidRDefault="00824867" w:rsidP="00D12F8A">
            <w:pPr>
              <w:rPr>
                <w:sz w:val="20"/>
                <w:szCs w:val="20"/>
              </w:rPr>
            </w:pPr>
            <w:r w:rsidRPr="00031F3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4DE114A1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-6985</wp:posOffset>
                      </wp:positionV>
                      <wp:extent cx="3414395" cy="416560"/>
                      <wp:effectExtent l="0" t="0" r="14605" b="2159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14395" cy="4165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1CC5A065" w14:textId="07A973F0" w:rsidR="002D2C8B" w:rsidRPr="00135293" w:rsidRDefault="002D2C8B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TOPIC </w:t>
                                  </w: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MATHS :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Data Handling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0" type="#_x0000_t202" style="position:absolute;margin-left:27.65pt;margin-top:-.55pt;width:268.85pt;height:32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" fillcolor="window" strokeweight=".5pt">
                      <v:textbox>
                        <w:txbxContent>
                          <w:p w14:paraId="1CC5A065" w14:textId="07A973F0" w:rsidR="000974F3" w:rsidRPr="00135293" w:rsidRDefault="000974F3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TOPIC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MATHS :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 Data Handling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D229E1D" w14:textId="07144113" w:rsidR="00472403" w:rsidRPr="00031F34" w:rsidRDefault="00472403" w:rsidP="00D12F8A">
            <w:pPr>
              <w:rPr>
                <w:sz w:val="20"/>
                <w:szCs w:val="20"/>
              </w:rPr>
            </w:pPr>
          </w:p>
          <w:p w14:paraId="7A00058E" w14:textId="53832D0E" w:rsidR="00135293" w:rsidRPr="00031F34" w:rsidRDefault="00135293" w:rsidP="00D12F8A">
            <w:pPr>
              <w:rPr>
                <w:sz w:val="20"/>
                <w:szCs w:val="20"/>
              </w:rPr>
            </w:pPr>
          </w:p>
          <w:p w14:paraId="3DC807A2" w14:textId="79D97C50" w:rsidR="00CE5D3D" w:rsidRDefault="002D2C8B" w:rsidP="00D12F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Vocabulary:  sort, vote, collect, interpret, vertical and horizontal</w:t>
            </w:r>
          </w:p>
          <w:p w14:paraId="27830406" w14:textId="77777777" w:rsidR="002D2C8B" w:rsidRPr="00031F34" w:rsidRDefault="002D2C8B" w:rsidP="00D12F8A">
            <w:pPr>
              <w:rPr>
                <w:sz w:val="20"/>
                <w:szCs w:val="20"/>
              </w:rPr>
            </w:pPr>
          </w:p>
          <w:p w14:paraId="282F1936" w14:textId="1432E882" w:rsidR="00135293" w:rsidRDefault="00135293" w:rsidP="00D12F8A">
            <w:pPr>
              <w:rPr>
                <w:sz w:val="20"/>
                <w:szCs w:val="20"/>
              </w:rPr>
            </w:pPr>
            <w:proofErr w:type="spellStart"/>
            <w:r w:rsidRPr="00031F34">
              <w:rPr>
                <w:sz w:val="20"/>
                <w:szCs w:val="20"/>
              </w:rPr>
              <w:t>Grp</w:t>
            </w:r>
            <w:proofErr w:type="spellEnd"/>
            <w:r w:rsidRPr="00031F34">
              <w:rPr>
                <w:sz w:val="20"/>
                <w:szCs w:val="20"/>
              </w:rPr>
              <w:t xml:space="preserve"> 1</w:t>
            </w:r>
            <w:r w:rsidR="001F25A7" w:rsidRPr="00031F34">
              <w:rPr>
                <w:sz w:val="20"/>
                <w:szCs w:val="20"/>
              </w:rPr>
              <w:t>:</w:t>
            </w:r>
            <w:r w:rsidR="00507873">
              <w:rPr>
                <w:sz w:val="20"/>
                <w:szCs w:val="20"/>
              </w:rPr>
              <w:t xml:space="preserve"> Read and interpret b</w:t>
            </w:r>
            <w:r w:rsidR="008666DC">
              <w:rPr>
                <w:sz w:val="20"/>
                <w:szCs w:val="20"/>
              </w:rPr>
              <w:t>ar graphs both vertical and horizontal</w:t>
            </w:r>
          </w:p>
          <w:p w14:paraId="093F075E" w14:textId="14D7400A" w:rsidR="00264504" w:rsidRDefault="00824867" w:rsidP="00D12F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264504">
              <w:rPr>
                <w:sz w:val="20"/>
                <w:szCs w:val="20"/>
              </w:rPr>
              <w:t xml:space="preserve"> </w:t>
            </w:r>
            <w:r w:rsidR="00BC75F9">
              <w:rPr>
                <w:sz w:val="20"/>
                <w:szCs w:val="20"/>
              </w:rPr>
              <w:t xml:space="preserve"> NHM5 11</w:t>
            </w:r>
            <w:r>
              <w:rPr>
                <w:sz w:val="20"/>
                <w:szCs w:val="20"/>
              </w:rPr>
              <w:t>9 and 120</w:t>
            </w:r>
            <w:r w:rsidR="00264504">
              <w:rPr>
                <w:sz w:val="20"/>
                <w:szCs w:val="20"/>
              </w:rPr>
              <w:t xml:space="preserve"> </w:t>
            </w:r>
          </w:p>
          <w:p w14:paraId="73DE52F4" w14:textId="4675FE32" w:rsidR="00264504" w:rsidRDefault="002D2C8B" w:rsidP="00D12F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14:paraId="4EE1455F" w14:textId="2B8C037C" w:rsidR="00824867" w:rsidRPr="00031F34" w:rsidRDefault="002D2C8B" w:rsidP="00D12F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</w:p>
          <w:p w14:paraId="31E704E2" w14:textId="77777777" w:rsidR="00135293" w:rsidRPr="00031F34" w:rsidRDefault="00135293" w:rsidP="00D12F8A">
            <w:pPr>
              <w:rPr>
                <w:sz w:val="20"/>
                <w:szCs w:val="20"/>
              </w:rPr>
            </w:pPr>
          </w:p>
          <w:p w14:paraId="6F019B5D" w14:textId="6DABFE4F" w:rsidR="002D2C8B" w:rsidRDefault="00135293" w:rsidP="002D2C8B">
            <w:pPr>
              <w:rPr>
                <w:sz w:val="20"/>
                <w:szCs w:val="20"/>
              </w:rPr>
            </w:pPr>
            <w:proofErr w:type="spellStart"/>
            <w:r w:rsidRPr="00031F34">
              <w:rPr>
                <w:sz w:val="20"/>
                <w:szCs w:val="20"/>
              </w:rPr>
              <w:t>Grp</w:t>
            </w:r>
            <w:proofErr w:type="spellEnd"/>
            <w:r w:rsidRPr="00031F34">
              <w:rPr>
                <w:sz w:val="20"/>
                <w:szCs w:val="20"/>
              </w:rPr>
              <w:t xml:space="preserve"> 2</w:t>
            </w:r>
            <w:r w:rsidR="001F25A7" w:rsidRPr="00031F34">
              <w:rPr>
                <w:sz w:val="20"/>
                <w:szCs w:val="20"/>
              </w:rPr>
              <w:t>:</w:t>
            </w:r>
            <w:r w:rsidR="008666DC">
              <w:rPr>
                <w:sz w:val="20"/>
                <w:szCs w:val="20"/>
              </w:rPr>
              <w:t xml:space="preserve"> </w:t>
            </w:r>
            <w:r w:rsidR="002D2C8B">
              <w:rPr>
                <w:sz w:val="20"/>
                <w:szCs w:val="20"/>
              </w:rPr>
              <w:t xml:space="preserve"> Read and interpret bar graphs both vertical and horizontal</w:t>
            </w:r>
          </w:p>
          <w:p w14:paraId="2BB22E6E" w14:textId="77777777" w:rsidR="002D2C8B" w:rsidRDefault="002D2C8B" w:rsidP="002D2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NHM5 119 and 120 </w:t>
            </w:r>
          </w:p>
          <w:p w14:paraId="379294E3" w14:textId="1E9C58A6" w:rsidR="008666DC" w:rsidRPr="00031F34" w:rsidRDefault="008666DC" w:rsidP="002D2C8B">
            <w:pPr>
              <w:rPr>
                <w:sz w:val="20"/>
                <w:szCs w:val="20"/>
              </w:rPr>
            </w:pPr>
          </w:p>
          <w:p w14:paraId="22815009" w14:textId="77777777" w:rsidR="00135293" w:rsidRPr="00031F34" w:rsidRDefault="00135293" w:rsidP="00D12F8A">
            <w:pPr>
              <w:rPr>
                <w:sz w:val="20"/>
                <w:szCs w:val="20"/>
              </w:rPr>
            </w:pPr>
          </w:p>
          <w:p w14:paraId="6D00C430" w14:textId="65175EAC" w:rsidR="008666DC" w:rsidRPr="00031F34" w:rsidRDefault="00135293" w:rsidP="00D12F8A">
            <w:pPr>
              <w:rPr>
                <w:sz w:val="20"/>
                <w:szCs w:val="20"/>
              </w:rPr>
            </w:pPr>
            <w:proofErr w:type="spellStart"/>
            <w:r w:rsidRPr="00031F34">
              <w:rPr>
                <w:sz w:val="20"/>
                <w:szCs w:val="20"/>
              </w:rPr>
              <w:t>Grp</w:t>
            </w:r>
            <w:proofErr w:type="spellEnd"/>
            <w:r w:rsidRPr="00031F34">
              <w:rPr>
                <w:sz w:val="20"/>
                <w:szCs w:val="20"/>
              </w:rPr>
              <w:t xml:space="preserve"> 3</w:t>
            </w:r>
            <w:r w:rsidR="001F25A7" w:rsidRPr="00031F34">
              <w:rPr>
                <w:sz w:val="20"/>
                <w:szCs w:val="20"/>
              </w:rPr>
              <w:t>:</w:t>
            </w:r>
            <w:r w:rsidR="002D2C8B">
              <w:rPr>
                <w:sz w:val="20"/>
                <w:szCs w:val="20"/>
              </w:rPr>
              <w:t xml:space="preserve"> Tally Charts NHM 4 p119</w:t>
            </w:r>
          </w:p>
          <w:p w14:paraId="3DC807A3" w14:textId="77777777" w:rsidR="00CE5D3D" w:rsidRPr="00031F34" w:rsidRDefault="00CE5D3D" w:rsidP="00D12F8A">
            <w:pPr>
              <w:rPr>
                <w:sz w:val="20"/>
                <w:szCs w:val="20"/>
              </w:rPr>
            </w:pPr>
          </w:p>
          <w:p w14:paraId="3DC807B8" w14:textId="77777777" w:rsidR="00CE5D3D" w:rsidRPr="00CE5D3D" w:rsidRDefault="00CE5D3D" w:rsidP="00D12F8A">
            <w:pPr>
              <w:rPr>
                <w:sz w:val="32"/>
                <w:szCs w:val="32"/>
              </w:rPr>
            </w:pPr>
          </w:p>
        </w:tc>
        <w:tc>
          <w:tcPr>
            <w:tcW w:w="2204" w:type="dxa"/>
          </w:tcPr>
          <w:p w14:paraId="01707601" w14:textId="77777777" w:rsidR="00264504" w:rsidRDefault="00264504" w:rsidP="00D12F8A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Powerpoint</w:t>
            </w:r>
            <w:proofErr w:type="spellEnd"/>
            <w:r>
              <w:rPr>
                <w:sz w:val="32"/>
                <w:szCs w:val="32"/>
              </w:rPr>
              <w:t>.</w:t>
            </w:r>
          </w:p>
          <w:p w14:paraId="3DC807B9" w14:textId="526BB657" w:rsidR="004805D9" w:rsidRPr="00CE5D3D" w:rsidRDefault="00264504" w:rsidP="00D12F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Pages, Stamp Game, times tables apps</w:t>
            </w:r>
          </w:p>
        </w:tc>
      </w:tr>
      <w:tr w:rsidR="004805D9" w14:paraId="3DC807CD" w14:textId="77777777" w:rsidTr="00D12F8A">
        <w:tc>
          <w:tcPr>
            <w:tcW w:w="3980" w:type="dxa"/>
          </w:tcPr>
          <w:p w14:paraId="3DC807BB" w14:textId="7773E987" w:rsidR="004805D9" w:rsidRPr="00341E0F" w:rsidRDefault="004805D9" w:rsidP="00D12F8A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lastRenderedPageBreak/>
              <w:t>WAU</w:t>
            </w:r>
          </w:p>
          <w:p w14:paraId="3DC807BC" w14:textId="77777777" w:rsidR="004805D9" w:rsidRPr="00341E0F" w:rsidRDefault="004805D9" w:rsidP="00D12F8A">
            <w:pPr>
              <w:rPr>
                <w:sz w:val="28"/>
                <w:szCs w:val="28"/>
                <w:u w:val="single"/>
              </w:rPr>
            </w:pPr>
          </w:p>
          <w:p w14:paraId="3DC807BD" w14:textId="77777777" w:rsidR="004805D9" w:rsidRPr="00341E0F" w:rsidRDefault="004805D9" w:rsidP="00D12F8A">
            <w:pPr>
              <w:rPr>
                <w:sz w:val="28"/>
                <w:szCs w:val="28"/>
                <w:u w:val="single"/>
              </w:rPr>
            </w:pPr>
          </w:p>
          <w:p w14:paraId="208A909A" w14:textId="23C33EBB" w:rsidR="008666DC" w:rsidRDefault="000974F3" w:rsidP="00D12F8A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Unsinkable</w:t>
            </w:r>
          </w:p>
          <w:p w14:paraId="144A5F2F" w14:textId="15E73CF6" w:rsidR="000974F3" w:rsidRDefault="000974F3" w:rsidP="00D12F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 have to find information</w:t>
            </w:r>
            <w:r w:rsidR="00190479">
              <w:rPr>
                <w:sz w:val="28"/>
                <w:szCs w:val="28"/>
              </w:rPr>
              <w:t xml:space="preserve"> and answer questions on the </w:t>
            </w:r>
          </w:p>
          <w:p w14:paraId="450F2F6A" w14:textId="2FDC1128" w:rsidR="00190479" w:rsidRDefault="002D2C8B" w:rsidP="002D2C8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Passengers</w:t>
            </w:r>
          </w:p>
          <w:p w14:paraId="288AFF61" w14:textId="5A1C7C9B" w:rsidR="002D2C8B" w:rsidRPr="002D2C8B" w:rsidRDefault="00D2168A" w:rsidP="002D2C8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Crew</w:t>
            </w:r>
          </w:p>
          <w:p w14:paraId="782CC17C" w14:textId="77777777" w:rsidR="008666DC" w:rsidRPr="00341E0F" w:rsidRDefault="008666DC" w:rsidP="00D12F8A">
            <w:pPr>
              <w:rPr>
                <w:sz w:val="28"/>
                <w:szCs w:val="28"/>
                <w:u w:val="single"/>
              </w:rPr>
            </w:pPr>
          </w:p>
          <w:p w14:paraId="3DC807BF" w14:textId="77777777" w:rsidR="004805D9" w:rsidRPr="00341E0F" w:rsidRDefault="004805D9" w:rsidP="00D12F8A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45D61B32" w14:textId="77777777" w:rsidR="004805D9" w:rsidRDefault="004805D9" w:rsidP="00D12F8A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PDMU</w:t>
            </w:r>
          </w:p>
          <w:p w14:paraId="41DE24E8" w14:textId="77777777" w:rsidR="00CF7D2F" w:rsidRDefault="00CF7D2F" w:rsidP="00D12F8A">
            <w:pPr>
              <w:rPr>
                <w:sz w:val="28"/>
                <w:szCs w:val="28"/>
                <w:u w:val="single"/>
              </w:rPr>
            </w:pPr>
          </w:p>
          <w:p w14:paraId="5C69C65A" w14:textId="77777777" w:rsidR="00190479" w:rsidRDefault="00190479" w:rsidP="00D12F8A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Rights Respecting School</w:t>
            </w:r>
          </w:p>
          <w:p w14:paraId="74F31086" w14:textId="28BB1A86" w:rsidR="00190479" w:rsidRDefault="00190479" w:rsidP="00D12F8A">
            <w:pPr>
              <w:rPr>
                <w:sz w:val="28"/>
                <w:szCs w:val="28"/>
                <w:u w:val="single"/>
              </w:rPr>
            </w:pPr>
          </w:p>
          <w:p w14:paraId="2CF54E3D" w14:textId="1CD01F03" w:rsidR="00190479" w:rsidRPr="00190479" w:rsidRDefault="00190479" w:rsidP="00D12F8A">
            <w:pPr>
              <w:rPr>
                <w:sz w:val="28"/>
                <w:szCs w:val="28"/>
              </w:rPr>
            </w:pPr>
            <w:r w:rsidRPr="00190479">
              <w:rPr>
                <w:sz w:val="28"/>
                <w:szCs w:val="28"/>
              </w:rPr>
              <w:t xml:space="preserve">Focus on the first article of your charter </w:t>
            </w:r>
            <w:r>
              <w:rPr>
                <w:sz w:val="28"/>
                <w:szCs w:val="28"/>
              </w:rPr>
              <w:t>–</w:t>
            </w:r>
            <w:r w:rsidRPr="00190479">
              <w:rPr>
                <w:sz w:val="28"/>
                <w:szCs w:val="28"/>
              </w:rPr>
              <w:t xml:space="preserve"> discussion</w:t>
            </w:r>
            <w:r>
              <w:rPr>
                <w:sz w:val="28"/>
                <w:szCs w:val="28"/>
              </w:rPr>
              <w:t xml:space="preserve"> of responsibilities</w:t>
            </w:r>
          </w:p>
          <w:p w14:paraId="3DC807C0" w14:textId="657666CB" w:rsidR="00CF7D2F" w:rsidRPr="00CF7D2F" w:rsidRDefault="00CF7D2F" w:rsidP="00D12F8A">
            <w:pPr>
              <w:rPr>
                <w:sz w:val="28"/>
                <w:szCs w:val="28"/>
              </w:rPr>
            </w:pPr>
          </w:p>
        </w:tc>
        <w:tc>
          <w:tcPr>
            <w:tcW w:w="3980" w:type="dxa"/>
          </w:tcPr>
          <w:p w14:paraId="7F5D06BF" w14:textId="77777777" w:rsidR="004805D9" w:rsidRDefault="004805D9" w:rsidP="00D12F8A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P.E</w:t>
            </w:r>
            <w:r w:rsidR="002A6426">
              <w:rPr>
                <w:sz w:val="28"/>
                <w:szCs w:val="28"/>
                <w:u w:val="single"/>
              </w:rPr>
              <w:t xml:space="preserve"> / ACTIVITY BASED LEARNING</w:t>
            </w:r>
          </w:p>
          <w:p w14:paraId="2ED8D7B5" w14:textId="77777777" w:rsidR="00CF7D2F" w:rsidRDefault="00CF7D2F" w:rsidP="00D12F8A">
            <w:pPr>
              <w:rPr>
                <w:sz w:val="28"/>
                <w:szCs w:val="28"/>
                <w:u w:val="single"/>
              </w:rPr>
            </w:pPr>
          </w:p>
          <w:p w14:paraId="41C202FF" w14:textId="16EEFFC7" w:rsidR="00CF7D2F" w:rsidRDefault="00D2168A" w:rsidP="00D12F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Swimming</w:t>
            </w:r>
          </w:p>
          <w:p w14:paraId="3DC807C1" w14:textId="2ED9B24E" w:rsidR="000974F3" w:rsidRPr="000974F3" w:rsidRDefault="000974F3" w:rsidP="00D12F8A">
            <w:pPr>
              <w:rPr>
                <w:sz w:val="28"/>
                <w:szCs w:val="28"/>
              </w:rPr>
            </w:pPr>
          </w:p>
        </w:tc>
        <w:tc>
          <w:tcPr>
            <w:tcW w:w="3980" w:type="dxa"/>
            <w:gridSpan w:val="2"/>
          </w:tcPr>
          <w:p w14:paraId="3DC807C2" w14:textId="77777777" w:rsidR="004805D9" w:rsidRPr="00341E0F" w:rsidRDefault="004805D9" w:rsidP="00D12F8A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ASSESSMENT</w:t>
            </w:r>
          </w:p>
          <w:p w14:paraId="3DC807C3" w14:textId="77777777" w:rsidR="000763C1" w:rsidRPr="00CE5D3D" w:rsidRDefault="000763C1" w:rsidP="00D12F8A">
            <w:pPr>
              <w:rPr>
                <w:sz w:val="32"/>
                <w:szCs w:val="32"/>
                <w:u w:val="single"/>
              </w:rPr>
            </w:pPr>
          </w:p>
          <w:p w14:paraId="029A4436" w14:textId="77777777" w:rsidR="00CF7D2F" w:rsidRPr="00263819" w:rsidRDefault="00CF7D2F" w:rsidP="00D12F8A">
            <w:pPr>
              <w:rPr>
                <w:sz w:val="32"/>
                <w:szCs w:val="32"/>
              </w:rPr>
            </w:pPr>
            <w:r w:rsidRPr="00263819">
              <w:rPr>
                <w:sz w:val="32"/>
                <w:szCs w:val="32"/>
              </w:rPr>
              <w:t>Spelling test.</w:t>
            </w:r>
          </w:p>
          <w:p w14:paraId="73378097" w14:textId="77777777" w:rsidR="00CF7D2F" w:rsidRPr="00263819" w:rsidRDefault="00CF7D2F" w:rsidP="00D12F8A">
            <w:pPr>
              <w:rPr>
                <w:sz w:val="32"/>
                <w:szCs w:val="32"/>
              </w:rPr>
            </w:pPr>
            <w:r w:rsidRPr="00263819">
              <w:rPr>
                <w:sz w:val="32"/>
                <w:szCs w:val="32"/>
              </w:rPr>
              <w:t>Tables test.</w:t>
            </w:r>
          </w:p>
          <w:p w14:paraId="334D0ACF" w14:textId="77777777" w:rsidR="00CF7D2F" w:rsidRDefault="00CF7D2F" w:rsidP="00D12F8A">
            <w:pPr>
              <w:rPr>
                <w:sz w:val="32"/>
                <w:szCs w:val="32"/>
              </w:rPr>
            </w:pPr>
            <w:r w:rsidRPr="00263819">
              <w:rPr>
                <w:sz w:val="32"/>
                <w:szCs w:val="32"/>
              </w:rPr>
              <w:t>Daily marking of work.</w:t>
            </w:r>
          </w:p>
          <w:p w14:paraId="2DA46B9C" w14:textId="77777777" w:rsidR="00CF7D2F" w:rsidRDefault="00CF7D2F" w:rsidP="00D12F8A">
            <w:pPr>
              <w:rPr>
                <w:sz w:val="32"/>
                <w:szCs w:val="32"/>
              </w:rPr>
            </w:pPr>
          </w:p>
          <w:p w14:paraId="650DF2FE" w14:textId="5724013F" w:rsidR="00CF7D2F" w:rsidRPr="00263819" w:rsidRDefault="00EA00E4" w:rsidP="00D12F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Questioning during lessons</w:t>
            </w:r>
          </w:p>
          <w:p w14:paraId="3DC807C4" w14:textId="77777777" w:rsidR="000763C1" w:rsidRPr="00CE5D3D" w:rsidRDefault="000763C1" w:rsidP="00D12F8A">
            <w:pPr>
              <w:rPr>
                <w:sz w:val="32"/>
                <w:szCs w:val="32"/>
                <w:u w:val="single"/>
              </w:rPr>
            </w:pPr>
          </w:p>
          <w:p w14:paraId="3DC807CB" w14:textId="77777777" w:rsidR="000763C1" w:rsidRPr="00CE5D3D" w:rsidRDefault="000763C1" w:rsidP="00D12F8A">
            <w:pPr>
              <w:rPr>
                <w:sz w:val="32"/>
                <w:szCs w:val="32"/>
                <w:u w:val="single"/>
              </w:rPr>
            </w:pPr>
          </w:p>
          <w:p w14:paraId="3DC807CC" w14:textId="77777777" w:rsidR="000763C1" w:rsidRPr="00CE5D3D" w:rsidRDefault="000763C1" w:rsidP="00D12F8A">
            <w:pPr>
              <w:rPr>
                <w:sz w:val="32"/>
                <w:szCs w:val="32"/>
                <w:u w:val="single"/>
              </w:rPr>
            </w:pPr>
          </w:p>
        </w:tc>
      </w:tr>
      <w:tr w:rsidR="000763C1" w:rsidRPr="000763C1" w14:paraId="3DC807E3" w14:textId="77777777" w:rsidTr="00D12F8A">
        <w:tc>
          <w:tcPr>
            <w:tcW w:w="3980" w:type="dxa"/>
            <w:vMerge w:val="restart"/>
          </w:tcPr>
          <w:p w14:paraId="77DEC07C" w14:textId="177CB1DF" w:rsidR="000763C1" w:rsidRDefault="000763C1" w:rsidP="00D12F8A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RELIGION</w:t>
            </w:r>
          </w:p>
          <w:p w14:paraId="378B4271" w14:textId="77777777" w:rsidR="008666DC" w:rsidRDefault="008666DC" w:rsidP="00D12F8A">
            <w:pPr>
              <w:rPr>
                <w:sz w:val="28"/>
                <w:szCs w:val="28"/>
                <w:u w:val="single"/>
              </w:rPr>
            </w:pPr>
          </w:p>
          <w:p w14:paraId="3DC807CE" w14:textId="642B5BA5" w:rsidR="00190479" w:rsidRPr="00D2168A" w:rsidRDefault="0089427B" w:rsidP="00D12F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Lesson 4: St Francis cares for Creation</w:t>
            </w:r>
            <w:bookmarkStart w:id="0" w:name="_GoBack"/>
            <w:bookmarkEnd w:id="0"/>
          </w:p>
        </w:tc>
        <w:tc>
          <w:tcPr>
            <w:tcW w:w="3980" w:type="dxa"/>
            <w:gridSpan w:val="2"/>
            <w:vMerge w:val="restart"/>
          </w:tcPr>
          <w:p w14:paraId="421C1254" w14:textId="04902A66" w:rsidR="00CF7D2F" w:rsidRPr="00D2168A" w:rsidRDefault="00C851C2" w:rsidP="00D12F8A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THE ARTS</w:t>
            </w:r>
          </w:p>
          <w:p w14:paraId="3DC807D1" w14:textId="77777777" w:rsidR="000E2197" w:rsidRDefault="000E2197" w:rsidP="00D12F8A">
            <w:pPr>
              <w:rPr>
                <w:sz w:val="28"/>
                <w:szCs w:val="28"/>
              </w:rPr>
            </w:pPr>
          </w:p>
          <w:p w14:paraId="1FBDA939" w14:textId="56FA155A" w:rsidR="00F74ABE" w:rsidRPr="00341E0F" w:rsidRDefault="00F74ABE" w:rsidP="00D12F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 w:rsidR="00190479">
              <w:rPr>
                <w:sz w:val="28"/>
                <w:szCs w:val="28"/>
              </w:rPr>
              <w:t>isplay work linked to our Rights Respecting School work.</w:t>
            </w:r>
          </w:p>
          <w:p w14:paraId="3DC807D3" w14:textId="77777777" w:rsidR="000E2197" w:rsidRPr="00341E0F" w:rsidRDefault="000E2197" w:rsidP="00D12F8A">
            <w:pPr>
              <w:rPr>
                <w:sz w:val="28"/>
                <w:szCs w:val="28"/>
              </w:rPr>
            </w:pPr>
          </w:p>
          <w:p w14:paraId="3DC807D4" w14:textId="77777777" w:rsidR="000E2197" w:rsidRPr="00341E0F" w:rsidRDefault="000E2197" w:rsidP="00D12F8A">
            <w:pPr>
              <w:rPr>
                <w:sz w:val="28"/>
                <w:szCs w:val="28"/>
              </w:rPr>
            </w:pPr>
          </w:p>
          <w:p w14:paraId="3DC807D5" w14:textId="77777777" w:rsidR="000E2197" w:rsidRPr="00341E0F" w:rsidRDefault="000E2197" w:rsidP="00D12F8A">
            <w:pPr>
              <w:rPr>
                <w:sz w:val="28"/>
                <w:szCs w:val="28"/>
              </w:rPr>
            </w:pPr>
          </w:p>
          <w:p w14:paraId="3DC807D6" w14:textId="77777777" w:rsidR="000E2197" w:rsidRPr="00341E0F" w:rsidRDefault="000E2197" w:rsidP="00D12F8A">
            <w:pPr>
              <w:rPr>
                <w:sz w:val="28"/>
                <w:szCs w:val="28"/>
              </w:rPr>
            </w:pPr>
          </w:p>
          <w:p w14:paraId="3DC807D7" w14:textId="77777777" w:rsidR="000E2197" w:rsidRPr="00341E0F" w:rsidRDefault="000E2197" w:rsidP="00D12F8A">
            <w:pPr>
              <w:rPr>
                <w:sz w:val="28"/>
                <w:szCs w:val="28"/>
              </w:rPr>
            </w:pPr>
          </w:p>
          <w:p w14:paraId="3DC807D8" w14:textId="77777777" w:rsidR="000E2197" w:rsidRPr="00341E0F" w:rsidRDefault="000E2197" w:rsidP="00D12F8A">
            <w:pPr>
              <w:tabs>
                <w:tab w:val="left" w:pos="1420"/>
              </w:tabs>
              <w:rPr>
                <w:sz w:val="28"/>
                <w:szCs w:val="28"/>
              </w:rPr>
            </w:pPr>
            <w:r w:rsidRPr="00341E0F">
              <w:rPr>
                <w:sz w:val="28"/>
                <w:szCs w:val="28"/>
              </w:rPr>
              <w:tab/>
            </w:r>
          </w:p>
          <w:p w14:paraId="3DC807D9" w14:textId="77777777" w:rsidR="000763C1" w:rsidRPr="00341E0F" w:rsidRDefault="000763C1" w:rsidP="00D12F8A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341E0F" w:rsidRDefault="00C851C2" w:rsidP="00D12F8A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HOMEWORK</w:t>
            </w:r>
          </w:p>
          <w:p w14:paraId="37DCD964" w14:textId="77777777" w:rsidR="00123846" w:rsidRDefault="00123846" w:rsidP="00D12F8A">
            <w:pPr>
              <w:rPr>
                <w:sz w:val="28"/>
                <w:szCs w:val="28"/>
                <w:u w:val="single"/>
              </w:rPr>
            </w:pPr>
          </w:p>
          <w:p w14:paraId="00639DE9" w14:textId="77777777" w:rsidR="00CF7D2F" w:rsidRDefault="00CF7D2F" w:rsidP="00D12F8A">
            <w:pPr>
              <w:rPr>
                <w:sz w:val="28"/>
                <w:szCs w:val="28"/>
              </w:rPr>
            </w:pPr>
            <w:r w:rsidRPr="002C240D">
              <w:rPr>
                <w:sz w:val="28"/>
                <w:szCs w:val="28"/>
              </w:rPr>
              <w:t xml:space="preserve">Monday </w:t>
            </w:r>
            <w:r>
              <w:rPr>
                <w:sz w:val="28"/>
                <w:szCs w:val="28"/>
              </w:rPr>
              <w:t>–</w:t>
            </w:r>
            <w:r w:rsidRPr="002C240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Spelling activities linked to words of the week and revised tables.</w:t>
            </w:r>
          </w:p>
          <w:p w14:paraId="08AD9691" w14:textId="1F1F52BF" w:rsidR="00CF7D2F" w:rsidRDefault="00CF7D2F" w:rsidP="00D12F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Tuesday – </w:t>
            </w:r>
            <w:r w:rsidR="00EB5A22">
              <w:rPr>
                <w:sz w:val="28"/>
                <w:szCs w:val="28"/>
              </w:rPr>
              <w:t>Pupil sheet 8</w:t>
            </w:r>
            <w:r w:rsidR="002D2C8B">
              <w:rPr>
                <w:sz w:val="28"/>
                <w:szCs w:val="28"/>
              </w:rPr>
              <w:t>, pattern</w:t>
            </w:r>
          </w:p>
          <w:p w14:paraId="0675DE85" w14:textId="09BBBC96" w:rsidR="00CF7D2F" w:rsidRDefault="00CF7D2F" w:rsidP="00D12F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 – Worksheet o</w:t>
            </w:r>
            <w:r w:rsidR="00FF21F7">
              <w:rPr>
                <w:sz w:val="28"/>
                <w:szCs w:val="28"/>
              </w:rPr>
              <w:t>n their mythical creature</w:t>
            </w:r>
            <w:r>
              <w:rPr>
                <w:sz w:val="28"/>
                <w:szCs w:val="28"/>
              </w:rPr>
              <w:t>.</w:t>
            </w:r>
          </w:p>
          <w:p w14:paraId="6C8DECE4" w14:textId="1C98C771" w:rsidR="00CF7D2F" w:rsidRDefault="00EA00E4" w:rsidP="00D12F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 – multiplication work linked to the use of tables</w:t>
            </w:r>
          </w:p>
          <w:p w14:paraId="3DC807DB" w14:textId="1590BC21" w:rsidR="00CF7D2F" w:rsidRPr="00341E0F" w:rsidRDefault="00CF7D2F" w:rsidP="00D12F8A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46E94AC0" w14:textId="77777777" w:rsidR="001F25A7" w:rsidRPr="00341E0F" w:rsidRDefault="001F25A7" w:rsidP="00D12F8A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FORMATIVE FEEDBACK</w:t>
            </w:r>
          </w:p>
          <w:p w14:paraId="7EE57BBE" w14:textId="77777777" w:rsidR="001F25A7" w:rsidRDefault="001F25A7" w:rsidP="00D12F8A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E2197" w:rsidRDefault="001F25A7" w:rsidP="00D12F8A">
            <w:pPr>
              <w:rPr>
                <w:sz w:val="24"/>
                <w:szCs w:val="24"/>
              </w:rPr>
            </w:pPr>
          </w:p>
          <w:p w14:paraId="71E883F5" w14:textId="77777777" w:rsidR="001F25A7" w:rsidRPr="00341E0F" w:rsidRDefault="001F25A7" w:rsidP="00D12F8A">
            <w:pPr>
              <w:tabs>
                <w:tab w:val="left" w:pos="3000"/>
              </w:tabs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SELF ASSESSMENT</w:t>
            </w:r>
          </w:p>
          <w:p w14:paraId="001B4BBD" w14:textId="77777777" w:rsidR="001F25A7" w:rsidRDefault="001F25A7" w:rsidP="00D12F8A">
            <w:pPr>
              <w:rPr>
                <w:sz w:val="24"/>
                <w:szCs w:val="24"/>
              </w:rPr>
            </w:pPr>
          </w:p>
          <w:p w14:paraId="32353D58" w14:textId="77777777" w:rsidR="001F25A7" w:rsidRPr="000E2197" w:rsidRDefault="001F25A7" w:rsidP="00D12F8A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3F7F2ED7" w14:textId="77777777" w:rsidR="001F25A7" w:rsidRDefault="001F25A7" w:rsidP="00D12F8A">
            <w:pPr>
              <w:rPr>
                <w:sz w:val="32"/>
                <w:szCs w:val="32"/>
                <w:u w:val="single"/>
              </w:rPr>
            </w:pPr>
          </w:p>
          <w:p w14:paraId="0D34B61D" w14:textId="77777777" w:rsidR="001F25A7" w:rsidRPr="00341E0F" w:rsidRDefault="001F25A7" w:rsidP="00D12F8A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PEER ASSESSMENT</w:t>
            </w:r>
          </w:p>
          <w:p w14:paraId="3A3B3F5E" w14:textId="77777777" w:rsidR="001F25A7" w:rsidRPr="000E2197" w:rsidRDefault="001F25A7" w:rsidP="00D12F8A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CE5D3D" w:rsidRDefault="000763C1" w:rsidP="00D12F8A">
            <w:pPr>
              <w:rPr>
                <w:sz w:val="32"/>
                <w:szCs w:val="32"/>
              </w:rPr>
            </w:pPr>
          </w:p>
        </w:tc>
      </w:tr>
      <w:tr w:rsidR="000763C1" w:rsidRPr="000763C1" w14:paraId="3DC807F1" w14:textId="77777777" w:rsidTr="00D12F8A">
        <w:tc>
          <w:tcPr>
            <w:tcW w:w="3980" w:type="dxa"/>
            <w:vMerge/>
          </w:tcPr>
          <w:p w14:paraId="3DC807E4" w14:textId="77777777" w:rsidR="000763C1" w:rsidRPr="00CE5D3D" w:rsidRDefault="000763C1" w:rsidP="00D12F8A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CE5D3D" w:rsidRDefault="000763C1" w:rsidP="00D12F8A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CE5D3D" w:rsidRDefault="000763C1" w:rsidP="00D12F8A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341E0F" w:rsidRDefault="001F25A7" w:rsidP="00D12F8A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KEY - </w:t>
            </w:r>
            <w:r w:rsidRPr="00341E0F">
              <w:rPr>
                <w:sz w:val="28"/>
                <w:szCs w:val="28"/>
                <w:u w:val="single"/>
              </w:rPr>
              <w:t>TSPC</w:t>
            </w:r>
          </w:p>
          <w:p w14:paraId="2EB75F0F" w14:textId="2295AF73" w:rsidR="001F25A7" w:rsidRPr="000E2197" w:rsidRDefault="001F25A7" w:rsidP="00D12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 - </w:t>
            </w:r>
            <w:r w:rsidRPr="000E2197">
              <w:rPr>
                <w:sz w:val="24"/>
                <w:szCs w:val="24"/>
              </w:rPr>
              <w:t xml:space="preserve">Working with others </w:t>
            </w:r>
          </w:p>
          <w:p w14:paraId="4BC68B5B" w14:textId="30E9755C" w:rsidR="001F25A7" w:rsidRPr="000E2197" w:rsidRDefault="001F25A7" w:rsidP="00D12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BC - </w:t>
            </w:r>
            <w:r w:rsidR="00C851C2">
              <w:rPr>
                <w:sz w:val="24"/>
                <w:szCs w:val="24"/>
              </w:rPr>
              <w:t xml:space="preserve"> </w:t>
            </w:r>
            <w:r w:rsidRPr="000E2197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E2197" w:rsidRDefault="001F25A7" w:rsidP="00D12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 - </w:t>
            </w:r>
            <w:r w:rsidR="00C851C2">
              <w:rPr>
                <w:sz w:val="24"/>
                <w:szCs w:val="24"/>
              </w:rPr>
              <w:t xml:space="preserve"> </w:t>
            </w:r>
            <w:r w:rsidRPr="000E2197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E2197" w:rsidRDefault="001F25A7" w:rsidP="00D12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SM - </w:t>
            </w:r>
            <w:r w:rsidRPr="000E2197">
              <w:rPr>
                <w:sz w:val="24"/>
                <w:szCs w:val="24"/>
              </w:rPr>
              <w:t>Self-Management</w:t>
            </w:r>
          </w:p>
          <w:p w14:paraId="1222A006" w14:textId="47DA53ED" w:rsidR="00C851C2" w:rsidRDefault="001F25A7" w:rsidP="00D12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-</w:t>
            </w:r>
            <w:r w:rsidR="00C851C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C851C2">
              <w:rPr>
                <w:sz w:val="24"/>
                <w:szCs w:val="24"/>
              </w:rPr>
              <w:t xml:space="preserve">Thinking, Problem Solving  And </w:t>
            </w:r>
          </w:p>
          <w:p w14:paraId="3DC807F0" w14:textId="07481AF9" w:rsidR="000763C1" w:rsidRPr="001F25A7" w:rsidRDefault="00C851C2" w:rsidP="00D12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1F25A7" w:rsidRPr="00C851C2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4B0D667F" w:rsidR="004805D9" w:rsidRPr="00341E0F" w:rsidRDefault="00D12F8A" w:rsidP="00F3281E">
      <w:pPr>
        <w:tabs>
          <w:tab w:val="left" w:pos="96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textWrapping" w:clear="all"/>
      </w:r>
      <w:r w:rsidR="00F3281E" w:rsidRPr="00341E0F">
        <w:rPr>
          <w:sz w:val="28"/>
          <w:szCs w:val="28"/>
          <w:u w:val="single"/>
        </w:rPr>
        <w:t>OTHER</w:t>
      </w:r>
    </w:p>
    <w:sectPr w:rsidR="004805D9" w:rsidRPr="00341E0F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B5BC7"/>
    <w:multiLevelType w:val="hybridMultilevel"/>
    <w:tmpl w:val="FB349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462698"/>
    <w:multiLevelType w:val="hybridMultilevel"/>
    <w:tmpl w:val="AAF4E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06631"/>
    <w:rsid w:val="00031F34"/>
    <w:rsid w:val="00035798"/>
    <w:rsid w:val="000763C1"/>
    <w:rsid w:val="00093073"/>
    <w:rsid w:val="000974F3"/>
    <w:rsid w:val="000C4825"/>
    <w:rsid w:val="000E2197"/>
    <w:rsid w:val="00123846"/>
    <w:rsid w:val="00135293"/>
    <w:rsid w:val="00143BF7"/>
    <w:rsid w:val="00190479"/>
    <w:rsid w:val="001F25A7"/>
    <w:rsid w:val="00264504"/>
    <w:rsid w:val="002A6426"/>
    <w:rsid w:val="002D2C8B"/>
    <w:rsid w:val="00341E0F"/>
    <w:rsid w:val="003E431F"/>
    <w:rsid w:val="00472403"/>
    <w:rsid w:val="004805D9"/>
    <w:rsid w:val="00507873"/>
    <w:rsid w:val="005336FE"/>
    <w:rsid w:val="005704C4"/>
    <w:rsid w:val="006406C2"/>
    <w:rsid w:val="00755DF2"/>
    <w:rsid w:val="00824867"/>
    <w:rsid w:val="008666DC"/>
    <w:rsid w:val="0089427B"/>
    <w:rsid w:val="008D3E3A"/>
    <w:rsid w:val="008D759E"/>
    <w:rsid w:val="008E1383"/>
    <w:rsid w:val="008F285B"/>
    <w:rsid w:val="00A514AF"/>
    <w:rsid w:val="00AE1B03"/>
    <w:rsid w:val="00B21357"/>
    <w:rsid w:val="00B4775F"/>
    <w:rsid w:val="00B87FA2"/>
    <w:rsid w:val="00BC75F9"/>
    <w:rsid w:val="00BD3E6C"/>
    <w:rsid w:val="00C851C2"/>
    <w:rsid w:val="00CB26B4"/>
    <w:rsid w:val="00CE5D3D"/>
    <w:rsid w:val="00CF7D2F"/>
    <w:rsid w:val="00D12F8A"/>
    <w:rsid w:val="00D2168A"/>
    <w:rsid w:val="00D4025D"/>
    <w:rsid w:val="00DA3C5C"/>
    <w:rsid w:val="00EA00E4"/>
    <w:rsid w:val="00EB5A22"/>
    <w:rsid w:val="00F15393"/>
    <w:rsid w:val="00F3281E"/>
    <w:rsid w:val="00F74ABE"/>
    <w:rsid w:val="00FC3EFA"/>
    <w:rsid w:val="00FD0F76"/>
    <w:rsid w:val="00FD2EE9"/>
    <w:rsid w:val="00FF2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904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904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40B32-92E3-413A-8A11-C70D2D51F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66848150</Template>
  <TotalTime>2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4</cp:revision>
  <dcterms:created xsi:type="dcterms:W3CDTF">2016-09-26T15:24:00Z</dcterms:created>
  <dcterms:modified xsi:type="dcterms:W3CDTF">2016-09-26T15:26:00Z</dcterms:modified>
</cp:coreProperties>
</file>