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C80789" w14:textId="2D271A45" w:rsidR="004805D9" w:rsidRPr="003E431F" w:rsidRDefault="004805D9" w:rsidP="009C03C8">
      <w:r w:rsidRPr="003E431F">
        <w:t>Teacher:</w:t>
      </w:r>
      <w:r w:rsidR="00DA3C5C">
        <w:t xml:space="preserve"> </w:t>
      </w:r>
      <w:r w:rsidRPr="003E431F">
        <w:tab/>
      </w:r>
      <w:r w:rsidRPr="003E431F">
        <w:tab/>
      </w:r>
      <w:r w:rsidRPr="003E431F">
        <w:tab/>
      </w:r>
      <w:r w:rsidRPr="003E431F">
        <w:tab/>
      </w:r>
      <w:r w:rsidRPr="003E431F">
        <w:tab/>
      </w:r>
      <w:r w:rsidRPr="003E431F">
        <w:tab/>
        <w:t>Year:</w:t>
      </w:r>
      <w:r w:rsidRPr="003E431F">
        <w:tab/>
      </w:r>
      <w:r w:rsidR="00DA3C5C">
        <w:t>Year 6</w:t>
      </w:r>
      <w:r w:rsidRPr="003E431F">
        <w:tab/>
      </w:r>
      <w:r w:rsidRPr="003E431F">
        <w:tab/>
      </w:r>
      <w:r w:rsidRPr="003E431F">
        <w:tab/>
      </w:r>
      <w:r w:rsidRPr="003E431F">
        <w:tab/>
        <w:t>Week Beginning:</w:t>
      </w:r>
      <w:r w:rsidR="00FB00BC">
        <w:t xml:space="preserve"> Autumn 1 Week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80"/>
        <w:gridCol w:w="3074"/>
        <w:gridCol w:w="906"/>
        <w:gridCol w:w="3980"/>
        <w:gridCol w:w="1776"/>
        <w:gridCol w:w="2204"/>
      </w:tblGrid>
      <w:tr w:rsidR="004805D9" w14:paraId="3DC8078D" w14:textId="77777777" w:rsidTr="00FD2EE9">
        <w:tc>
          <w:tcPr>
            <w:tcW w:w="7054" w:type="dxa"/>
            <w:gridSpan w:val="2"/>
          </w:tcPr>
          <w:p w14:paraId="3DC8078A" w14:textId="303EB84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COMMUNICATION</w:t>
            </w:r>
          </w:p>
        </w:tc>
        <w:tc>
          <w:tcPr>
            <w:tcW w:w="6662" w:type="dxa"/>
            <w:gridSpan w:val="3"/>
          </w:tcPr>
          <w:p w14:paraId="3DC8078B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MATHEMATICS</w:t>
            </w:r>
          </w:p>
        </w:tc>
        <w:tc>
          <w:tcPr>
            <w:tcW w:w="2204" w:type="dxa"/>
          </w:tcPr>
          <w:p w14:paraId="3DC8078C" w14:textId="77777777" w:rsidR="004805D9" w:rsidRPr="00FD2EE9" w:rsidRDefault="004805D9">
            <w:pPr>
              <w:rPr>
                <w:sz w:val="28"/>
                <w:szCs w:val="28"/>
              </w:rPr>
            </w:pPr>
            <w:r w:rsidRPr="00FD2EE9">
              <w:rPr>
                <w:sz w:val="28"/>
                <w:szCs w:val="28"/>
              </w:rPr>
              <w:t>USING ICT</w:t>
            </w:r>
          </w:p>
        </w:tc>
      </w:tr>
      <w:tr w:rsidR="004805D9" w14:paraId="3DC807BA" w14:textId="77777777" w:rsidTr="00AA31AD">
        <w:trPr>
          <w:trHeight w:val="549"/>
        </w:trPr>
        <w:tc>
          <w:tcPr>
            <w:tcW w:w="7054" w:type="dxa"/>
            <w:gridSpan w:val="2"/>
          </w:tcPr>
          <w:p w14:paraId="61ADA8F0" w14:textId="51636019" w:rsid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F2EFE7" wp14:editId="0C3503D8">
                      <wp:simplePos x="0" y="0"/>
                      <wp:positionH relativeFrom="column">
                        <wp:posOffset>1572260</wp:posOffset>
                      </wp:positionH>
                      <wp:positionV relativeFrom="paragraph">
                        <wp:posOffset>52197</wp:posOffset>
                      </wp:positionV>
                      <wp:extent cx="868680" cy="304800"/>
                      <wp:effectExtent l="0" t="0" r="26670" b="1905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A1EDEC" w14:textId="09527AE8" w:rsidR="00E458A2" w:rsidRPr="00135293" w:rsidRDefault="00E458A2" w:rsidP="00CB26B4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Reading</w:t>
                                  </w:r>
                                </w:p>
                                <w:p w14:paraId="30311AB4" w14:textId="77777777" w:rsidR="00E458A2" w:rsidRDefault="00E458A2" w:rsidP="00CB26B4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23.8pt;margin-top:4.1pt;width:68.4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" fillcolor="white [3201]" strokeweight=".5pt">
                      <v:textbox>
                        <w:txbxContent>
                          <w:p w14:paraId="05A1EDEC" w14:textId="09527AE8" w:rsidR="00E458A2" w:rsidRPr="00135293" w:rsidRDefault="00E458A2" w:rsidP="00CB26B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30311AB4" w14:textId="77777777" w:rsidR="00E458A2" w:rsidRDefault="00E458A2" w:rsidP="00CB26B4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C6A8A01" w14:textId="77777777" w:rsidR="00186913" w:rsidRDefault="00186913" w:rsidP="00CB26B4">
            <w:pPr>
              <w:rPr>
                <w:b/>
                <w:sz w:val="28"/>
                <w:szCs w:val="28"/>
                <w:u w:val="single"/>
              </w:rPr>
            </w:pPr>
          </w:p>
          <w:p w14:paraId="5CCC411F" w14:textId="4AD7055A" w:rsidR="00CB26B4" w:rsidRPr="00CB26B4" w:rsidRDefault="00CB26B4" w:rsidP="00CB26B4">
            <w:pPr>
              <w:rPr>
                <w:b/>
                <w:sz w:val="28"/>
                <w:szCs w:val="28"/>
                <w:u w:val="single"/>
              </w:rPr>
            </w:pPr>
            <w:r w:rsidRPr="00CB26B4">
              <w:rPr>
                <w:sz w:val="24"/>
                <w:szCs w:val="24"/>
                <w:u w:val="single"/>
              </w:rPr>
              <w:t>Guided Reading</w:t>
            </w:r>
            <w:r>
              <w:rPr>
                <w:sz w:val="24"/>
                <w:szCs w:val="24"/>
                <w:u w:val="single"/>
              </w:rPr>
              <w:t xml:space="preserve"> / Reading Skills</w:t>
            </w:r>
            <w:r w:rsidR="001F25A7">
              <w:rPr>
                <w:sz w:val="24"/>
                <w:szCs w:val="24"/>
                <w:u w:val="single"/>
              </w:rPr>
              <w:t>:</w:t>
            </w:r>
          </w:p>
          <w:p w14:paraId="3DC8078F" w14:textId="4DC077B3" w:rsidR="004805D9" w:rsidRPr="00CB26B4" w:rsidRDefault="00472403" w:rsidP="00CB26B4">
            <w:pPr>
              <w:rPr>
                <w:sz w:val="32"/>
                <w:szCs w:val="32"/>
              </w:rPr>
            </w:pPr>
            <w:proofErr w:type="spellStart"/>
            <w:r w:rsidRPr="00CB26B4">
              <w:rPr>
                <w:sz w:val="23"/>
                <w:szCs w:val="23"/>
              </w:rPr>
              <w:t>Grp</w:t>
            </w:r>
            <w:proofErr w:type="spellEnd"/>
            <w:r w:rsidRPr="00CB26B4">
              <w:rPr>
                <w:sz w:val="23"/>
                <w:szCs w:val="23"/>
              </w:rPr>
              <w:t xml:space="preserve"> 1</w:t>
            </w:r>
            <w:r w:rsidR="00135293" w:rsidRPr="00CB26B4">
              <w:rPr>
                <w:sz w:val="23"/>
                <w:szCs w:val="23"/>
              </w:rPr>
              <w:t>:</w:t>
            </w:r>
            <w:r w:rsidR="00CC0CC6">
              <w:rPr>
                <w:sz w:val="23"/>
                <w:szCs w:val="23"/>
              </w:rPr>
              <w:t xml:space="preserve"> ORT – Level 13</w:t>
            </w:r>
          </w:p>
          <w:p w14:paraId="1ADE9D9D" w14:textId="15343E35" w:rsidR="00CB26B4" w:rsidRDefault="00472403" w:rsidP="00CB26B4">
            <w:pPr>
              <w:jc w:val="both"/>
              <w:rPr>
                <w:sz w:val="23"/>
                <w:szCs w:val="23"/>
              </w:rPr>
            </w:pPr>
            <w:proofErr w:type="spellStart"/>
            <w:r w:rsidRPr="00CB26B4">
              <w:rPr>
                <w:sz w:val="23"/>
                <w:szCs w:val="23"/>
              </w:rPr>
              <w:t>Grp</w:t>
            </w:r>
            <w:proofErr w:type="spellEnd"/>
            <w:r w:rsidRPr="00CB26B4">
              <w:rPr>
                <w:sz w:val="23"/>
                <w:szCs w:val="23"/>
              </w:rPr>
              <w:t xml:space="preserve"> 2</w:t>
            </w:r>
            <w:r w:rsidR="00135293" w:rsidRPr="00CB26B4">
              <w:rPr>
                <w:sz w:val="23"/>
                <w:szCs w:val="23"/>
              </w:rPr>
              <w:t>:</w:t>
            </w:r>
            <w:r w:rsidR="00CC0CC6">
              <w:rPr>
                <w:sz w:val="23"/>
                <w:szCs w:val="23"/>
              </w:rPr>
              <w:t xml:space="preserve"> ORT – Level 12</w:t>
            </w:r>
          </w:p>
          <w:p w14:paraId="0327B5B6" w14:textId="109623E5" w:rsidR="00472403" w:rsidRDefault="00472403" w:rsidP="00CB26B4">
            <w:pPr>
              <w:tabs>
                <w:tab w:val="left" w:pos="1363"/>
              </w:tabs>
              <w:jc w:val="both"/>
              <w:rPr>
                <w:sz w:val="23"/>
                <w:szCs w:val="23"/>
              </w:rPr>
            </w:pPr>
            <w:proofErr w:type="spellStart"/>
            <w:r w:rsidRPr="00CB26B4">
              <w:rPr>
                <w:sz w:val="23"/>
                <w:szCs w:val="23"/>
              </w:rPr>
              <w:t>Grp</w:t>
            </w:r>
            <w:proofErr w:type="spellEnd"/>
            <w:r w:rsidRPr="00CB26B4">
              <w:rPr>
                <w:sz w:val="23"/>
                <w:szCs w:val="23"/>
              </w:rPr>
              <w:t xml:space="preserve"> 3</w:t>
            </w:r>
            <w:r w:rsidR="00135293" w:rsidRPr="00CB26B4">
              <w:rPr>
                <w:sz w:val="23"/>
                <w:szCs w:val="23"/>
              </w:rPr>
              <w:t>:</w:t>
            </w:r>
            <w:r w:rsidR="00CC0CC6">
              <w:rPr>
                <w:sz w:val="23"/>
                <w:szCs w:val="23"/>
              </w:rPr>
              <w:t xml:space="preserve"> ORT- Level 11</w:t>
            </w:r>
            <w:r w:rsidR="00CB26B4">
              <w:rPr>
                <w:sz w:val="23"/>
                <w:szCs w:val="23"/>
              </w:rPr>
              <w:tab/>
            </w:r>
          </w:p>
          <w:p w14:paraId="1C5F1E24" w14:textId="77777777" w:rsidR="00CB26B4" w:rsidRDefault="00CB26B4" w:rsidP="00CB26B4">
            <w:pPr>
              <w:tabs>
                <w:tab w:val="left" w:pos="1363"/>
              </w:tabs>
              <w:jc w:val="both"/>
              <w:rPr>
                <w:sz w:val="23"/>
                <w:szCs w:val="23"/>
              </w:rPr>
            </w:pPr>
          </w:p>
          <w:p w14:paraId="1721C3DB" w14:textId="50F505D5" w:rsidR="00186913" w:rsidRDefault="00186913" w:rsidP="00CB26B4">
            <w:pPr>
              <w:tabs>
                <w:tab w:val="left" w:pos="136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Guided reading activities to include identifying parts of speech. Identifying speech marks and summary of story.</w:t>
            </w:r>
          </w:p>
          <w:p w14:paraId="62EDA1C1" w14:textId="77777777" w:rsidR="00186913" w:rsidRPr="00CB26B4" w:rsidRDefault="00186913" w:rsidP="00CB26B4">
            <w:pPr>
              <w:tabs>
                <w:tab w:val="left" w:pos="1363"/>
              </w:tabs>
              <w:jc w:val="both"/>
              <w:rPr>
                <w:sz w:val="23"/>
                <w:szCs w:val="23"/>
              </w:rPr>
            </w:pPr>
          </w:p>
          <w:p w14:paraId="6AEBC03C" w14:textId="713AB8E7" w:rsidR="00CC0CC6" w:rsidRPr="00135293" w:rsidRDefault="00472403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 xml:space="preserve">Novel/Big Book </w:t>
            </w:r>
            <w:r w:rsidR="001F25A7">
              <w:rPr>
                <w:sz w:val="24"/>
                <w:szCs w:val="24"/>
                <w:u w:val="single"/>
              </w:rPr>
              <w:t xml:space="preserve">/ Shared Reading </w:t>
            </w:r>
            <w:r w:rsidRPr="00135293">
              <w:rPr>
                <w:sz w:val="24"/>
                <w:szCs w:val="24"/>
              </w:rPr>
              <w:t>:</w:t>
            </w:r>
          </w:p>
          <w:p w14:paraId="73FB2D52" w14:textId="2187A637" w:rsidR="00472403" w:rsidRPr="00CC0CC6" w:rsidRDefault="009C03C8">
            <w:r w:rsidRPr="00CC0CC6">
              <w:t>The Wreck of the Zanzibar – Pages 15 - 30</w:t>
            </w:r>
          </w:p>
          <w:p w14:paraId="5ABC1D39" w14:textId="77777777" w:rsidR="00CC0CC6" w:rsidRDefault="00CC0CC6">
            <w:pPr>
              <w:rPr>
                <w:sz w:val="24"/>
                <w:szCs w:val="24"/>
                <w:u w:val="single"/>
              </w:rPr>
            </w:pPr>
          </w:p>
          <w:p w14:paraId="79BC8224" w14:textId="2745B933" w:rsidR="00FD2EE9" w:rsidRDefault="00472403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Comprehension</w:t>
            </w:r>
            <w:r w:rsidR="001F25A7">
              <w:rPr>
                <w:sz w:val="24"/>
                <w:szCs w:val="24"/>
                <w:u w:val="single"/>
              </w:rPr>
              <w:t>:</w:t>
            </w:r>
          </w:p>
          <w:p w14:paraId="46B93511" w14:textId="0A688DB0" w:rsidR="00472403" w:rsidRDefault="00472403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1</w:t>
            </w:r>
            <w:r w:rsidR="00EF325C">
              <w:rPr>
                <w:sz w:val="24"/>
                <w:szCs w:val="24"/>
              </w:rPr>
              <w:t>,2</w:t>
            </w:r>
            <w:r w:rsidR="00135293" w:rsidRPr="00135293">
              <w:rPr>
                <w:sz w:val="24"/>
                <w:szCs w:val="24"/>
              </w:rPr>
              <w:t>:</w:t>
            </w:r>
            <w:r w:rsidR="00186913">
              <w:rPr>
                <w:sz w:val="24"/>
                <w:szCs w:val="24"/>
              </w:rPr>
              <w:t xml:space="preserve"> A clever way to catch a thief  Collins primary focus book 3 pages 8 and 9</w:t>
            </w:r>
          </w:p>
          <w:p w14:paraId="6810424C" w14:textId="72214110" w:rsidR="00EF325C" w:rsidRPr="00135293" w:rsidRDefault="00144B5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Grp</w:t>
            </w:r>
            <w:proofErr w:type="spellEnd"/>
            <w:r>
              <w:rPr>
                <w:sz w:val="24"/>
                <w:szCs w:val="24"/>
              </w:rPr>
              <w:t xml:space="preserve"> 3: LW 1 p16 and17 </w:t>
            </w:r>
            <w:r w:rsidR="00EF325C">
              <w:rPr>
                <w:sz w:val="24"/>
                <w:szCs w:val="24"/>
              </w:rPr>
              <w:t>The</w:t>
            </w:r>
            <w:r>
              <w:rPr>
                <w:sz w:val="24"/>
                <w:szCs w:val="24"/>
              </w:rPr>
              <w:t xml:space="preserve"> Emperor’s New Clothes </w:t>
            </w:r>
            <w:r w:rsidR="00AD0B2A">
              <w:rPr>
                <w:sz w:val="24"/>
                <w:szCs w:val="24"/>
              </w:rPr>
              <w:t>Part A</w:t>
            </w:r>
            <w:r w:rsidR="00EF325C">
              <w:rPr>
                <w:sz w:val="24"/>
                <w:szCs w:val="24"/>
              </w:rPr>
              <w:t>.</w:t>
            </w:r>
          </w:p>
          <w:p w14:paraId="1A78F9AD" w14:textId="4135F278" w:rsidR="00135293" w:rsidRPr="00135293" w:rsidRDefault="00CB26B4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C7965B" wp14:editId="4DA3C2E1">
                      <wp:simplePos x="0" y="0"/>
                      <wp:positionH relativeFrom="column">
                        <wp:posOffset>1482725</wp:posOffset>
                      </wp:positionH>
                      <wp:positionV relativeFrom="paragraph">
                        <wp:posOffset>125095</wp:posOffset>
                      </wp:positionV>
                      <wp:extent cx="868680" cy="243840"/>
                      <wp:effectExtent l="0" t="0" r="26670" b="2286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868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C41E02" w14:textId="099EFA8C" w:rsidR="00E458A2" w:rsidRPr="00135293" w:rsidRDefault="00E458A2" w:rsidP="00135293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WRITING</w:t>
                                  </w:r>
                                </w:p>
                                <w:p w14:paraId="364B5705" w14:textId="4F65C85B" w:rsidR="00E458A2" w:rsidRDefault="00E458A2">
                                  <w:r>
                                    <w:t>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7" type="#_x0000_t202" style="position:absolute;margin-left:116.75pt;margin-top:9.85pt;width:68.4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" fillcolor="white [3201]" strokeweight=".5pt">
                      <v:textbox>
                        <w:txbxContent>
                          <w:p w14:paraId="0EC41E02" w14:textId="099EFA8C" w:rsidR="00E458A2" w:rsidRPr="00135293" w:rsidRDefault="00E458A2" w:rsidP="001352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WRITING</w:t>
                            </w:r>
                          </w:p>
                          <w:p w14:paraId="364B5705" w14:textId="4F65C85B" w:rsidR="00E458A2" w:rsidRDefault="00E458A2">
                            <w:r>
                              <w:t>NG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E8141D6" w14:textId="77777777" w:rsidR="00CB26B4" w:rsidRDefault="00CB26B4" w:rsidP="00CB26B4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Handwriting</w:t>
            </w:r>
            <w:r w:rsidRPr="00135293">
              <w:rPr>
                <w:sz w:val="24"/>
                <w:szCs w:val="24"/>
              </w:rPr>
              <w:t>:</w:t>
            </w:r>
          </w:p>
          <w:p w14:paraId="22402B4A" w14:textId="2CEBED04" w:rsidR="00CB26B4" w:rsidRPr="00135293" w:rsidRDefault="00CC0CC6" w:rsidP="00CB26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Nelson book 2: page 5</w:t>
            </w:r>
          </w:p>
          <w:p w14:paraId="2773E9F0" w14:textId="77777777" w:rsidR="001F25A7" w:rsidRDefault="00CB26B4" w:rsidP="00CB26B4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Spellings/Phonics</w:t>
            </w:r>
            <w:r w:rsidRPr="00135293">
              <w:rPr>
                <w:sz w:val="24"/>
                <w:szCs w:val="24"/>
              </w:rPr>
              <w:t xml:space="preserve">: </w:t>
            </w:r>
          </w:p>
          <w:p w14:paraId="38CE7A22" w14:textId="7AD0F1C1" w:rsidR="00CB26B4" w:rsidRPr="00135293" w:rsidRDefault="00CB26B4" w:rsidP="00CB26B4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1:</w:t>
            </w:r>
            <w:r w:rsidR="009C03C8">
              <w:rPr>
                <w:sz w:val="24"/>
                <w:szCs w:val="24"/>
              </w:rPr>
              <w:t xml:space="preserve"> Variations of </w:t>
            </w:r>
            <w:proofErr w:type="spellStart"/>
            <w:r w:rsidR="009C03C8">
              <w:rPr>
                <w:sz w:val="24"/>
                <w:szCs w:val="24"/>
              </w:rPr>
              <w:t>k,c,ch,ck</w:t>
            </w:r>
            <w:proofErr w:type="spellEnd"/>
            <w:r w:rsidR="00EF325C">
              <w:rPr>
                <w:sz w:val="24"/>
                <w:szCs w:val="24"/>
              </w:rPr>
              <w:t xml:space="preserve"> kick, kettle, packet, school, echo, comic, character, chicken, Christmas, orchestra, anchor, could, killer, chemist, chorus </w:t>
            </w:r>
          </w:p>
          <w:p w14:paraId="385764A1" w14:textId="490B7ECB" w:rsidR="001F25A7" w:rsidRDefault="00CB26B4" w:rsidP="00CB26B4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2:</w:t>
            </w:r>
            <w:r w:rsidR="00EF325C">
              <w:rPr>
                <w:sz w:val="24"/>
                <w:szCs w:val="24"/>
              </w:rPr>
              <w:t xml:space="preserve"> </w:t>
            </w:r>
            <w:r w:rsidR="00AA31AD">
              <w:rPr>
                <w:sz w:val="24"/>
                <w:szCs w:val="24"/>
              </w:rPr>
              <w:t xml:space="preserve">Variations of </w:t>
            </w:r>
            <w:proofErr w:type="spellStart"/>
            <w:r w:rsidR="00AA31AD">
              <w:rPr>
                <w:sz w:val="24"/>
                <w:szCs w:val="24"/>
              </w:rPr>
              <w:t>k,c,ch,ck</w:t>
            </w:r>
            <w:proofErr w:type="spellEnd"/>
            <w:r w:rsidR="00AA31AD">
              <w:rPr>
                <w:sz w:val="24"/>
                <w:szCs w:val="24"/>
              </w:rPr>
              <w:t xml:space="preserve"> kick, kettle, packet, school, echo, comic, character, chicken, Christmas, anchor, could, killer, chemist </w:t>
            </w:r>
          </w:p>
          <w:p w14:paraId="1153C209" w14:textId="77777777" w:rsidR="00CB26B4" w:rsidRPr="00135293" w:rsidRDefault="00CB26B4" w:rsidP="00CB26B4">
            <w:pPr>
              <w:rPr>
                <w:sz w:val="24"/>
                <w:szCs w:val="24"/>
              </w:rPr>
            </w:pPr>
          </w:p>
          <w:p w14:paraId="533D0839" w14:textId="6246C51B" w:rsidR="00FD2EE9" w:rsidRDefault="00472403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Grammar</w:t>
            </w:r>
            <w:r w:rsidRPr="00135293">
              <w:rPr>
                <w:sz w:val="24"/>
                <w:szCs w:val="24"/>
              </w:rPr>
              <w:t>:</w:t>
            </w:r>
            <w:r w:rsidR="00DF10C3">
              <w:rPr>
                <w:sz w:val="24"/>
                <w:szCs w:val="24"/>
              </w:rPr>
              <w:t xml:space="preserve"> Identifying and using verbs</w:t>
            </w:r>
            <w:r w:rsidR="00930CFA">
              <w:rPr>
                <w:sz w:val="24"/>
                <w:szCs w:val="24"/>
              </w:rPr>
              <w:t xml:space="preserve"> with adverbs</w:t>
            </w:r>
          </w:p>
          <w:p w14:paraId="45A1FFE9" w14:textId="514F1CC1" w:rsidR="00472403" w:rsidRPr="00135293" w:rsidRDefault="00472403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1</w:t>
            </w:r>
            <w:r w:rsidR="00135293" w:rsidRPr="00135293">
              <w:rPr>
                <w:sz w:val="24"/>
                <w:szCs w:val="24"/>
              </w:rPr>
              <w:t>:</w:t>
            </w:r>
            <w:r w:rsidR="00055FA9">
              <w:rPr>
                <w:sz w:val="24"/>
                <w:szCs w:val="24"/>
              </w:rPr>
              <w:t xml:space="preserve"> Language works 2 (purple) page 8</w:t>
            </w:r>
          </w:p>
          <w:p w14:paraId="189E5661" w14:textId="630EFC97" w:rsidR="00472403" w:rsidRPr="00135293" w:rsidRDefault="00472403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2</w:t>
            </w:r>
            <w:r w:rsidR="00135293" w:rsidRPr="00135293">
              <w:rPr>
                <w:sz w:val="24"/>
                <w:szCs w:val="24"/>
              </w:rPr>
              <w:t>:</w:t>
            </w:r>
            <w:r w:rsidR="00055FA9">
              <w:rPr>
                <w:sz w:val="24"/>
                <w:szCs w:val="24"/>
              </w:rPr>
              <w:t xml:space="preserve"> Basic skills 3 (green) page 19</w:t>
            </w:r>
          </w:p>
          <w:p w14:paraId="79DF8C87" w14:textId="50FD1CF3" w:rsidR="00472403" w:rsidRPr="00135293" w:rsidRDefault="00472403">
            <w:pPr>
              <w:rPr>
                <w:sz w:val="24"/>
                <w:szCs w:val="24"/>
              </w:rPr>
            </w:pPr>
            <w:proofErr w:type="spellStart"/>
            <w:r w:rsidRPr="00135293">
              <w:rPr>
                <w:sz w:val="24"/>
                <w:szCs w:val="24"/>
              </w:rPr>
              <w:t>Grp</w:t>
            </w:r>
            <w:proofErr w:type="spellEnd"/>
            <w:r w:rsidRPr="00135293">
              <w:rPr>
                <w:sz w:val="24"/>
                <w:szCs w:val="24"/>
              </w:rPr>
              <w:t xml:space="preserve"> 3</w:t>
            </w:r>
            <w:r w:rsidR="00135293" w:rsidRPr="00135293">
              <w:rPr>
                <w:sz w:val="24"/>
                <w:szCs w:val="24"/>
              </w:rPr>
              <w:t>:</w:t>
            </w:r>
            <w:r w:rsidR="00055FA9">
              <w:rPr>
                <w:sz w:val="24"/>
                <w:szCs w:val="24"/>
              </w:rPr>
              <w:t xml:space="preserve"> Basic skills 2 (pink) page 19</w:t>
            </w:r>
          </w:p>
          <w:p w14:paraId="101F232A" w14:textId="77777777" w:rsidR="00472403" w:rsidRPr="00135293" w:rsidRDefault="00472403">
            <w:pPr>
              <w:rPr>
                <w:sz w:val="24"/>
                <w:szCs w:val="24"/>
              </w:rPr>
            </w:pPr>
          </w:p>
          <w:p w14:paraId="0329D4B3" w14:textId="264F1C2F" w:rsidR="00472403" w:rsidRDefault="00472403">
            <w:pPr>
              <w:rPr>
                <w:sz w:val="24"/>
                <w:szCs w:val="24"/>
              </w:rPr>
            </w:pPr>
            <w:r w:rsidRPr="00FD2EE9">
              <w:rPr>
                <w:sz w:val="24"/>
                <w:szCs w:val="24"/>
                <w:u w:val="single"/>
              </w:rPr>
              <w:t>Creative</w:t>
            </w:r>
            <w:r w:rsidR="00C851C2">
              <w:rPr>
                <w:sz w:val="24"/>
                <w:szCs w:val="24"/>
                <w:u w:val="single"/>
              </w:rPr>
              <w:t xml:space="preserve"> / Genre</w:t>
            </w:r>
            <w:r w:rsidRPr="00135293">
              <w:rPr>
                <w:sz w:val="24"/>
                <w:szCs w:val="24"/>
              </w:rPr>
              <w:t xml:space="preserve"> :</w:t>
            </w:r>
          </w:p>
          <w:p w14:paraId="5061396A" w14:textId="77777777" w:rsidR="001D0B73" w:rsidRDefault="00055FA9" w:rsidP="00AA31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Narrative writing. Writing a character study. Choosing a c</w:t>
            </w:r>
            <w:r w:rsidR="009E2D86">
              <w:rPr>
                <w:sz w:val="24"/>
                <w:szCs w:val="24"/>
              </w:rPr>
              <w:t xml:space="preserve">haracter </w:t>
            </w:r>
            <w:r w:rsidR="009E2D86">
              <w:rPr>
                <w:sz w:val="24"/>
                <w:szCs w:val="24"/>
              </w:rPr>
              <w:lastRenderedPageBreak/>
              <w:t>from myths and legends</w:t>
            </w:r>
          </w:p>
          <w:p w14:paraId="18F9440C" w14:textId="3CE46A74" w:rsidR="000B3C0B" w:rsidRPr="00AA31AD" w:rsidRDefault="000B3C0B" w:rsidP="00AA31AD">
            <w:pPr>
              <w:rPr>
                <w:sz w:val="24"/>
                <w:szCs w:val="24"/>
              </w:rPr>
            </w:pPr>
            <w:proofErr w:type="spellStart"/>
            <w:r w:rsidRPr="006565FD">
              <w:rPr>
                <w:sz w:val="20"/>
                <w:szCs w:val="20"/>
              </w:rPr>
              <w:t>Grp</w:t>
            </w:r>
            <w:proofErr w:type="spellEnd"/>
            <w:r w:rsidRPr="006565FD">
              <w:rPr>
                <w:sz w:val="20"/>
                <w:szCs w:val="20"/>
              </w:rPr>
              <w:t xml:space="preserve"> 1</w:t>
            </w:r>
            <w:r>
              <w:rPr>
                <w:sz w:val="20"/>
                <w:szCs w:val="20"/>
              </w:rPr>
              <w:t>, 2 &amp; 3</w:t>
            </w:r>
            <w:r w:rsidRPr="006565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6565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Write a character description using headings </w:t>
            </w:r>
            <w:r w:rsidRPr="00C33847">
              <w:rPr>
                <w:b/>
                <w:sz w:val="20"/>
                <w:szCs w:val="20"/>
              </w:rPr>
              <w:t xml:space="preserve">Name: Physical Features: Adjectives describing him: </w:t>
            </w:r>
            <w:proofErr w:type="spellStart"/>
            <w:r w:rsidRPr="00C33847">
              <w:rPr>
                <w:b/>
                <w:sz w:val="20"/>
                <w:szCs w:val="20"/>
              </w:rPr>
              <w:t>Similies</w:t>
            </w:r>
            <w:proofErr w:type="spellEnd"/>
            <w:r w:rsidRPr="00C33847">
              <w:rPr>
                <w:b/>
                <w:sz w:val="20"/>
                <w:szCs w:val="20"/>
              </w:rPr>
              <w:t xml:space="preserve"> for him: Personality: Description:  Would you want to meet him?</w:t>
            </w:r>
          </w:p>
        </w:tc>
        <w:tc>
          <w:tcPr>
            <w:tcW w:w="6662" w:type="dxa"/>
            <w:gridSpan w:val="3"/>
          </w:tcPr>
          <w:p w14:paraId="75056B03" w14:textId="0B636020" w:rsidR="001F25A7" w:rsidRDefault="001F25A7">
            <w:pPr>
              <w:rPr>
                <w:sz w:val="24"/>
                <w:szCs w:val="24"/>
              </w:rPr>
            </w:pPr>
            <w:r>
              <w:rPr>
                <w:noProof/>
                <w:sz w:val="28"/>
                <w:szCs w:val="28"/>
                <w:lang w:eastAsia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08F02F2" wp14:editId="39C262BC">
                      <wp:simplePos x="0" y="0"/>
                      <wp:positionH relativeFrom="column">
                        <wp:posOffset>1293241</wp:posOffset>
                      </wp:positionH>
                      <wp:positionV relativeFrom="paragraph">
                        <wp:posOffset>49403</wp:posOffset>
                      </wp:positionV>
                      <wp:extent cx="1097280" cy="262255"/>
                      <wp:effectExtent l="0" t="0" r="26670" b="23495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7280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3FA575F" w14:textId="0E619EAC" w:rsidR="00E458A2" w:rsidRPr="00135293" w:rsidRDefault="00E458A2" w:rsidP="001F25A7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Mental Maths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margin-left:101.85pt;margin-top:3.9pt;width:86.4pt;height:20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" fillcolor="white [3201]" strokeweight=".5pt">
                      <v:textbox>
                        <w:txbxContent>
                          <w:p w14:paraId="33FA575F" w14:textId="0E619EAC" w:rsidR="00E458A2" w:rsidRPr="00135293" w:rsidRDefault="00E458A2" w:rsidP="001F25A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Mental Maths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152A035" w14:textId="77777777" w:rsidR="001F25A7" w:rsidRDefault="001F25A7">
            <w:pPr>
              <w:rPr>
                <w:sz w:val="24"/>
                <w:szCs w:val="24"/>
              </w:rPr>
            </w:pPr>
          </w:p>
          <w:p w14:paraId="7CB6D271" w14:textId="69B41314" w:rsidR="00755DF2" w:rsidRDefault="001D0B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Multiplication facts: quick recall </w:t>
            </w:r>
            <w:r w:rsidR="00787118">
              <w:rPr>
                <w:sz w:val="24"/>
                <w:szCs w:val="24"/>
              </w:rPr>
              <w:t>and bingo</w:t>
            </w:r>
          </w:p>
          <w:p w14:paraId="625AFE3B" w14:textId="77777777" w:rsidR="001D0B73" w:rsidRDefault="001D0B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Commutative law (</w:t>
            </w:r>
            <w:proofErr w:type="spellStart"/>
            <w:r>
              <w:rPr>
                <w:sz w:val="24"/>
                <w:szCs w:val="24"/>
              </w:rPr>
              <w:t>eg</w:t>
            </w:r>
            <w:proofErr w:type="spellEnd"/>
            <w:r>
              <w:rPr>
                <w:sz w:val="24"/>
                <w:szCs w:val="24"/>
              </w:rPr>
              <w:t xml:space="preserve"> 6x7, 7x6)</w:t>
            </w:r>
          </w:p>
          <w:p w14:paraId="1A90736D" w14:textId="32A8EC06" w:rsidR="007E3F2F" w:rsidRDefault="007E3F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Mental Maths Expectation</w:t>
            </w:r>
          </w:p>
          <w:p w14:paraId="51478C79" w14:textId="77777777" w:rsidR="007E3F2F" w:rsidRDefault="007E3F2F" w:rsidP="007E3F2F">
            <w:pPr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Count up through the next multiple of 10, 100 or 1000 </w:t>
            </w:r>
          </w:p>
          <w:p w14:paraId="40E4CC09" w14:textId="77777777" w:rsidR="007E3F2F" w:rsidRDefault="007E3F2F" w:rsidP="007E3F2F">
            <w:pPr>
              <w:ind w:left="7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e.g. 8000-2885</w:t>
            </w:r>
          </w:p>
          <w:p w14:paraId="24743E8D" w14:textId="77777777" w:rsidR="007E3F2F" w:rsidRDefault="007E3F2F" w:rsidP="007E3F2F">
            <w:pPr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Partition into hundreds tens and units, adding the most significant digit first</w:t>
            </w:r>
          </w:p>
          <w:p w14:paraId="77F71083" w14:textId="6678397C" w:rsidR="00755DF2" w:rsidRDefault="00755DF2">
            <w:pPr>
              <w:rPr>
                <w:sz w:val="24"/>
                <w:szCs w:val="24"/>
              </w:rPr>
            </w:pPr>
          </w:p>
          <w:p w14:paraId="7FC0B2EB" w14:textId="368110ED" w:rsidR="00135293" w:rsidRDefault="001F25A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1B73AD" wp14:editId="35D3DCDE">
                      <wp:simplePos x="0" y="0"/>
                      <wp:positionH relativeFrom="column">
                        <wp:posOffset>283994</wp:posOffset>
                      </wp:positionH>
                      <wp:positionV relativeFrom="paragraph">
                        <wp:posOffset>44226</wp:posOffset>
                      </wp:positionV>
                      <wp:extent cx="2997723" cy="262255"/>
                      <wp:effectExtent l="0" t="0" r="12700" b="2349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97723" cy="262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8EA17A" w14:textId="3116A25F" w:rsidR="00E458A2" w:rsidRPr="00135293" w:rsidRDefault="00E458A2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135293">
                                    <w:rPr>
                                      <w:sz w:val="24"/>
                                      <w:szCs w:val="24"/>
                                    </w:rPr>
                                    <w:t>NUMBER</w:t>
                                  </w: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- Place Value numbers to 9999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9" type="#_x0000_t202" style="position:absolute;margin-left:22.35pt;margin-top:3.5pt;width:236.0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" fillcolor="white [3201]" strokeweight=".5pt">
                      <v:textbox>
                        <w:txbxContent>
                          <w:p w14:paraId="5A8EA17A" w14:textId="3116A25F" w:rsidR="00E458A2" w:rsidRPr="00135293" w:rsidRDefault="00E458A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35293">
                              <w:rPr>
                                <w:sz w:val="24"/>
                                <w:szCs w:val="24"/>
                              </w:rPr>
                              <w:t>NUMBER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- Place Value numbers to 9999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D48E6C6" w14:textId="77777777" w:rsidR="001F25A7" w:rsidRDefault="001F25A7">
            <w:pPr>
              <w:rPr>
                <w:sz w:val="28"/>
                <w:szCs w:val="28"/>
              </w:rPr>
            </w:pPr>
          </w:p>
          <w:p w14:paraId="1505DE02" w14:textId="0A036A00" w:rsidR="00472403" w:rsidRPr="009E2D86" w:rsidRDefault="00D4025D">
            <w:pPr>
              <w:rPr>
                <w:sz w:val="24"/>
                <w:szCs w:val="24"/>
              </w:rPr>
            </w:pPr>
            <w:proofErr w:type="spellStart"/>
            <w:r w:rsidRPr="009E2D86">
              <w:rPr>
                <w:sz w:val="24"/>
                <w:szCs w:val="24"/>
              </w:rPr>
              <w:t>Grp</w:t>
            </w:r>
            <w:proofErr w:type="spellEnd"/>
            <w:r w:rsidRPr="009E2D86">
              <w:rPr>
                <w:sz w:val="24"/>
                <w:szCs w:val="24"/>
              </w:rPr>
              <w:t xml:space="preserve"> 1</w:t>
            </w:r>
            <w:r w:rsidR="00135293" w:rsidRPr="009E2D86">
              <w:rPr>
                <w:sz w:val="24"/>
                <w:szCs w:val="24"/>
              </w:rPr>
              <w:t>:</w:t>
            </w:r>
            <w:r w:rsidR="001D0B73" w:rsidRPr="009E2D86">
              <w:rPr>
                <w:sz w:val="24"/>
                <w:szCs w:val="24"/>
              </w:rPr>
              <w:t xml:space="preserve"> </w:t>
            </w:r>
            <w:r w:rsidR="00E458A2">
              <w:rPr>
                <w:sz w:val="24"/>
                <w:szCs w:val="24"/>
              </w:rPr>
              <w:t>NHM 5 p 5 and 6</w:t>
            </w:r>
          </w:p>
          <w:p w14:paraId="4777FC78" w14:textId="77777777" w:rsidR="00135293" w:rsidRPr="009E2D86" w:rsidRDefault="00135293">
            <w:pPr>
              <w:rPr>
                <w:sz w:val="24"/>
                <w:szCs w:val="24"/>
              </w:rPr>
            </w:pPr>
          </w:p>
          <w:p w14:paraId="610F3A59" w14:textId="1506EB27" w:rsidR="00FD1BCE" w:rsidRPr="00054869" w:rsidRDefault="00D4025D">
            <w:pPr>
              <w:rPr>
                <w:sz w:val="24"/>
                <w:szCs w:val="24"/>
              </w:rPr>
            </w:pPr>
            <w:proofErr w:type="spellStart"/>
            <w:r w:rsidRPr="00054869">
              <w:rPr>
                <w:sz w:val="24"/>
                <w:szCs w:val="24"/>
              </w:rPr>
              <w:t>Grp</w:t>
            </w:r>
            <w:proofErr w:type="spellEnd"/>
            <w:r w:rsidRPr="00054869">
              <w:rPr>
                <w:sz w:val="24"/>
                <w:szCs w:val="24"/>
              </w:rPr>
              <w:t xml:space="preserve"> 2</w:t>
            </w:r>
            <w:r w:rsidR="00135293" w:rsidRPr="00054869">
              <w:rPr>
                <w:sz w:val="24"/>
                <w:szCs w:val="24"/>
              </w:rPr>
              <w:t>:</w:t>
            </w:r>
            <w:r w:rsidR="00054869" w:rsidRPr="00054869">
              <w:rPr>
                <w:sz w:val="24"/>
                <w:szCs w:val="24"/>
              </w:rPr>
              <w:t xml:space="preserve"> N</w:t>
            </w:r>
            <w:r w:rsidR="00054869">
              <w:rPr>
                <w:sz w:val="24"/>
                <w:szCs w:val="24"/>
              </w:rPr>
              <w:t>HM 5 p 5 and 6 (</w:t>
            </w:r>
            <w:proofErr w:type="spellStart"/>
            <w:r w:rsidR="00054869">
              <w:rPr>
                <w:sz w:val="24"/>
                <w:szCs w:val="24"/>
              </w:rPr>
              <w:t>differenciate</w:t>
            </w:r>
            <w:proofErr w:type="spellEnd"/>
            <w:r w:rsidR="00054869">
              <w:rPr>
                <w:sz w:val="24"/>
                <w:szCs w:val="24"/>
              </w:rPr>
              <w:t xml:space="preserve"> for Group 2)</w:t>
            </w:r>
          </w:p>
          <w:p w14:paraId="24906E45" w14:textId="77777777" w:rsidR="00D4025D" w:rsidRPr="00FD1BCE" w:rsidRDefault="00D4025D">
            <w:pPr>
              <w:rPr>
                <w:sz w:val="24"/>
                <w:szCs w:val="24"/>
              </w:rPr>
            </w:pPr>
          </w:p>
          <w:p w14:paraId="2CFD53DB" w14:textId="4A11BE74" w:rsidR="009E2D86" w:rsidRDefault="00D4025D" w:rsidP="00135293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3</w:t>
            </w:r>
            <w:r w:rsidR="00135293" w:rsidRPr="00FD2EE9">
              <w:rPr>
                <w:sz w:val="24"/>
                <w:szCs w:val="24"/>
              </w:rPr>
              <w:t>:</w:t>
            </w:r>
            <w:r w:rsidR="00DA657B">
              <w:rPr>
                <w:sz w:val="24"/>
                <w:szCs w:val="24"/>
              </w:rPr>
              <w:t xml:space="preserve"> </w:t>
            </w:r>
            <w:r w:rsidR="00054869">
              <w:rPr>
                <w:sz w:val="24"/>
                <w:szCs w:val="24"/>
              </w:rPr>
              <w:t>NHM 4 p 5&amp;6 – Function Machines</w:t>
            </w:r>
          </w:p>
          <w:p w14:paraId="05D580AA" w14:textId="77777777" w:rsidR="009E2D86" w:rsidRDefault="009E2D86" w:rsidP="00135293">
            <w:pPr>
              <w:rPr>
                <w:sz w:val="24"/>
                <w:szCs w:val="24"/>
              </w:rPr>
            </w:pPr>
          </w:p>
          <w:p w14:paraId="6ABECE39" w14:textId="0D86C237" w:rsidR="006E0E8C" w:rsidRPr="009E2D86" w:rsidRDefault="00FD1BCE" w:rsidP="00135293">
            <w:pPr>
              <w:rPr>
                <w:sz w:val="24"/>
                <w:szCs w:val="24"/>
              </w:rPr>
            </w:pPr>
            <w:r w:rsidRPr="00FD1BCE"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387609D" wp14:editId="62CC3EF3">
                      <wp:simplePos x="0" y="0"/>
                      <wp:positionH relativeFrom="column">
                        <wp:posOffset>380850</wp:posOffset>
                      </wp:positionH>
                      <wp:positionV relativeFrom="paragraph">
                        <wp:posOffset>135293</wp:posOffset>
                      </wp:positionV>
                      <wp:extent cx="3119718" cy="418390"/>
                      <wp:effectExtent l="0" t="0" r="24130" b="20320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9718" cy="418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DC65C3" w14:textId="64916DD8" w:rsidR="00E458A2" w:rsidRPr="00FD1BCE" w:rsidRDefault="00E458A2" w:rsidP="00FD1BCE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Topic Maths: P</w:t>
                                  </w:r>
                                  <w:r w:rsidRPr="00FD1BCE">
                                    <w:rPr>
                                      <w:sz w:val="24"/>
                                      <w:szCs w:val="24"/>
                                    </w:rPr>
                                    <w:t>erimeter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30pt;margin-top:10.65pt;width:245.65pt;height:32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">
                      <v:textbox>
                        <w:txbxContent>
                          <w:p w14:paraId="40DC65C3" w14:textId="64916DD8" w:rsidR="00E458A2" w:rsidRPr="00FD1BCE" w:rsidRDefault="00E458A2" w:rsidP="00FD1BCE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Topic Maths: P</w:t>
                            </w:r>
                            <w:r w:rsidRPr="00FD1BCE">
                              <w:rPr>
                                <w:sz w:val="24"/>
                                <w:szCs w:val="24"/>
                              </w:rPr>
                              <w:t>erimeter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7DD5BCB" w14:textId="77777777" w:rsidR="009E2D86" w:rsidRDefault="009E2D86" w:rsidP="00135293">
            <w:pPr>
              <w:rPr>
                <w:sz w:val="24"/>
                <w:szCs w:val="24"/>
              </w:rPr>
            </w:pPr>
          </w:p>
          <w:p w14:paraId="62176644" w14:textId="77777777" w:rsidR="009E2D86" w:rsidRDefault="009E2D86" w:rsidP="00135293">
            <w:pPr>
              <w:rPr>
                <w:sz w:val="24"/>
                <w:szCs w:val="24"/>
              </w:rPr>
            </w:pPr>
          </w:p>
          <w:p w14:paraId="36BB31A5" w14:textId="77777777" w:rsidR="009E2D86" w:rsidRDefault="009E2D86" w:rsidP="00135293">
            <w:pPr>
              <w:rPr>
                <w:sz w:val="24"/>
                <w:szCs w:val="24"/>
              </w:rPr>
            </w:pPr>
          </w:p>
          <w:p w14:paraId="466C52D8" w14:textId="2E121031" w:rsidR="009E2D86" w:rsidRDefault="009E2D86" w:rsidP="001352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Take class out to estimate and measure the perimeter of the pitch, the playground and the hall. Gather results in the table.  Perimeter primary resources </w:t>
            </w:r>
            <w:proofErr w:type="spellStart"/>
            <w:r>
              <w:rPr>
                <w:sz w:val="24"/>
                <w:szCs w:val="24"/>
              </w:rPr>
              <w:t>ppt</w:t>
            </w:r>
            <w:proofErr w:type="spellEnd"/>
          </w:p>
          <w:p w14:paraId="226F423E" w14:textId="77777777" w:rsidR="009E2D86" w:rsidRDefault="009E2D86" w:rsidP="00135293">
            <w:pPr>
              <w:rPr>
                <w:sz w:val="24"/>
                <w:szCs w:val="24"/>
              </w:rPr>
            </w:pPr>
          </w:p>
          <w:p w14:paraId="11D085A3" w14:textId="31B7B2F2" w:rsidR="006E0E8C" w:rsidRDefault="00135293" w:rsidP="006E0E8C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1</w:t>
            </w:r>
            <w:r w:rsidR="00054869">
              <w:rPr>
                <w:sz w:val="24"/>
                <w:szCs w:val="24"/>
              </w:rPr>
              <w:t xml:space="preserve"> &amp; 2: Worksheet Works Worksheets (Area and Perimeter)</w:t>
            </w:r>
          </w:p>
          <w:p w14:paraId="06B32AE5" w14:textId="1EC9667A" w:rsidR="00135293" w:rsidRPr="00FD2EE9" w:rsidRDefault="00135293" w:rsidP="00135293">
            <w:pPr>
              <w:rPr>
                <w:sz w:val="24"/>
                <w:szCs w:val="24"/>
              </w:rPr>
            </w:pPr>
          </w:p>
          <w:p w14:paraId="3DC807B8" w14:textId="6C0DC78C" w:rsidR="00CE5D3D" w:rsidRPr="009E2D86" w:rsidRDefault="00135293">
            <w:pPr>
              <w:rPr>
                <w:sz w:val="24"/>
                <w:szCs w:val="24"/>
              </w:rPr>
            </w:pPr>
            <w:proofErr w:type="spellStart"/>
            <w:r w:rsidRPr="00FD2EE9">
              <w:rPr>
                <w:sz w:val="24"/>
                <w:szCs w:val="24"/>
              </w:rPr>
              <w:t>Grp</w:t>
            </w:r>
            <w:proofErr w:type="spellEnd"/>
            <w:r w:rsidRPr="00FD2EE9">
              <w:rPr>
                <w:sz w:val="24"/>
                <w:szCs w:val="24"/>
              </w:rPr>
              <w:t xml:space="preserve"> 3</w:t>
            </w:r>
            <w:r w:rsidR="001F25A7">
              <w:rPr>
                <w:sz w:val="24"/>
                <w:szCs w:val="24"/>
              </w:rPr>
              <w:t>:</w:t>
            </w:r>
            <w:r w:rsidR="00054869">
              <w:rPr>
                <w:sz w:val="24"/>
                <w:szCs w:val="24"/>
              </w:rPr>
              <w:t xml:space="preserve"> Worksheet Works Worksheets (Perimeter)</w:t>
            </w:r>
          </w:p>
        </w:tc>
        <w:tc>
          <w:tcPr>
            <w:tcW w:w="2204" w:type="dxa"/>
          </w:tcPr>
          <w:p w14:paraId="3A4A1D0E" w14:textId="77777777" w:rsidR="00DA657B" w:rsidRDefault="00DA657B" w:rsidP="00DA657B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Powerpoint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14:paraId="3DC807B9" w14:textId="48497DF3" w:rsidR="004805D9" w:rsidRPr="00CE5D3D" w:rsidRDefault="00DA657B" w:rsidP="00DA657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Pages, Stamp Game, times tables apps</w:t>
            </w:r>
          </w:p>
        </w:tc>
      </w:tr>
      <w:tr w:rsidR="004805D9" w14:paraId="3DC807CD" w14:textId="77777777" w:rsidTr="004805D9">
        <w:tc>
          <w:tcPr>
            <w:tcW w:w="3980" w:type="dxa"/>
          </w:tcPr>
          <w:p w14:paraId="3DC807BB" w14:textId="4F3D680E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lastRenderedPageBreak/>
              <w:t>WAU</w:t>
            </w:r>
          </w:p>
          <w:p w14:paraId="3DC807BC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  <w:p w14:paraId="41B892AB" w14:textId="47966FD2" w:rsidR="00DA657B" w:rsidRDefault="009E2D86" w:rsidP="00DA657B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Topic – </w:t>
            </w:r>
            <w:proofErr w:type="spellStart"/>
            <w:r>
              <w:rPr>
                <w:sz w:val="28"/>
                <w:szCs w:val="28"/>
                <w:u w:val="single"/>
              </w:rPr>
              <w:t>Titantic</w:t>
            </w:r>
            <w:proofErr w:type="spellEnd"/>
          </w:p>
          <w:p w14:paraId="0ACF6E91" w14:textId="1E93F8A6" w:rsidR="003C1B7D" w:rsidRDefault="003C1B7D" w:rsidP="00DA657B">
            <w:pPr>
              <w:rPr>
                <w:sz w:val="28"/>
                <w:szCs w:val="28"/>
                <w:u w:val="single"/>
              </w:rPr>
            </w:pPr>
          </w:p>
          <w:p w14:paraId="2DB6C7CE" w14:textId="19EF73F3" w:rsidR="009E2D86" w:rsidRDefault="009E2D86" w:rsidP="00DA65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Carousel of Activities about the </w:t>
            </w:r>
            <w:proofErr w:type="spellStart"/>
            <w:r>
              <w:rPr>
                <w:sz w:val="28"/>
                <w:szCs w:val="28"/>
              </w:rPr>
              <w:t>Titantic</w:t>
            </w:r>
            <w:proofErr w:type="spellEnd"/>
          </w:p>
          <w:p w14:paraId="7A5C9C54" w14:textId="77777777" w:rsidR="00E458A2" w:rsidRDefault="00E458A2" w:rsidP="00DA657B">
            <w:pPr>
              <w:rPr>
                <w:sz w:val="28"/>
                <w:szCs w:val="28"/>
              </w:rPr>
            </w:pPr>
          </w:p>
          <w:p w14:paraId="4DE6438B" w14:textId="77777777" w:rsidR="00E458A2" w:rsidRDefault="00E458A2" w:rsidP="00DA65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interesting facts on The Titanic</w:t>
            </w:r>
          </w:p>
          <w:p w14:paraId="15B9FD3F" w14:textId="77777777" w:rsidR="00E458A2" w:rsidRDefault="00E458A2" w:rsidP="00DA657B">
            <w:pPr>
              <w:rPr>
                <w:sz w:val="28"/>
                <w:szCs w:val="28"/>
              </w:rPr>
            </w:pPr>
          </w:p>
          <w:p w14:paraId="5E488F34" w14:textId="77777777" w:rsidR="00E458A2" w:rsidRDefault="00E458A2" w:rsidP="00DA65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Timeline of The Titanic</w:t>
            </w:r>
          </w:p>
          <w:p w14:paraId="20AAB062" w14:textId="77777777" w:rsidR="00E458A2" w:rsidRDefault="00E458A2" w:rsidP="00DA657B">
            <w:pPr>
              <w:rPr>
                <w:sz w:val="28"/>
                <w:szCs w:val="28"/>
              </w:rPr>
            </w:pPr>
          </w:p>
          <w:p w14:paraId="01CDD3BB" w14:textId="50405CF6" w:rsidR="00E458A2" w:rsidRPr="009E2D86" w:rsidRDefault="00E458A2" w:rsidP="00DA65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Lifeboats</w:t>
            </w:r>
          </w:p>
          <w:p w14:paraId="3DC807BF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456906EB" w14:textId="77777777" w:rsidR="004805D9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PDMU</w:t>
            </w:r>
          </w:p>
          <w:p w14:paraId="693B2D4D" w14:textId="77777777" w:rsidR="00DA657B" w:rsidRDefault="00DA657B">
            <w:pPr>
              <w:rPr>
                <w:sz w:val="28"/>
                <w:szCs w:val="28"/>
                <w:u w:val="single"/>
              </w:rPr>
            </w:pPr>
          </w:p>
          <w:p w14:paraId="35DAD139" w14:textId="77777777" w:rsidR="00DA657B" w:rsidRDefault="009E2D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Rights and Responsibilities</w:t>
            </w:r>
          </w:p>
          <w:p w14:paraId="26994197" w14:textId="77777777" w:rsidR="009E2D86" w:rsidRDefault="009E2D86">
            <w:pPr>
              <w:rPr>
                <w:sz w:val="28"/>
                <w:szCs w:val="28"/>
              </w:rPr>
            </w:pPr>
          </w:p>
          <w:p w14:paraId="3DC807C0" w14:textId="12A33146" w:rsidR="009E2D86" w:rsidRPr="00341E0F" w:rsidRDefault="009E2D86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Matching up rights and responsibilities</w:t>
            </w:r>
            <w:r w:rsidR="00FB6D40">
              <w:rPr>
                <w:sz w:val="28"/>
                <w:szCs w:val="28"/>
              </w:rPr>
              <w:t>.</w:t>
            </w:r>
          </w:p>
        </w:tc>
        <w:tc>
          <w:tcPr>
            <w:tcW w:w="3980" w:type="dxa"/>
          </w:tcPr>
          <w:p w14:paraId="64F3E051" w14:textId="77777777" w:rsidR="004805D9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P.E</w:t>
            </w:r>
            <w:r w:rsidR="002A6426">
              <w:rPr>
                <w:sz w:val="28"/>
                <w:szCs w:val="28"/>
                <w:u w:val="single"/>
              </w:rPr>
              <w:t xml:space="preserve"> / ACTIVITY BASED LEARNING</w:t>
            </w:r>
          </w:p>
          <w:p w14:paraId="0B2D93FF" w14:textId="77777777" w:rsidR="000C1371" w:rsidRDefault="000C1371" w:rsidP="001D0B73">
            <w:pPr>
              <w:rPr>
                <w:sz w:val="28"/>
                <w:szCs w:val="28"/>
                <w:u w:val="single"/>
              </w:rPr>
            </w:pPr>
          </w:p>
          <w:p w14:paraId="3DC807C1" w14:textId="01B9C5CA" w:rsidR="007E3F2F" w:rsidRPr="00FB6D40" w:rsidRDefault="007E3F2F" w:rsidP="001D0B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Swimming </w:t>
            </w:r>
          </w:p>
        </w:tc>
        <w:tc>
          <w:tcPr>
            <w:tcW w:w="3980" w:type="dxa"/>
            <w:gridSpan w:val="2"/>
          </w:tcPr>
          <w:p w14:paraId="3DC807C2" w14:textId="77777777" w:rsidR="004805D9" w:rsidRPr="00341E0F" w:rsidRDefault="004805D9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ASSESSMENT</w:t>
            </w:r>
          </w:p>
          <w:p w14:paraId="3DC807C3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248B3197" w14:textId="77777777" w:rsidR="001D0B73" w:rsidRPr="00263819" w:rsidRDefault="001D0B73" w:rsidP="001D0B73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Spelling test.</w:t>
            </w:r>
          </w:p>
          <w:p w14:paraId="0AFA2F92" w14:textId="77777777" w:rsidR="001D0B73" w:rsidRPr="00263819" w:rsidRDefault="001D0B73" w:rsidP="001D0B73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Tables test.</w:t>
            </w:r>
          </w:p>
          <w:p w14:paraId="3AFFB2FB" w14:textId="77777777" w:rsidR="001D0B73" w:rsidRDefault="001D0B73" w:rsidP="001D0B73">
            <w:pPr>
              <w:rPr>
                <w:sz w:val="32"/>
                <w:szCs w:val="32"/>
              </w:rPr>
            </w:pPr>
            <w:r w:rsidRPr="00263819">
              <w:rPr>
                <w:sz w:val="32"/>
                <w:szCs w:val="32"/>
              </w:rPr>
              <w:t>Daily marking of work.</w:t>
            </w:r>
          </w:p>
          <w:p w14:paraId="7E8210D6" w14:textId="77777777" w:rsidR="001D0B73" w:rsidRDefault="001D0B73" w:rsidP="001D0B73">
            <w:pPr>
              <w:rPr>
                <w:sz w:val="32"/>
                <w:szCs w:val="32"/>
              </w:rPr>
            </w:pPr>
          </w:p>
          <w:p w14:paraId="5ECCD0C9" w14:textId="747EDBEA" w:rsidR="001D0B73" w:rsidRDefault="001D0B73" w:rsidP="001D0B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Questioning during lessons</w:t>
            </w:r>
          </w:p>
          <w:p w14:paraId="41C782FD" w14:textId="1DF8FBCE" w:rsidR="001D0B73" w:rsidRPr="00263819" w:rsidRDefault="001D0B73" w:rsidP="001D0B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Traffic lights </w:t>
            </w:r>
          </w:p>
          <w:p w14:paraId="3DC807C4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  <w:p w14:paraId="3DC807CC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</w:tr>
      <w:tr w:rsidR="000763C1" w:rsidRPr="000763C1" w14:paraId="3DC807E3" w14:textId="77777777" w:rsidTr="004805D9">
        <w:tc>
          <w:tcPr>
            <w:tcW w:w="3980" w:type="dxa"/>
            <w:vMerge w:val="restart"/>
          </w:tcPr>
          <w:p w14:paraId="6ACE9E48" w14:textId="04BDD5A5" w:rsidR="000763C1" w:rsidRDefault="000763C1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RELIGION</w:t>
            </w:r>
          </w:p>
          <w:p w14:paraId="269E200F" w14:textId="77777777" w:rsidR="00FB6D40" w:rsidRDefault="00FB6D40">
            <w:pPr>
              <w:rPr>
                <w:sz w:val="28"/>
                <w:szCs w:val="28"/>
                <w:u w:val="single"/>
              </w:rPr>
            </w:pPr>
          </w:p>
          <w:p w14:paraId="3DC807CE" w14:textId="46CC5032" w:rsidR="00B03C1D" w:rsidRPr="00FB6D40" w:rsidRDefault="0005486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Lesson 3 - Creation</w:t>
            </w:r>
            <w:bookmarkStart w:id="0" w:name="_GoBack"/>
            <w:bookmarkEnd w:id="0"/>
          </w:p>
        </w:tc>
        <w:tc>
          <w:tcPr>
            <w:tcW w:w="3980" w:type="dxa"/>
            <w:gridSpan w:val="2"/>
            <w:vMerge w:val="restart"/>
          </w:tcPr>
          <w:p w14:paraId="3DC807CF" w14:textId="56F5F3CA" w:rsidR="000E2197" w:rsidRPr="00341E0F" w:rsidRDefault="00C851C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THE ARTS</w:t>
            </w:r>
          </w:p>
          <w:p w14:paraId="3DC807D0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16A36060" w14:textId="6DED24F5" w:rsidR="00B03C1D" w:rsidRDefault="00FB6D40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Drawing and illustrating rights and responsibilities.</w:t>
            </w:r>
          </w:p>
          <w:p w14:paraId="3DAFBD0C" w14:textId="77777777" w:rsidR="00FB6D40" w:rsidRDefault="00FB6D40" w:rsidP="000E2197">
            <w:pPr>
              <w:rPr>
                <w:sz w:val="28"/>
                <w:szCs w:val="28"/>
              </w:rPr>
            </w:pPr>
          </w:p>
          <w:p w14:paraId="7DDD068B" w14:textId="69BB3F85" w:rsidR="00B03C1D" w:rsidRPr="00341E0F" w:rsidRDefault="00B03C1D" w:rsidP="000E219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Continue work on self portraits </w:t>
            </w:r>
          </w:p>
          <w:p w14:paraId="3DC807D3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4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5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6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7" w14:textId="77777777" w:rsidR="000E2197" w:rsidRPr="00341E0F" w:rsidRDefault="000E2197" w:rsidP="000E2197">
            <w:pPr>
              <w:rPr>
                <w:sz w:val="28"/>
                <w:szCs w:val="28"/>
              </w:rPr>
            </w:pPr>
          </w:p>
          <w:p w14:paraId="3DC807D8" w14:textId="77777777" w:rsidR="000E2197" w:rsidRPr="00341E0F" w:rsidRDefault="000E2197" w:rsidP="000E2197">
            <w:pPr>
              <w:tabs>
                <w:tab w:val="left" w:pos="1420"/>
              </w:tabs>
              <w:rPr>
                <w:sz w:val="28"/>
                <w:szCs w:val="28"/>
              </w:rPr>
            </w:pPr>
            <w:r w:rsidRPr="00341E0F">
              <w:rPr>
                <w:sz w:val="28"/>
                <w:szCs w:val="28"/>
              </w:rPr>
              <w:tab/>
            </w:r>
          </w:p>
          <w:p w14:paraId="3DC807D9" w14:textId="77777777" w:rsidR="000763C1" w:rsidRPr="00341E0F" w:rsidRDefault="000763C1" w:rsidP="000E2197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  <w:tc>
          <w:tcPr>
            <w:tcW w:w="3980" w:type="dxa"/>
            <w:vMerge w:val="restart"/>
          </w:tcPr>
          <w:p w14:paraId="3DC807DA" w14:textId="3D33215D" w:rsidR="000763C1" w:rsidRPr="00341E0F" w:rsidRDefault="00C851C2" w:rsidP="000E2197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HOMEWORK</w:t>
            </w:r>
          </w:p>
          <w:p w14:paraId="2CB48587" w14:textId="77777777" w:rsidR="00123846" w:rsidRDefault="00123846" w:rsidP="000E2197">
            <w:pPr>
              <w:rPr>
                <w:sz w:val="28"/>
                <w:szCs w:val="28"/>
                <w:u w:val="single"/>
              </w:rPr>
            </w:pPr>
          </w:p>
          <w:p w14:paraId="24734657" w14:textId="77777777" w:rsidR="00DF10C3" w:rsidRDefault="00DF10C3" w:rsidP="00DF10C3">
            <w:pPr>
              <w:rPr>
                <w:sz w:val="28"/>
                <w:szCs w:val="28"/>
              </w:rPr>
            </w:pPr>
            <w:r w:rsidRPr="002C240D">
              <w:rPr>
                <w:sz w:val="28"/>
                <w:szCs w:val="28"/>
              </w:rPr>
              <w:t xml:space="preserve">Monday </w:t>
            </w:r>
            <w:r>
              <w:rPr>
                <w:sz w:val="28"/>
                <w:szCs w:val="28"/>
              </w:rPr>
              <w:t>–</w:t>
            </w:r>
            <w:r w:rsidRPr="002C240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Spelling activities linked to words of the week and revised tables.</w:t>
            </w:r>
          </w:p>
          <w:p w14:paraId="755E3737" w14:textId="0A64C49B" w:rsidR="00DF10C3" w:rsidRDefault="00DF10C3" w:rsidP="00DF1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 – Maths wor</w:t>
            </w:r>
            <w:r w:rsidR="00054869">
              <w:rPr>
                <w:sz w:val="28"/>
                <w:szCs w:val="28"/>
              </w:rPr>
              <w:t>ksheet from NHM5 (Pupil Sheet 7)</w:t>
            </w:r>
            <w:r>
              <w:rPr>
                <w:sz w:val="28"/>
                <w:szCs w:val="28"/>
              </w:rPr>
              <w:t>.</w:t>
            </w:r>
          </w:p>
          <w:p w14:paraId="3A79415A" w14:textId="60E0D4EB" w:rsidR="00DF10C3" w:rsidRDefault="00054869" w:rsidP="00DF10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Wednesday – Worksheet from Collin’s </w:t>
            </w:r>
            <w:proofErr w:type="spellStart"/>
            <w:r>
              <w:rPr>
                <w:sz w:val="28"/>
                <w:szCs w:val="28"/>
              </w:rPr>
              <w:t>Primay</w:t>
            </w:r>
            <w:proofErr w:type="spellEnd"/>
            <w:r>
              <w:rPr>
                <w:sz w:val="28"/>
                <w:szCs w:val="28"/>
              </w:rPr>
              <w:t xml:space="preserve"> focus</w:t>
            </w:r>
            <w:r w:rsidR="00DF10C3">
              <w:rPr>
                <w:sz w:val="28"/>
                <w:szCs w:val="28"/>
              </w:rPr>
              <w:t>.</w:t>
            </w:r>
          </w:p>
          <w:p w14:paraId="3DC807DB" w14:textId="590C9301" w:rsidR="00DF10C3" w:rsidRPr="00341E0F" w:rsidRDefault="00DF10C3" w:rsidP="00DF10C3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Thursd</w:t>
            </w:r>
            <w:r w:rsidR="00054869">
              <w:rPr>
                <w:sz w:val="28"/>
                <w:szCs w:val="28"/>
              </w:rPr>
              <w:t>ay – NHM Worksheet</w:t>
            </w:r>
            <w:r w:rsidR="00776D2F">
              <w:rPr>
                <w:sz w:val="28"/>
                <w:szCs w:val="28"/>
              </w:rPr>
              <w:t xml:space="preserve">. </w:t>
            </w:r>
          </w:p>
        </w:tc>
        <w:tc>
          <w:tcPr>
            <w:tcW w:w="3980" w:type="dxa"/>
            <w:gridSpan w:val="2"/>
          </w:tcPr>
          <w:p w14:paraId="46E94AC0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FORMATIVE FEEDBACK</w:t>
            </w:r>
          </w:p>
          <w:p w14:paraId="44C9199D" w14:textId="14D65D9A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71E883F5" w14:textId="77777777" w:rsidR="001F25A7" w:rsidRPr="00341E0F" w:rsidRDefault="001F25A7" w:rsidP="001F25A7">
            <w:pPr>
              <w:tabs>
                <w:tab w:val="left" w:pos="3000"/>
              </w:tabs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SELF ASSESSMENT</w:t>
            </w:r>
          </w:p>
          <w:p w14:paraId="001B4BBD" w14:textId="77777777" w:rsidR="001F25A7" w:rsidRDefault="001F25A7" w:rsidP="001F25A7">
            <w:pPr>
              <w:rPr>
                <w:sz w:val="24"/>
                <w:szCs w:val="24"/>
              </w:rPr>
            </w:pPr>
          </w:p>
          <w:p w14:paraId="3F7F2ED7" w14:textId="56D71891" w:rsidR="001F25A7" w:rsidRPr="00054869" w:rsidRDefault="00BD1B40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 1 Maths</w:t>
            </w:r>
          </w:p>
          <w:p w14:paraId="0D34B61D" w14:textId="77777777" w:rsidR="001F25A7" w:rsidRPr="00341E0F" w:rsidRDefault="001F25A7" w:rsidP="001F25A7">
            <w:pPr>
              <w:rPr>
                <w:sz w:val="28"/>
                <w:szCs w:val="28"/>
                <w:u w:val="single"/>
              </w:rPr>
            </w:pPr>
            <w:r w:rsidRPr="00341E0F">
              <w:rPr>
                <w:sz w:val="28"/>
                <w:szCs w:val="28"/>
                <w:u w:val="single"/>
              </w:rPr>
              <w:t>PEER ASSESSMENT</w:t>
            </w:r>
          </w:p>
          <w:p w14:paraId="3A3B3F5E" w14:textId="77777777" w:rsidR="001F25A7" w:rsidRPr="000E2197" w:rsidRDefault="001F25A7" w:rsidP="001F25A7">
            <w:pPr>
              <w:rPr>
                <w:sz w:val="24"/>
                <w:szCs w:val="24"/>
              </w:rPr>
            </w:pPr>
            <w:r w:rsidRPr="000E2197">
              <w:rPr>
                <w:sz w:val="24"/>
                <w:szCs w:val="24"/>
              </w:rPr>
              <w:t>Group ___________</w:t>
            </w:r>
          </w:p>
          <w:p w14:paraId="3DC807E2" w14:textId="3B22706C" w:rsidR="000763C1" w:rsidRPr="00CE5D3D" w:rsidRDefault="000763C1">
            <w:pPr>
              <w:rPr>
                <w:sz w:val="32"/>
                <w:szCs w:val="32"/>
              </w:rPr>
            </w:pPr>
          </w:p>
        </w:tc>
      </w:tr>
      <w:tr w:rsidR="000763C1" w:rsidRPr="000763C1" w14:paraId="3DC807F1" w14:textId="77777777" w:rsidTr="004805D9">
        <w:tc>
          <w:tcPr>
            <w:tcW w:w="3980" w:type="dxa"/>
            <w:vMerge/>
          </w:tcPr>
          <w:p w14:paraId="3DC807E4" w14:textId="14B4F9BA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  <w:vMerge/>
          </w:tcPr>
          <w:p w14:paraId="3DC807E5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vMerge/>
          </w:tcPr>
          <w:p w14:paraId="3DC807E6" w14:textId="77777777" w:rsidR="000763C1" w:rsidRPr="00CE5D3D" w:rsidRDefault="000763C1">
            <w:pPr>
              <w:rPr>
                <w:sz w:val="32"/>
                <w:szCs w:val="32"/>
                <w:u w:val="single"/>
              </w:rPr>
            </w:pPr>
          </w:p>
        </w:tc>
        <w:tc>
          <w:tcPr>
            <w:tcW w:w="3980" w:type="dxa"/>
            <w:gridSpan w:val="2"/>
          </w:tcPr>
          <w:p w14:paraId="333FB960" w14:textId="67EDA311" w:rsidR="001F25A7" w:rsidRPr="00341E0F" w:rsidRDefault="001F25A7" w:rsidP="001F25A7">
            <w:pPr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KEY - </w:t>
            </w:r>
            <w:r w:rsidRPr="00341E0F">
              <w:rPr>
                <w:sz w:val="28"/>
                <w:szCs w:val="28"/>
                <w:u w:val="single"/>
              </w:rPr>
              <w:t>TSPC</w:t>
            </w:r>
          </w:p>
          <w:p w14:paraId="2EB75F0F" w14:textId="2295AF73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 - </w:t>
            </w:r>
            <w:r w:rsidRPr="000E2197">
              <w:rPr>
                <w:sz w:val="24"/>
                <w:szCs w:val="24"/>
              </w:rPr>
              <w:t xml:space="preserve">Working with others </w:t>
            </w:r>
          </w:p>
          <w:p w14:paraId="4BC68B5B" w14:textId="30E9755C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BC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Being Creative</w:t>
            </w:r>
          </w:p>
          <w:p w14:paraId="1ADCF1C9" w14:textId="1DD28949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 - </w:t>
            </w:r>
            <w:r w:rsidR="00C851C2">
              <w:rPr>
                <w:sz w:val="24"/>
                <w:szCs w:val="24"/>
              </w:rPr>
              <w:t xml:space="preserve"> </w:t>
            </w:r>
            <w:r w:rsidRPr="000E2197">
              <w:rPr>
                <w:sz w:val="24"/>
                <w:szCs w:val="24"/>
              </w:rPr>
              <w:t>Managing Information</w:t>
            </w:r>
          </w:p>
          <w:p w14:paraId="293469B0" w14:textId="2B657E8F" w:rsidR="001F25A7" w:rsidRPr="000E2197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SM - </w:t>
            </w:r>
            <w:r w:rsidRPr="000E2197">
              <w:rPr>
                <w:sz w:val="24"/>
                <w:szCs w:val="24"/>
              </w:rPr>
              <w:t>Self-Management</w:t>
            </w:r>
          </w:p>
          <w:p w14:paraId="1222A006" w14:textId="47DA53ED" w:rsidR="00C851C2" w:rsidRDefault="001F25A7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-</w:t>
            </w:r>
            <w:r w:rsidR="00C851C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C851C2">
              <w:rPr>
                <w:sz w:val="24"/>
                <w:szCs w:val="24"/>
              </w:rPr>
              <w:t xml:space="preserve">Thinking, Problem Solving  And </w:t>
            </w:r>
          </w:p>
          <w:p w14:paraId="3DC807F0" w14:textId="07481AF9" w:rsidR="000763C1" w:rsidRPr="001F25A7" w:rsidRDefault="00C851C2" w:rsidP="001F25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1F25A7" w:rsidRPr="00C851C2">
              <w:rPr>
                <w:sz w:val="24"/>
                <w:szCs w:val="24"/>
              </w:rPr>
              <w:t>Decision Making</w:t>
            </w:r>
          </w:p>
        </w:tc>
      </w:tr>
    </w:tbl>
    <w:p w14:paraId="3DC807F2" w14:textId="11EFF1D1" w:rsidR="004805D9" w:rsidRPr="00341E0F" w:rsidRDefault="00F3281E" w:rsidP="00F3281E">
      <w:pPr>
        <w:tabs>
          <w:tab w:val="left" w:pos="960"/>
        </w:tabs>
        <w:rPr>
          <w:sz w:val="28"/>
          <w:szCs w:val="28"/>
          <w:u w:val="single"/>
        </w:rPr>
      </w:pPr>
      <w:r w:rsidRPr="00341E0F">
        <w:rPr>
          <w:sz w:val="28"/>
          <w:szCs w:val="28"/>
          <w:u w:val="single"/>
        </w:rPr>
        <w:t>OTHER</w:t>
      </w:r>
    </w:p>
    <w:sectPr w:rsidR="004805D9" w:rsidRPr="00341E0F" w:rsidSect="003E431F">
      <w:pgSz w:w="16838" w:h="11906" w:orient="landscape"/>
      <w:pgMar w:top="568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702FC"/>
    <w:multiLevelType w:val="hybridMultilevel"/>
    <w:tmpl w:val="4A4ED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E3A"/>
    <w:rsid w:val="00054869"/>
    <w:rsid w:val="00055FA9"/>
    <w:rsid w:val="000763C1"/>
    <w:rsid w:val="00084D14"/>
    <w:rsid w:val="000B3C0B"/>
    <w:rsid w:val="000C1371"/>
    <w:rsid w:val="000E2197"/>
    <w:rsid w:val="00123846"/>
    <w:rsid w:val="00135293"/>
    <w:rsid w:val="00144B59"/>
    <w:rsid w:val="00186913"/>
    <w:rsid w:val="001D0B73"/>
    <w:rsid w:val="001F25A7"/>
    <w:rsid w:val="002A6426"/>
    <w:rsid w:val="00341E0F"/>
    <w:rsid w:val="003C1B7D"/>
    <w:rsid w:val="003E431F"/>
    <w:rsid w:val="00472403"/>
    <w:rsid w:val="004805D9"/>
    <w:rsid w:val="005336FE"/>
    <w:rsid w:val="005704C4"/>
    <w:rsid w:val="006E0E8C"/>
    <w:rsid w:val="00755DF2"/>
    <w:rsid w:val="00776D2F"/>
    <w:rsid w:val="00787118"/>
    <w:rsid w:val="007E3F2F"/>
    <w:rsid w:val="008D3E3A"/>
    <w:rsid w:val="00930CFA"/>
    <w:rsid w:val="009C03C8"/>
    <w:rsid w:val="009E2D86"/>
    <w:rsid w:val="00A514AF"/>
    <w:rsid w:val="00AA31AD"/>
    <w:rsid w:val="00AD0B2A"/>
    <w:rsid w:val="00B03C1D"/>
    <w:rsid w:val="00B21357"/>
    <w:rsid w:val="00BD1B40"/>
    <w:rsid w:val="00C851C2"/>
    <w:rsid w:val="00CB26B4"/>
    <w:rsid w:val="00CC0CC6"/>
    <w:rsid w:val="00CE5D3D"/>
    <w:rsid w:val="00D4025D"/>
    <w:rsid w:val="00DA3C5C"/>
    <w:rsid w:val="00DA657B"/>
    <w:rsid w:val="00DF10C3"/>
    <w:rsid w:val="00E458A2"/>
    <w:rsid w:val="00EF325C"/>
    <w:rsid w:val="00F3281E"/>
    <w:rsid w:val="00FB00BC"/>
    <w:rsid w:val="00FB6D40"/>
    <w:rsid w:val="00FC3EFA"/>
    <w:rsid w:val="00FD1BCE"/>
    <w:rsid w:val="00FD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807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0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5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80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5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F3999FF9</Template>
  <TotalTime>181</TotalTime>
  <Pages>2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MALONE</dc:creator>
  <cp:lastModifiedBy>H Kennedy</cp:lastModifiedBy>
  <cp:revision>18</cp:revision>
  <dcterms:created xsi:type="dcterms:W3CDTF">2014-08-27T08:32:00Z</dcterms:created>
  <dcterms:modified xsi:type="dcterms:W3CDTF">2016-09-19T15:16:00Z</dcterms:modified>
</cp:coreProperties>
</file>