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75F443" w14:textId="77777777" w:rsidR="00C118BE" w:rsidRDefault="00C118BE" w:rsidP="006B5267"/>
    <w:p w14:paraId="3DC80789" w14:textId="6A830564" w:rsidR="004805D9" w:rsidRPr="003E431F" w:rsidRDefault="004805D9" w:rsidP="006B5267">
      <w:r w:rsidRPr="003E431F">
        <w:t>Teacher:</w:t>
      </w:r>
      <w:r w:rsidR="00DA3C5C">
        <w:t xml:space="preserve"> </w:t>
      </w:r>
      <w:r w:rsidRPr="003E431F">
        <w:tab/>
      </w:r>
      <w:r w:rsidRPr="003E431F">
        <w:tab/>
      </w:r>
      <w:r w:rsidRPr="003E431F">
        <w:tab/>
      </w:r>
      <w:r w:rsidRPr="003E431F">
        <w:tab/>
      </w:r>
      <w:r w:rsidRPr="003E431F">
        <w:tab/>
      </w:r>
      <w:r w:rsidRPr="003E431F">
        <w:tab/>
        <w:t>Year:</w:t>
      </w:r>
      <w:r w:rsidRPr="003E431F">
        <w:tab/>
      </w:r>
      <w:r w:rsidR="00DA3C5C">
        <w:t>Year 6</w:t>
      </w:r>
      <w:r w:rsidRPr="003E431F">
        <w:tab/>
      </w:r>
      <w:r w:rsidRPr="003E431F">
        <w:tab/>
      </w:r>
      <w:r w:rsidRPr="003E431F">
        <w:tab/>
      </w:r>
      <w:r w:rsidRPr="003E431F">
        <w:tab/>
        <w:t>Week Beginning:</w:t>
      </w:r>
      <w:r w:rsidR="00F97DF2">
        <w:t xml:space="preserve"> Autumn 1 Week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14:paraId="3DC8078D" w14:textId="77777777" w:rsidTr="00FD2EE9">
        <w:tc>
          <w:tcPr>
            <w:tcW w:w="7054" w:type="dxa"/>
            <w:gridSpan w:val="2"/>
          </w:tcPr>
          <w:p w14:paraId="3DC8078A" w14:textId="303EB84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USING ICT</w:t>
            </w:r>
          </w:p>
        </w:tc>
      </w:tr>
      <w:tr w:rsidR="004805D9" w14:paraId="3DC807BA" w14:textId="77777777" w:rsidTr="00341E0F">
        <w:trPr>
          <w:trHeight w:val="9630"/>
        </w:trPr>
        <w:tc>
          <w:tcPr>
            <w:tcW w:w="7054" w:type="dxa"/>
            <w:gridSpan w:val="2"/>
          </w:tcPr>
          <w:p w14:paraId="61ADA8F0" w14:textId="78437B2B" w:rsidR="00CB26B4" w:rsidRDefault="00CB26B4" w:rsidP="00CB26B4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884FF5" w:rsidRPr="00135293" w:rsidRDefault="00884FF5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884FF5" w:rsidRDefault="00884FF5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C851C2" w:rsidRPr="00135293" w:rsidRDefault="00C851C2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C851C2" w:rsidRDefault="00C851C2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Default="00CB26B4" w:rsidP="00CB26B4">
            <w:pPr>
              <w:rPr>
                <w:b/>
                <w:sz w:val="28"/>
                <w:szCs w:val="28"/>
                <w:u w:val="single"/>
              </w:rPr>
            </w:pPr>
          </w:p>
          <w:p w14:paraId="5CCC411F" w14:textId="4AD7055A" w:rsidR="00CB26B4" w:rsidRPr="00F3718C" w:rsidRDefault="00CB26B4" w:rsidP="00CB26B4">
            <w:pPr>
              <w:rPr>
                <w:b/>
                <w:sz w:val="20"/>
                <w:szCs w:val="20"/>
                <w:u w:val="single"/>
              </w:rPr>
            </w:pPr>
            <w:r w:rsidRPr="00F3718C">
              <w:rPr>
                <w:sz w:val="20"/>
                <w:szCs w:val="20"/>
                <w:u w:val="single"/>
              </w:rPr>
              <w:t>Guided Reading / Reading Skills</w:t>
            </w:r>
            <w:r w:rsidR="001F25A7" w:rsidRPr="00F3718C">
              <w:rPr>
                <w:sz w:val="20"/>
                <w:szCs w:val="20"/>
                <w:u w:val="single"/>
              </w:rPr>
              <w:t>:</w:t>
            </w:r>
          </w:p>
          <w:p w14:paraId="7A0F8E38" w14:textId="529D0B58" w:rsidR="00EB786D" w:rsidRPr="00C118BE" w:rsidRDefault="00EB786D" w:rsidP="00EB786D">
            <w:pPr>
              <w:rPr>
                <w:sz w:val="20"/>
                <w:szCs w:val="20"/>
              </w:rPr>
            </w:pPr>
            <w:proofErr w:type="spellStart"/>
            <w:r w:rsidRPr="00C118BE">
              <w:rPr>
                <w:sz w:val="20"/>
                <w:szCs w:val="20"/>
              </w:rPr>
              <w:t>Grp</w:t>
            </w:r>
            <w:proofErr w:type="spellEnd"/>
            <w:r w:rsidRPr="00C118BE">
              <w:rPr>
                <w:sz w:val="20"/>
                <w:szCs w:val="20"/>
              </w:rPr>
              <w:t xml:space="preserve"> 1: </w:t>
            </w:r>
            <w:r w:rsidR="006B5267" w:rsidRPr="00C118BE">
              <w:rPr>
                <w:sz w:val="20"/>
                <w:szCs w:val="20"/>
              </w:rPr>
              <w:t>ORT 13</w:t>
            </w:r>
          </w:p>
          <w:p w14:paraId="41CFF633" w14:textId="6DC90DD3" w:rsidR="00EB786D" w:rsidRPr="00C118BE" w:rsidRDefault="006B5267" w:rsidP="00EB786D">
            <w:pPr>
              <w:jc w:val="both"/>
              <w:rPr>
                <w:sz w:val="20"/>
                <w:szCs w:val="20"/>
              </w:rPr>
            </w:pPr>
            <w:proofErr w:type="spellStart"/>
            <w:r w:rsidRPr="00C118BE">
              <w:rPr>
                <w:sz w:val="20"/>
                <w:szCs w:val="20"/>
              </w:rPr>
              <w:t>Grp</w:t>
            </w:r>
            <w:proofErr w:type="spellEnd"/>
            <w:r w:rsidRPr="00C118BE">
              <w:rPr>
                <w:sz w:val="20"/>
                <w:szCs w:val="20"/>
              </w:rPr>
              <w:t xml:space="preserve"> 2: ORT 12</w:t>
            </w:r>
          </w:p>
          <w:p w14:paraId="0327B5B6" w14:textId="6E0C0126" w:rsidR="00472403" w:rsidRPr="00C118BE" w:rsidRDefault="006B5267" w:rsidP="00CB26B4">
            <w:pPr>
              <w:tabs>
                <w:tab w:val="left" w:pos="1363"/>
              </w:tabs>
              <w:jc w:val="both"/>
              <w:rPr>
                <w:sz w:val="20"/>
                <w:szCs w:val="20"/>
              </w:rPr>
            </w:pPr>
            <w:proofErr w:type="spellStart"/>
            <w:r w:rsidRPr="00C118BE">
              <w:rPr>
                <w:sz w:val="20"/>
                <w:szCs w:val="20"/>
              </w:rPr>
              <w:t>Grp</w:t>
            </w:r>
            <w:proofErr w:type="spellEnd"/>
            <w:r w:rsidRPr="00C118BE">
              <w:rPr>
                <w:sz w:val="20"/>
                <w:szCs w:val="20"/>
              </w:rPr>
              <w:t xml:space="preserve"> 3:  ORT 11</w:t>
            </w:r>
          </w:p>
          <w:p w14:paraId="1C5F1E24" w14:textId="77777777" w:rsidR="00CB26B4" w:rsidRPr="00C118BE" w:rsidRDefault="00CB26B4" w:rsidP="00CB26B4">
            <w:pPr>
              <w:tabs>
                <w:tab w:val="left" w:pos="1363"/>
              </w:tabs>
              <w:jc w:val="both"/>
              <w:rPr>
                <w:sz w:val="20"/>
                <w:szCs w:val="20"/>
              </w:rPr>
            </w:pPr>
          </w:p>
          <w:p w14:paraId="0CD21A31" w14:textId="77B739AD" w:rsidR="00EB786D" w:rsidRPr="00F3718C" w:rsidRDefault="00EB786D" w:rsidP="00AD5104">
            <w:pPr>
              <w:tabs>
                <w:tab w:val="left" w:pos="1363"/>
              </w:tabs>
              <w:jc w:val="both"/>
              <w:rPr>
                <w:sz w:val="20"/>
                <w:szCs w:val="20"/>
              </w:rPr>
            </w:pPr>
            <w:r w:rsidRPr="00F3718C">
              <w:rPr>
                <w:sz w:val="20"/>
                <w:szCs w:val="20"/>
              </w:rPr>
              <w:t>Guided Reading –</w:t>
            </w:r>
            <w:r w:rsidR="006B5267">
              <w:rPr>
                <w:sz w:val="20"/>
                <w:szCs w:val="20"/>
              </w:rPr>
              <w:t xml:space="preserve"> Focus on </w:t>
            </w:r>
            <w:proofErr w:type="spellStart"/>
            <w:r w:rsidR="006B5267">
              <w:rPr>
                <w:sz w:val="20"/>
                <w:szCs w:val="20"/>
              </w:rPr>
              <w:t>puncuation</w:t>
            </w:r>
            <w:proofErr w:type="spellEnd"/>
            <w:r w:rsidR="00F3718C" w:rsidRPr="00F3718C">
              <w:rPr>
                <w:sz w:val="20"/>
                <w:szCs w:val="20"/>
              </w:rPr>
              <w:t xml:space="preserve"> </w:t>
            </w:r>
            <w:r w:rsidR="00AD5104">
              <w:rPr>
                <w:sz w:val="20"/>
                <w:szCs w:val="20"/>
              </w:rPr>
              <w:t>during guided reading sessions.</w:t>
            </w:r>
          </w:p>
          <w:p w14:paraId="7343922E" w14:textId="77777777" w:rsidR="00EB786D" w:rsidRPr="00F3718C" w:rsidRDefault="00EB786D" w:rsidP="00EB786D">
            <w:pPr>
              <w:rPr>
                <w:sz w:val="20"/>
                <w:szCs w:val="20"/>
              </w:rPr>
            </w:pPr>
          </w:p>
          <w:p w14:paraId="73FB2D52" w14:textId="0993E702" w:rsidR="00472403" w:rsidRPr="00F3718C" w:rsidRDefault="00EB786D">
            <w:pPr>
              <w:rPr>
                <w:sz w:val="20"/>
                <w:szCs w:val="20"/>
              </w:rPr>
            </w:pPr>
            <w:r w:rsidRPr="00F3718C">
              <w:rPr>
                <w:sz w:val="20"/>
                <w:szCs w:val="20"/>
              </w:rPr>
              <w:t>The Wreck of the Zanzibar –</w:t>
            </w:r>
            <w:r w:rsidR="006B5267">
              <w:rPr>
                <w:sz w:val="20"/>
                <w:szCs w:val="20"/>
              </w:rPr>
              <w:t xml:space="preserve"> pages 9 </w:t>
            </w:r>
            <w:r w:rsidR="00F3718C" w:rsidRPr="00F3718C">
              <w:rPr>
                <w:sz w:val="20"/>
                <w:szCs w:val="20"/>
              </w:rPr>
              <w:t>-14</w:t>
            </w:r>
            <w:r w:rsidR="00AD5104">
              <w:rPr>
                <w:sz w:val="20"/>
                <w:szCs w:val="20"/>
              </w:rPr>
              <w:t xml:space="preserve">. </w:t>
            </w:r>
          </w:p>
          <w:p w14:paraId="79BC8224" w14:textId="35F51A46" w:rsidR="00FD2EE9" w:rsidRPr="00F3718C" w:rsidRDefault="00472403">
            <w:pPr>
              <w:rPr>
                <w:sz w:val="20"/>
                <w:szCs w:val="20"/>
              </w:rPr>
            </w:pPr>
            <w:r w:rsidRPr="00F3718C">
              <w:rPr>
                <w:sz w:val="20"/>
                <w:szCs w:val="20"/>
                <w:u w:val="single"/>
              </w:rPr>
              <w:t>Comprehension</w:t>
            </w:r>
            <w:r w:rsidR="001F25A7" w:rsidRPr="00F3718C">
              <w:rPr>
                <w:sz w:val="20"/>
                <w:szCs w:val="20"/>
                <w:u w:val="single"/>
              </w:rPr>
              <w:t>:</w:t>
            </w:r>
          </w:p>
          <w:p w14:paraId="46B93511" w14:textId="5DB156A9" w:rsidR="00472403" w:rsidRPr="00F3718C" w:rsidRDefault="00472403">
            <w:pPr>
              <w:rPr>
                <w:sz w:val="20"/>
                <w:szCs w:val="20"/>
              </w:rPr>
            </w:pPr>
            <w:proofErr w:type="spellStart"/>
            <w:r w:rsidRPr="00F3718C">
              <w:rPr>
                <w:sz w:val="20"/>
                <w:szCs w:val="20"/>
              </w:rPr>
              <w:t>Grp</w:t>
            </w:r>
            <w:proofErr w:type="spellEnd"/>
            <w:r w:rsidRPr="00F3718C">
              <w:rPr>
                <w:sz w:val="20"/>
                <w:szCs w:val="20"/>
              </w:rPr>
              <w:t xml:space="preserve"> 1</w:t>
            </w:r>
            <w:r w:rsidR="00135293" w:rsidRPr="00F3718C">
              <w:rPr>
                <w:sz w:val="20"/>
                <w:szCs w:val="20"/>
              </w:rPr>
              <w:t>:</w:t>
            </w:r>
            <w:r w:rsidR="00F3718C" w:rsidRPr="00F3718C">
              <w:rPr>
                <w:sz w:val="20"/>
                <w:szCs w:val="20"/>
              </w:rPr>
              <w:t xml:space="preserve"> The Donkey Collins Comprehension Book 3 pages 6 and 7 Parts A, B and C.</w:t>
            </w:r>
          </w:p>
          <w:p w14:paraId="4A359E8C" w14:textId="3151F7E0" w:rsidR="00472403" w:rsidRPr="00F3718C" w:rsidRDefault="00472403">
            <w:pPr>
              <w:rPr>
                <w:sz w:val="20"/>
                <w:szCs w:val="20"/>
              </w:rPr>
            </w:pPr>
            <w:proofErr w:type="spellStart"/>
            <w:r w:rsidRPr="00F3718C">
              <w:rPr>
                <w:sz w:val="20"/>
                <w:szCs w:val="20"/>
              </w:rPr>
              <w:t>Grp</w:t>
            </w:r>
            <w:proofErr w:type="spellEnd"/>
            <w:r w:rsidRPr="00F3718C">
              <w:rPr>
                <w:sz w:val="20"/>
                <w:szCs w:val="20"/>
              </w:rPr>
              <w:t xml:space="preserve"> 2</w:t>
            </w:r>
            <w:r w:rsidR="00135293" w:rsidRPr="00F3718C">
              <w:rPr>
                <w:sz w:val="20"/>
                <w:szCs w:val="20"/>
              </w:rPr>
              <w:t>:</w:t>
            </w:r>
            <w:r w:rsidR="00F3718C" w:rsidRPr="00F3718C">
              <w:rPr>
                <w:sz w:val="20"/>
                <w:szCs w:val="20"/>
              </w:rPr>
              <w:t xml:space="preserve"> The Donkey Collins Comprehension Book 3 pages 6 and 7 Parts A and B.</w:t>
            </w:r>
          </w:p>
          <w:p w14:paraId="3929E55F" w14:textId="094A8D68" w:rsidR="00472403" w:rsidRPr="00F3718C" w:rsidRDefault="00472403">
            <w:pPr>
              <w:rPr>
                <w:sz w:val="20"/>
                <w:szCs w:val="20"/>
              </w:rPr>
            </w:pPr>
            <w:proofErr w:type="spellStart"/>
            <w:r w:rsidRPr="00F3718C">
              <w:rPr>
                <w:sz w:val="20"/>
                <w:szCs w:val="20"/>
              </w:rPr>
              <w:t>Grp</w:t>
            </w:r>
            <w:proofErr w:type="spellEnd"/>
            <w:r w:rsidRPr="00F3718C">
              <w:rPr>
                <w:sz w:val="20"/>
                <w:szCs w:val="20"/>
              </w:rPr>
              <w:t xml:space="preserve"> 3</w:t>
            </w:r>
            <w:r w:rsidR="00135293" w:rsidRPr="00F3718C">
              <w:rPr>
                <w:sz w:val="20"/>
                <w:szCs w:val="20"/>
              </w:rPr>
              <w:t>:</w:t>
            </w:r>
            <w:r w:rsidR="00F3718C" w:rsidRPr="00F3718C">
              <w:rPr>
                <w:sz w:val="20"/>
                <w:szCs w:val="20"/>
              </w:rPr>
              <w:t xml:space="preserve"> The Selfish Giant - </w:t>
            </w:r>
            <w:proofErr w:type="spellStart"/>
            <w:r w:rsidR="00F3718C" w:rsidRPr="00F3718C">
              <w:rPr>
                <w:sz w:val="20"/>
                <w:szCs w:val="20"/>
              </w:rPr>
              <w:t>Folens</w:t>
            </w:r>
            <w:proofErr w:type="spellEnd"/>
            <w:r w:rsidR="00F3718C" w:rsidRPr="00F3718C">
              <w:rPr>
                <w:sz w:val="20"/>
                <w:szCs w:val="20"/>
              </w:rPr>
              <w:t xml:space="preserve"> Language Works Book 1 pages 10 and 11 Part A. </w:t>
            </w:r>
            <w:r w:rsidR="00F3718C">
              <w:rPr>
                <w:sz w:val="20"/>
                <w:szCs w:val="20"/>
              </w:rPr>
              <w:t xml:space="preserve">Sketch the Giant and </w:t>
            </w:r>
            <w:proofErr w:type="gramStart"/>
            <w:r w:rsidR="00F3718C">
              <w:rPr>
                <w:sz w:val="20"/>
                <w:szCs w:val="20"/>
              </w:rPr>
              <w:t>find</w:t>
            </w:r>
            <w:proofErr w:type="gramEnd"/>
            <w:r w:rsidR="00F3718C">
              <w:rPr>
                <w:sz w:val="20"/>
                <w:szCs w:val="20"/>
              </w:rPr>
              <w:t xml:space="preserve"> 8 adjectives to describe him.</w:t>
            </w:r>
          </w:p>
          <w:p w14:paraId="1A78F9AD" w14:textId="4135F278" w:rsidR="00135293" w:rsidRPr="00F3718C" w:rsidRDefault="00CB26B4">
            <w:pPr>
              <w:rPr>
                <w:sz w:val="20"/>
                <w:szCs w:val="20"/>
              </w:rPr>
            </w:pPr>
            <w:r w:rsidRPr="00F3718C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884FF5" w:rsidRPr="00135293" w:rsidRDefault="00884FF5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884FF5" w:rsidRDefault="00884FF5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C851C2" w:rsidRPr="00135293" w:rsidRDefault="00C851C2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C851C2" w:rsidRDefault="00C851C2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Pr="00F3718C" w:rsidRDefault="00472403">
            <w:pPr>
              <w:rPr>
                <w:sz w:val="20"/>
                <w:szCs w:val="20"/>
              </w:rPr>
            </w:pPr>
          </w:p>
          <w:p w14:paraId="3E8141D6" w14:textId="77777777" w:rsidR="00CB26B4" w:rsidRPr="00F3718C" w:rsidRDefault="00CB26B4" w:rsidP="00CB26B4">
            <w:pPr>
              <w:rPr>
                <w:sz w:val="20"/>
                <w:szCs w:val="20"/>
              </w:rPr>
            </w:pPr>
            <w:r w:rsidRPr="00F3718C">
              <w:rPr>
                <w:sz w:val="20"/>
                <w:szCs w:val="20"/>
                <w:u w:val="single"/>
              </w:rPr>
              <w:t>Handwriting</w:t>
            </w:r>
            <w:r w:rsidRPr="00F3718C">
              <w:rPr>
                <w:sz w:val="20"/>
                <w:szCs w:val="20"/>
              </w:rPr>
              <w:t>:</w:t>
            </w:r>
          </w:p>
          <w:p w14:paraId="22402B4A" w14:textId="3F0A8870" w:rsidR="00CB26B4" w:rsidRDefault="00BD2837" w:rsidP="00CB26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Neilson Book 2 Page 4</w:t>
            </w:r>
            <w:r w:rsidR="00F3718C" w:rsidRPr="00E954B1">
              <w:rPr>
                <w:sz w:val="20"/>
                <w:szCs w:val="20"/>
              </w:rPr>
              <w:t>.</w:t>
            </w:r>
          </w:p>
          <w:p w14:paraId="39D20D97" w14:textId="77777777" w:rsidR="0071184E" w:rsidRDefault="0071184E" w:rsidP="00CB26B4">
            <w:pPr>
              <w:rPr>
                <w:sz w:val="20"/>
                <w:szCs w:val="20"/>
              </w:rPr>
            </w:pPr>
          </w:p>
          <w:p w14:paraId="2773E9F0" w14:textId="77777777" w:rsidR="001F25A7" w:rsidRPr="00F3718C" w:rsidRDefault="00CB26B4" w:rsidP="00CB26B4">
            <w:pPr>
              <w:rPr>
                <w:sz w:val="20"/>
                <w:szCs w:val="20"/>
              </w:rPr>
            </w:pPr>
            <w:r w:rsidRPr="00F3718C">
              <w:rPr>
                <w:sz w:val="20"/>
                <w:szCs w:val="20"/>
                <w:u w:val="single"/>
              </w:rPr>
              <w:t>Spellings/Phonics</w:t>
            </w:r>
            <w:r w:rsidRPr="00F3718C">
              <w:rPr>
                <w:sz w:val="20"/>
                <w:szCs w:val="20"/>
              </w:rPr>
              <w:t xml:space="preserve">: </w:t>
            </w:r>
          </w:p>
          <w:p w14:paraId="38CE7A22" w14:textId="7263D487" w:rsidR="00CB26B4" w:rsidRPr="00F3718C" w:rsidRDefault="00CB26B4" w:rsidP="00CB26B4">
            <w:pPr>
              <w:rPr>
                <w:sz w:val="20"/>
                <w:szCs w:val="20"/>
              </w:rPr>
            </w:pPr>
            <w:proofErr w:type="spellStart"/>
            <w:r w:rsidRPr="00F3718C">
              <w:rPr>
                <w:sz w:val="20"/>
                <w:szCs w:val="20"/>
              </w:rPr>
              <w:t>Grp</w:t>
            </w:r>
            <w:proofErr w:type="spellEnd"/>
            <w:r w:rsidRPr="00F3718C">
              <w:rPr>
                <w:sz w:val="20"/>
                <w:szCs w:val="20"/>
              </w:rPr>
              <w:t xml:space="preserve"> 1:</w:t>
            </w:r>
            <w:r w:rsidR="00BD2837">
              <w:rPr>
                <w:sz w:val="20"/>
                <w:szCs w:val="20"/>
              </w:rPr>
              <w:t xml:space="preserve"> –</w:t>
            </w:r>
            <w:r w:rsidR="00BD2837" w:rsidRPr="00E954B1">
              <w:rPr>
                <w:sz w:val="20"/>
                <w:szCs w:val="20"/>
              </w:rPr>
              <w:t xml:space="preserve"> </w:t>
            </w:r>
            <w:r w:rsidR="00BD2837">
              <w:rPr>
                <w:sz w:val="20"/>
                <w:szCs w:val="20"/>
              </w:rPr>
              <w:t>Multi-syllable Words – Hospital, Fantastic, Develop, Pacific</w:t>
            </w:r>
            <w:r w:rsidR="006B5267">
              <w:rPr>
                <w:sz w:val="20"/>
                <w:szCs w:val="20"/>
              </w:rPr>
              <w:t>, Atlantic, Elegant, Complement, Cabinet, Consultant, Disposal, Tropical, Contradict, Allotment, Confident, Minimum</w:t>
            </w:r>
            <w:r w:rsidR="00BD2837">
              <w:rPr>
                <w:sz w:val="20"/>
                <w:szCs w:val="20"/>
              </w:rPr>
              <w:t>.</w:t>
            </w:r>
          </w:p>
          <w:p w14:paraId="1153C209" w14:textId="39A7B8A8" w:rsidR="00CB26B4" w:rsidRPr="00F3718C" w:rsidRDefault="00CB26B4" w:rsidP="00CB26B4">
            <w:pPr>
              <w:rPr>
                <w:sz w:val="20"/>
                <w:szCs w:val="20"/>
              </w:rPr>
            </w:pPr>
            <w:proofErr w:type="spellStart"/>
            <w:r w:rsidRPr="00F3718C">
              <w:rPr>
                <w:sz w:val="20"/>
                <w:szCs w:val="20"/>
              </w:rPr>
              <w:t>Grp</w:t>
            </w:r>
            <w:proofErr w:type="spellEnd"/>
            <w:r w:rsidRPr="00F3718C">
              <w:rPr>
                <w:sz w:val="20"/>
                <w:szCs w:val="20"/>
              </w:rPr>
              <w:t xml:space="preserve"> 2:</w:t>
            </w:r>
            <w:r w:rsidR="00BD2837">
              <w:rPr>
                <w:sz w:val="20"/>
                <w:szCs w:val="20"/>
              </w:rPr>
              <w:t xml:space="preserve"> –</w:t>
            </w:r>
            <w:r w:rsidR="00BD2837" w:rsidRPr="00E954B1">
              <w:rPr>
                <w:sz w:val="20"/>
                <w:szCs w:val="20"/>
              </w:rPr>
              <w:t xml:space="preserve"> </w:t>
            </w:r>
            <w:r w:rsidR="00BD2837">
              <w:rPr>
                <w:sz w:val="20"/>
                <w:szCs w:val="20"/>
              </w:rPr>
              <w:t>Multi-syllable Words –</w:t>
            </w:r>
            <w:r w:rsidR="006B5267">
              <w:rPr>
                <w:sz w:val="20"/>
                <w:szCs w:val="20"/>
              </w:rPr>
              <w:t xml:space="preserve"> Pedal, Lemon, Comic, Salad, Panic, Tinsel, Frantic, Ransom, Rapid, canvas, Belfast, Problem, Hospital, Fantastic, Atlantic</w:t>
            </w:r>
          </w:p>
          <w:p w14:paraId="183228B6" w14:textId="297F8EE0" w:rsidR="00BD2837" w:rsidRPr="00F3718C" w:rsidRDefault="00472403">
            <w:pPr>
              <w:rPr>
                <w:sz w:val="20"/>
                <w:szCs w:val="20"/>
              </w:rPr>
            </w:pPr>
            <w:r w:rsidRPr="00F3718C">
              <w:rPr>
                <w:sz w:val="20"/>
                <w:szCs w:val="20"/>
                <w:u w:val="single"/>
              </w:rPr>
              <w:t>Grammar</w:t>
            </w:r>
            <w:r w:rsidRPr="00F3718C">
              <w:rPr>
                <w:sz w:val="20"/>
                <w:szCs w:val="20"/>
              </w:rPr>
              <w:t>:</w:t>
            </w:r>
            <w:r w:rsidR="00BD2837">
              <w:rPr>
                <w:sz w:val="20"/>
                <w:szCs w:val="20"/>
              </w:rPr>
              <w:t xml:space="preserve"> Nouns/Proper Nouns</w:t>
            </w:r>
          </w:p>
          <w:p w14:paraId="45A1FFE9" w14:textId="168F0001" w:rsidR="00472403" w:rsidRPr="00F3718C" w:rsidRDefault="00472403">
            <w:pPr>
              <w:rPr>
                <w:sz w:val="20"/>
                <w:szCs w:val="20"/>
              </w:rPr>
            </w:pPr>
            <w:proofErr w:type="spellStart"/>
            <w:r w:rsidRPr="00F3718C">
              <w:rPr>
                <w:sz w:val="20"/>
                <w:szCs w:val="20"/>
              </w:rPr>
              <w:t>Grp</w:t>
            </w:r>
            <w:proofErr w:type="spellEnd"/>
            <w:r w:rsidRPr="00F3718C">
              <w:rPr>
                <w:sz w:val="20"/>
                <w:szCs w:val="20"/>
              </w:rPr>
              <w:t xml:space="preserve"> 1</w:t>
            </w:r>
            <w:r w:rsidR="00135293" w:rsidRPr="00F3718C">
              <w:rPr>
                <w:sz w:val="20"/>
                <w:szCs w:val="20"/>
              </w:rPr>
              <w:t>:</w:t>
            </w:r>
            <w:r w:rsidR="00BD2837">
              <w:rPr>
                <w:sz w:val="20"/>
                <w:szCs w:val="20"/>
              </w:rPr>
              <w:t xml:space="preserve"> Basic English Book 3 Page 4 Parts A, B and C. </w:t>
            </w:r>
          </w:p>
          <w:p w14:paraId="189E5661" w14:textId="5C7C3648" w:rsidR="00472403" w:rsidRPr="00F3718C" w:rsidRDefault="00472403">
            <w:pPr>
              <w:rPr>
                <w:sz w:val="20"/>
                <w:szCs w:val="20"/>
              </w:rPr>
            </w:pPr>
            <w:proofErr w:type="spellStart"/>
            <w:r w:rsidRPr="00F3718C">
              <w:rPr>
                <w:sz w:val="20"/>
                <w:szCs w:val="20"/>
              </w:rPr>
              <w:t>Grp</w:t>
            </w:r>
            <w:proofErr w:type="spellEnd"/>
            <w:r w:rsidRPr="00F3718C">
              <w:rPr>
                <w:sz w:val="20"/>
                <w:szCs w:val="20"/>
              </w:rPr>
              <w:t xml:space="preserve"> 2</w:t>
            </w:r>
            <w:r w:rsidR="00135293" w:rsidRPr="00F3718C">
              <w:rPr>
                <w:sz w:val="20"/>
                <w:szCs w:val="20"/>
              </w:rPr>
              <w:t>:</w:t>
            </w:r>
            <w:r w:rsidR="00BD2837">
              <w:rPr>
                <w:sz w:val="20"/>
                <w:szCs w:val="20"/>
              </w:rPr>
              <w:t xml:space="preserve"> Basic English Book 3 Page 4 Parts A and C.</w:t>
            </w:r>
          </w:p>
          <w:p w14:paraId="101F232A" w14:textId="1D98DFCC" w:rsidR="00472403" w:rsidRPr="00F3718C" w:rsidRDefault="00472403">
            <w:pPr>
              <w:rPr>
                <w:sz w:val="20"/>
                <w:szCs w:val="20"/>
              </w:rPr>
            </w:pPr>
            <w:proofErr w:type="spellStart"/>
            <w:r w:rsidRPr="00F3718C">
              <w:rPr>
                <w:sz w:val="20"/>
                <w:szCs w:val="20"/>
              </w:rPr>
              <w:t>Grp</w:t>
            </w:r>
            <w:proofErr w:type="spellEnd"/>
            <w:r w:rsidRPr="00F3718C">
              <w:rPr>
                <w:sz w:val="20"/>
                <w:szCs w:val="20"/>
              </w:rPr>
              <w:t xml:space="preserve"> 3</w:t>
            </w:r>
            <w:r w:rsidR="00135293" w:rsidRPr="00F3718C">
              <w:rPr>
                <w:sz w:val="20"/>
                <w:szCs w:val="20"/>
              </w:rPr>
              <w:t>:</w:t>
            </w:r>
            <w:r w:rsidR="00BD2837">
              <w:rPr>
                <w:sz w:val="20"/>
                <w:szCs w:val="20"/>
              </w:rPr>
              <w:t xml:space="preserve"> Basic English Book </w:t>
            </w:r>
            <w:proofErr w:type="gramStart"/>
            <w:r w:rsidR="00BD2837">
              <w:rPr>
                <w:sz w:val="20"/>
                <w:szCs w:val="20"/>
              </w:rPr>
              <w:t>2  Page</w:t>
            </w:r>
            <w:proofErr w:type="gramEnd"/>
            <w:r w:rsidR="00BD2837">
              <w:rPr>
                <w:sz w:val="20"/>
                <w:szCs w:val="20"/>
              </w:rPr>
              <w:t xml:space="preserve"> 14  Parts A, B  and C.</w:t>
            </w:r>
          </w:p>
          <w:p w14:paraId="0329D4B3" w14:textId="5C27AFF3" w:rsidR="00472403" w:rsidRDefault="00472403">
            <w:pPr>
              <w:rPr>
                <w:sz w:val="20"/>
                <w:szCs w:val="20"/>
              </w:rPr>
            </w:pPr>
            <w:r w:rsidRPr="00F3718C">
              <w:rPr>
                <w:sz w:val="20"/>
                <w:szCs w:val="20"/>
                <w:u w:val="single"/>
              </w:rPr>
              <w:t>Creative</w:t>
            </w:r>
            <w:r w:rsidR="00C851C2" w:rsidRPr="00F3718C">
              <w:rPr>
                <w:sz w:val="20"/>
                <w:szCs w:val="20"/>
                <w:u w:val="single"/>
              </w:rPr>
              <w:t xml:space="preserve"> / Genre</w:t>
            </w:r>
            <w:r w:rsidRPr="00F3718C">
              <w:rPr>
                <w:sz w:val="20"/>
                <w:szCs w:val="20"/>
              </w:rPr>
              <w:t xml:space="preserve"> :</w:t>
            </w:r>
            <w:r w:rsidR="00BD2837">
              <w:rPr>
                <w:sz w:val="20"/>
                <w:szCs w:val="20"/>
              </w:rPr>
              <w:t xml:space="preserve"> </w:t>
            </w:r>
          </w:p>
          <w:p w14:paraId="327D35A7" w14:textId="3ED34355" w:rsidR="00BD2837" w:rsidRDefault="00BD2837" w:rsidP="00BD2837">
            <w:pPr>
              <w:rPr>
                <w:sz w:val="20"/>
                <w:szCs w:val="20"/>
              </w:rPr>
            </w:pPr>
            <w:r w:rsidRPr="00801BB1">
              <w:rPr>
                <w:sz w:val="20"/>
                <w:szCs w:val="20"/>
              </w:rPr>
              <w:t xml:space="preserve">Narrative Writing – </w:t>
            </w:r>
            <w:r>
              <w:rPr>
                <w:sz w:val="20"/>
                <w:szCs w:val="20"/>
              </w:rPr>
              <w:t>Describing Characters.</w:t>
            </w:r>
          </w:p>
          <w:p w14:paraId="501E0E53" w14:textId="7DCC00CF" w:rsidR="0027148A" w:rsidRDefault="0027148A" w:rsidP="00BD28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LI:  </w:t>
            </w:r>
            <w:r w:rsidR="00655D81">
              <w:rPr>
                <w:sz w:val="20"/>
                <w:szCs w:val="20"/>
              </w:rPr>
              <w:t>To describe a character using interesting adjectives</w:t>
            </w:r>
            <w:bookmarkStart w:id="0" w:name="_GoBack"/>
            <w:bookmarkEnd w:id="0"/>
          </w:p>
          <w:p w14:paraId="08464DBC" w14:textId="4862AAA8" w:rsidR="0027148A" w:rsidRDefault="0027148A" w:rsidP="00BD28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All groups stick a picture of The </w:t>
            </w:r>
            <w:proofErr w:type="spellStart"/>
            <w:r>
              <w:rPr>
                <w:sz w:val="20"/>
                <w:szCs w:val="20"/>
              </w:rPr>
              <w:t>Minatour</w:t>
            </w:r>
            <w:proofErr w:type="spellEnd"/>
            <w:r>
              <w:rPr>
                <w:sz w:val="20"/>
                <w:szCs w:val="20"/>
              </w:rPr>
              <w:t xml:space="preserve"> in books and use adjectives to label.</w:t>
            </w:r>
          </w:p>
          <w:p w14:paraId="759BEB1E" w14:textId="5F3D5E8D" w:rsidR="00F3718C" w:rsidRPr="00C33847" w:rsidRDefault="00F3718C" w:rsidP="00CB26B4">
            <w:pPr>
              <w:rPr>
                <w:b/>
                <w:sz w:val="20"/>
                <w:szCs w:val="20"/>
              </w:rPr>
            </w:pPr>
          </w:p>
        </w:tc>
        <w:tc>
          <w:tcPr>
            <w:tcW w:w="6662" w:type="dxa"/>
            <w:gridSpan w:val="3"/>
          </w:tcPr>
          <w:p w14:paraId="75056B03" w14:textId="0B636020" w:rsidR="001F25A7" w:rsidRDefault="001F25A7">
            <w:pPr>
              <w:rPr>
                <w:sz w:val="24"/>
                <w:szCs w:val="24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884FF5" w:rsidRPr="00135293" w:rsidRDefault="00884FF5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Dk//at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C851C2" w:rsidRPr="00135293" w:rsidRDefault="00C851C2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152A035" w14:textId="77777777" w:rsidR="001F25A7" w:rsidRPr="00E575E1" w:rsidRDefault="001F25A7"/>
          <w:p w14:paraId="7CB6D271" w14:textId="77777777" w:rsidR="00755DF2" w:rsidRPr="00E575E1" w:rsidRDefault="00B816AC">
            <w:r w:rsidRPr="00E575E1">
              <w:t>Place Value.</w:t>
            </w:r>
          </w:p>
          <w:p w14:paraId="49F87F5D" w14:textId="50C0A7BD" w:rsidR="00B816AC" w:rsidRPr="00E575E1" w:rsidRDefault="00B816AC">
            <w:r w:rsidRPr="00E575E1">
              <w:t>Number of the week –</w:t>
            </w:r>
            <w:r w:rsidR="006623CD" w:rsidRPr="00E575E1">
              <w:t xml:space="preserve"> 24 Simple facts.</w:t>
            </w:r>
          </w:p>
          <w:p w14:paraId="0CB43237" w14:textId="7FA55C21" w:rsidR="00755DF2" w:rsidRDefault="00C33847">
            <w:r>
              <w:t xml:space="preserve">Recall of times </w:t>
            </w:r>
            <w:r w:rsidR="006623CD" w:rsidRPr="00E575E1">
              <w:t>tables.</w:t>
            </w:r>
          </w:p>
          <w:p w14:paraId="7B7D496E" w14:textId="1076EDAF" w:rsidR="00943538" w:rsidRPr="00E575E1" w:rsidRDefault="00943538">
            <w:r>
              <w:t>Number bonds to 20.</w:t>
            </w:r>
          </w:p>
          <w:p w14:paraId="77F71083" w14:textId="77777777" w:rsidR="00755DF2" w:rsidRPr="00E575E1" w:rsidRDefault="00755DF2"/>
          <w:p w14:paraId="7FC0B2EB" w14:textId="368110ED" w:rsidR="00135293" w:rsidRPr="00E575E1" w:rsidRDefault="001F25A7">
            <w:r w:rsidRPr="00E575E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10732B18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43180</wp:posOffset>
                      </wp:positionV>
                      <wp:extent cx="895985" cy="262255"/>
                      <wp:effectExtent l="0" t="0" r="18415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98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E3E86A8" w:rsidR="00884FF5" w:rsidRPr="00135293" w:rsidRDefault="00884FF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margin-left:107.6pt;margin-top:3.4pt;width:70.5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" fillcolor="white [3201]" strokeweight=".5pt">
                      <v:textbox>
                        <w:txbxContent>
                          <w:p w14:paraId="5A8EA17A" w14:textId="3E3E86A8" w:rsidR="00C851C2" w:rsidRPr="00135293" w:rsidRDefault="00C851C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Default="001F25A7"/>
          <w:p w14:paraId="31B5F836" w14:textId="65836E3A" w:rsidR="00C33847" w:rsidRPr="00E575E1" w:rsidRDefault="00C33847">
            <w:r>
              <w:rPr>
                <w:sz w:val="20"/>
                <w:szCs w:val="20"/>
              </w:rPr>
              <w:t>Number sequences to 10000/1000000 – Consolidating sequences in 10s. 100s. 1000s</w:t>
            </w:r>
          </w:p>
          <w:p w14:paraId="47831009" w14:textId="66B412F2" w:rsidR="00447B06" w:rsidRPr="00E575E1" w:rsidRDefault="00D4025D" w:rsidP="00C33847">
            <w:proofErr w:type="spellStart"/>
            <w:r w:rsidRPr="00E575E1">
              <w:t>Grp</w:t>
            </w:r>
            <w:proofErr w:type="spellEnd"/>
            <w:r w:rsidRPr="00E575E1">
              <w:t xml:space="preserve"> 1</w:t>
            </w:r>
            <w:r w:rsidR="00135293" w:rsidRPr="00E575E1">
              <w:t>:</w:t>
            </w:r>
            <w:r w:rsidR="006623CD" w:rsidRPr="00E575E1">
              <w:t xml:space="preserve">  </w:t>
            </w:r>
            <w:r w:rsidR="00943538">
              <w:t xml:space="preserve">NHM5 </w:t>
            </w:r>
            <w:r w:rsidR="00C33847">
              <w:t>p 3&amp;4</w:t>
            </w:r>
          </w:p>
          <w:p w14:paraId="32AB89A6" w14:textId="4CBB7D97" w:rsidR="00447B06" w:rsidRPr="00E575E1" w:rsidRDefault="00D4025D" w:rsidP="00C33847">
            <w:proofErr w:type="spellStart"/>
            <w:r w:rsidRPr="00E575E1">
              <w:t>Grp</w:t>
            </w:r>
            <w:proofErr w:type="spellEnd"/>
            <w:r w:rsidRPr="00E575E1">
              <w:t xml:space="preserve"> 2</w:t>
            </w:r>
            <w:r w:rsidR="00135293" w:rsidRPr="00E575E1">
              <w:t>:</w:t>
            </w:r>
            <w:r w:rsidR="00447B06" w:rsidRPr="00E575E1">
              <w:t xml:space="preserve"> </w:t>
            </w:r>
            <w:r w:rsidR="00C33847">
              <w:t xml:space="preserve"> </w:t>
            </w:r>
            <w:r w:rsidR="00943538">
              <w:t xml:space="preserve">NHM4 </w:t>
            </w:r>
            <w:r w:rsidR="00C33847">
              <w:t>p3&amp;4</w:t>
            </w:r>
            <w:r w:rsidR="00943538">
              <w:t xml:space="preserve"> </w:t>
            </w:r>
          </w:p>
          <w:p w14:paraId="0C18A09F" w14:textId="7ACBE781" w:rsidR="00135293" w:rsidRPr="00E575E1" w:rsidRDefault="00D4025D">
            <w:proofErr w:type="spellStart"/>
            <w:r w:rsidRPr="00E575E1">
              <w:t>Grp</w:t>
            </w:r>
            <w:proofErr w:type="spellEnd"/>
            <w:r w:rsidRPr="00E575E1">
              <w:t xml:space="preserve"> 3</w:t>
            </w:r>
            <w:r w:rsidR="00135293" w:rsidRPr="00E575E1">
              <w:t>:</w:t>
            </w:r>
            <w:r w:rsidR="00447B06" w:rsidRPr="00E575E1">
              <w:t xml:space="preserve"> </w:t>
            </w:r>
            <w:r w:rsidR="00C33847">
              <w:t xml:space="preserve"> Whiteboard work and worksheet</w:t>
            </w:r>
            <w:r w:rsidR="00943538">
              <w:t xml:space="preserve"> 3 digits</w:t>
            </w:r>
            <w:r w:rsidR="00C33847">
              <w:t xml:space="preserve"> (based o</w:t>
            </w:r>
            <w:r w:rsidR="00943538">
              <w:t>n NHM 4 p3&amp;4)</w:t>
            </w:r>
          </w:p>
          <w:p w14:paraId="1D229E1D" w14:textId="6A64445B" w:rsidR="00472403" w:rsidRPr="00E575E1" w:rsidRDefault="001F25A7">
            <w:r w:rsidRPr="00E575E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456C59BC">
                      <wp:simplePos x="0" y="0"/>
                      <wp:positionH relativeFrom="column">
                        <wp:posOffset>723265</wp:posOffset>
                      </wp:positionH>
                      <wp:positionV relativeFrom="paragraph">
                        <wp:posOffset>116840</wp:posOffset>
                      </wp:positionV>
                      <wp:extent cx="2554224" cy="600075"/>
                      <wp:effectExtent l="0" t="0" r="17780" b="2857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224" cy="60007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C5A065" w14:textId="36F54157" w:rsidR="00884FF5" w:rsidRPr="00884FF5" w:rsidRDefault="00884FF5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TOPIC MATHS:  Area and </w:t>
                                  </w:r>
                                  <w:r w:rsidRPr="00884FF5">
                                    <w:rPr>
                                      <w:sz w:val="28"/>
                                      <w:szCs w:val="28"/>
                                    </w:rPr>
                                    <w:t>Perimet</w:t>
                                  </w:r>
                                  <w:r w:rsidRPr="00884FF5"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30" type="#_x0000_t202" style="position:absolute;margin-left:56.95pt;margin-top:9.2pt;width:201.1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" fillcolor="white [3201]" strokecolor="black [3200]" strokeweight="2pt">
                      <v:textbox>
                        <w:txbxContent>
                          <w:p w14:paraId="1CC5A065" w14:textId="36F54157" w:rsidR="00884FF5" w:rsidRPr="00884FF5" w:rsidRDefault="00884FF5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TOPIC MATHS:  Area and </w:t>
                            </w:r>
                            <w:r w:rsidRPr="00884FF5">
                              <w:rPr>
                                <w:sz w:val="28"/>
                                <w:szCs w:val="28"/>
                              </w:rPr>
                              <w:t>Perimet</w:t>
                            </w:r>
                            <w:r w:rsidRPr="00884FF5"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DC807A2" w14:textId="77777777" w:rsidR="00CE5D3D" w:rsidRDefault="00CE5D3D"/>
          <w:p w14:paraId="17C2DC06" w14:textId="77777777" w:rsidR="00E575E1" w:rsidRPr="00E575E1" w:rsidRDefault="00E575E1"/>
          <w:p w14:paraId="30E6E44F" w14:textId="77777777" w:rsidR="00884FF5" w:rsidRDefault="00884FF5" w:rsidP="00135293"/>
          <w:p w14:paraId="24D16A17" w14:textId="77777777" w:rsidR="00884FF5" w:rsidRDefault="00884FF5" w:rsidP="00135293"/>
          <w:p w14:paraId="282F1936" w14:textId="7736B8CA" w:rsidR="00135293" w:rsidRPr="00E575E1" w:rsidRDefault="00884FF5" w:rsidP="00135293">
            <w:r>
              <w:t xml:space="preserve">LI: </w:t>
            </w:r>
            <w:r w:rsidR="00853F2C" w:rsidRPr="00E575E1">
              <w:t xml:space="preserve">Revision of the term perimeter </w:t>
            </w:r>
            <w:r w:rsidR="00AA7257">
              <w:t xml:space="preserve">and area </w:t>
            </w:r>
            <w:r w:rsidR="00853F2C" w:rsidRPr="00E575E1">
              <w:t xml:space="preserve">and the formula of length by breadth.  </w:t>
            </w:r>
          </w:p>
          <w:p w14:paraId="21D2D929" w14:textId="430497EB" w:rsidR="00853F2C" w:rsidRPr="00E575E1" w:rsidRDefault="00884FF5" w:rsidP="00135293">
            <w:r>
              <w:t xml:space="preserve">Group 1: </w:t>
            </w:r>
            <w:r w:rsidR="00853F2C" w:rsidRPr="00E575E1">
              <w:t>Draw various shapes of 15cm squared, 20cm squared and 2 cm squared.</w:t>
            </w:r>
            <w:r>
              <w:t xml:space="preserve"> (Extend to find the perimeter of shapes)</w:t>
            </w:r>
          </w:p>
          <w:p w14:paraId="5E4F381D" w14:textId="2B27850C" w:rsidR="00D8486E" w:rsidRDefault="00135293" w:rsidP="00135293">
            <w:proofErr w:type="spellStart"/>
            <w:r w:rsidRPr="00E575E1">
              <w:t>Grp</w:t>
            </w:r>
            <w:proofErr w:type="spellEnd"/>
            <w:r w:rsidRPr="00E575E1">
              <w:t xml:space="preserve"> 2</w:t>
            </w:r>
            <w:r w:rsidR="001F25A7" w:rsidRPr="00E575E1">
              <w:t>:</w:t>
            </w:r>
            <w:r w:rsidR="00853F2C" w:rsidRPr="00E575E1">
              <w:t xml:space="preserve"> Revision of the term perimeter and the</w:t>
            </w:r>
            <w:r w:rsidR="00AA7257">
              <w:t xml:space="preserve"> area</w:t>
            </w:r>
            <w:r w:rsidR="00853F2C" w:rsidRPr="00E575E1">
              <w:t xml:space="preserve"> formula of length by breadth.</w:t>
            </w:r>
            <w:r w:rsidR="00884FF5">
              <w:t xml:space="preserve"> (Extend to find the perimeter of shapes)</w:t>
            </w:r>
          </w:p>
          <w:p w14:paraId="2E788723" w14:textId="2627DF4C" w:rsidR="00884FF5" w:rsidRPr="00E575E1" w:rsidRDefault="00884FF5" w:rsidP="00884FF5">
            <w:r w:rsidRPr="00E575E1">
              <w:t>Draw various shapes of 15cm squared, 20cm squared and 2 cm squared.</w:t>
            </w:r>
          </w:p>
          <w:p w14:paraId="55E82FA0" w14:textId="2D6116F8" w:rsidR="00135293" w:rsidRPr="00E575E1" w:rsidRDefault="00135293" w:rsidP="00135293">
            <w:proofErr w:type="spellStart"/>
            <w:r w:rsidRPr="00E575E1">
              <w:t>Grp</w:t>
            </w:r>
            <w:proofErr w:type="spellEnd"/>
            <w:r w:rsidRPr="00E575E1">
              <w:t xml:space="preserve"> 3</w:t>
            </w:r>
            <w:r w:rsidR="001F25A7" w:rsidRPr="00E575E1">
              <w:t>:</w:t>
            </w:r>
            <w:r w:rsidR="00853F2C" w:rsidRPr="00E575E1">
              <w:t xml:space="preserve"> Revision of the term perimeter and the formula of length by breadth.  </w:t>
            </w:r>
          </w:p>
          <w:p w14:paraId="016DFF71" w14:textId="53E9419F" w:rsidR="00AA7257" w:rsidRPr="00E575E1" w:rsidRDefault="00AA7257" w:rsidP="00AA7257">
            <w:r w:rsidRPr="00E575E1">
              <w:t>Nelson</w:t>
            </w:r>
            <w:r w:rsidR="00884FF5">
              <w:t xml:space="preserve"> 3 Page 45 and 46.  Screenshot – rule out and work out the area.</w:t>
            </w:r>
          </w:p>
          <w:p w14:paraId="3DC807A5" w14:textId="77777777" w:rsidR="00CE5D3D" w:rsidRDefault="00CE5D3D">
            <w:pPr>
              <w:rPr>
                <w:sz w:val="32"/>
                <w:szCs w:val="32"/>
              </w:rPr>
            </w:pPr>
          </w:p>
          <w:p w14:paraId="3DC807A6" w14:textId="77777777" w:rsidR="00CE5D3D" w:rsidRDefault="00CE5D3D">
            <w:pPr>
              <w:rPr>
                <w:sz w:val="32"/>
                <w:szCs w:val="32"/>
              </w:rPr>
            </w:pPr>
          </w:p>
          <w:p w14:paraId="3DC807B8" w14:textId="77777777" w:rsidR="00CE5D3D" w:rsidRPr="00CE5D3D" w:rsidRDefault="00CE5D3D">
            <w:pPr>
              <w:rPr>
                <w:sz w:val="32"/>
                <w:szCs w:val="32"/>
              </w:rPr>
            </w:pPr>
          </w:p>
        </w:tc>
        <w:tc>
          <w:tcPr>
            <w:tcW w:w="2204" w:type="dxa"/>
          </w:tcPr>
          <w:p w14:paraId="3DC807B9" w14:textId="77777777" w:rsidR="004805D9" w:rsidRPr="00CE5D3D" w:rsidRDefault="004805D9">
            <w:pPr>
              <w:rPr>
                <w:sz w:val="32"/>
                <w:szCs w:val="32"/>
              </w:rPr>
            </w:pPr>
          </w:p>
        </w:tc>
      </w:tr>
      <w:tr w:rsidR="004805D9" w14:paraId="3DC807CD" w14:textId="77777777" w:rsidTr="004805D9">
        <w:tc>
          <w:tcPr>
            <w:tcW w:w="3980" w:type="dxa"/>
          </w:tcPr>
          <w:p w14:paraId="3DC807BB" w14:textId="448F3599" w:rsidR="004805D9" w:rsidRPr="00341E0F" w:rsidRDefault="004805D9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lastRenderedPageBreak/>
              <w:t>WAU</w:t>
            </w:r>
          </w:p>
          <w:p w14:paraId="3DC807BC" w14:textId="77777777" w:rsidR="004805D9" w:rsidRPr="00341E0F" w:rsidRDefault="004805D9">
            <w:pPr>
              <w:rPr>
                <w:sz w:val="28"/>
                <w:szCs w:val="28"/>
                <w:u w:val="single"/>
              </w:rPr>
            </w:pPr>
          </w:p>
          <w:p w14:paraId="3DC807BD" w14:textId="5A1CC375" w:rsidR="004805D9" w:rsidRDefault="00D8486E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Topic – Unsinkable</w:t>
            </w:r>
          </w:p>
          <w:p w14:paraId="1200D244" w14:textId="77777777" w:rsidR="002C240D" w:rsidRDefault="002C240D">
            <w:pPr>
              <w:rPr>
                <w:sz w:val="28"/>
                <w:szCs w:val="28"/>
                <w:u w:val="single"/>
              </w:rPr>
            </w:pPr>
          </w:p>
          <w:p w14:paraId="4507FF94" w14:textId="0F5593A8" w:rsidR="002C240D" w:rsidRPr="002C240D" w:rsidRDefault="002C240D">
            <w:pPr>
              <w:rPr>
                <w:sz w:val="28"/>
                <w:szCs w:val="28"/>
              </w:rPr>
            </w:pPr>
            <w:r w:rsidRPr="002C240D">
              <w:rPr>
                <w:sz w:val="28"/>
                <w:szCs w:val="28"/>
              </w:rPr>
              <w:t>Compl</w:t>
            </w:r>
            <w:r w:rsidR="00AD5104">
              <w:rPr>
                <w:sz w:val="28"/>
                <w:szCs w:val="28"/>
              </w:rPr>
              <w:t xml:space="preserve">ete Cover Page and Carousel Activity </w:t>
            </w:r>
          </w:p>
          <w:p w14:paraId="3DC807BE" w14:textId="77777777" w:rsidR="004805D9" w:rsidRDefault="004805D9">
            <w:pPr>
              <w:rPr>
                <w:sz w:val="28"/>
                <w:szCs w:val="28"/>
                <w:u w:val="single"/>
              </w:rPr>
            </w:pPr>
          </w:p>
          <w:p w14:paraId="1C8338AC" w14:textId="77777777" w:rsidR="00D8486E" w:rsidRPr="00341E0F" w:rsidRDefault="00D8486E">
            <w:pPr>
              <w:rPr>
                <w:sz w:val="28"/>
                <w:szCs w:val="28"/>
                <w:u w:val="single"/>
              </w:rPr>
            </w:pPr>
          </w:p>
          <w:p w14:paraId="3DC807BF" w14:textId="77777777" w:rsidR="004805D9" w:rsidRPr="00341E0F" w:rsidRDefault="004805D9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72403A1A" w14:textId="77777777" w:rsidR="004805D9" w:rsidRDefault="004805D9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PDMU</w:t>
            </w:r>
          </w:p>
          <w:p w14:paraId="2501E870" w14:textId="77777777" w:rsidR="002C240D" w:rsidRDefault="002C240D">
            <w:pPr>
              <w:rPr>
                <w:sz w:val="28"/>
                <w:szCs w:val="28"/>
                <w:u w:val="single"/>
              </w:rPr>
            </w:pPr>
          </w:p>
          <w:p w14:paraId="3DC807C0" w14:textId="6A75E35E" w:rsidR="002C240D" w:rsidRPr="002C240D" w:rsidRDefault="00D848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Rights Respecting School, using Diamond 9 and cards to draw up class charter.</w:t>
            </w:r>
          </w:p>
        </w:tc>
        <w:tc>
          <w:tcPr>
            <w:tcW w:w="3980" w:type="dxa"/>
          </w:tcPr>
          <w:p w14:paraId="4671398E" w14:textId="162D22A6" w:rsidR="002C240D" w:rsidRDefault="004805D9" w:rsidP="00E575E1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P.E</w:t>
            </w:r>
            <w:r w:rsidR="00AD5104">
              <w:rPr>
                <w:sz w:val="28"/>
                <w:szCs w:val="28"/>
                <w:u w:val="single"/>
              </w:rPr>
              <w:t xml:space="preserve"> / ACTIVITY BASED LEARNING</w:t>
            </w:r>
          </w:p>
          <w:p w14:paraId="5C96E52A" w14:textId="77777777" w:rsidR="00AD5104" w:rsidRDefault="00AD5104" w:rsidP="00E575E1">
            <w:pPr>
              <w:rPr>
                <w:sz w:val="28"/>
                <w:szCs w:val="28"/>
                <w:u w:val="single"/>
              </w:rPr>
            </w:pPr>
          </w:p>
          <w:p w14:paraId="3C78557B" w14:textId="76586F03" w:rsidR="00AD5104" w:rsidRPr="00AD5104" w:rsidRDefault="00AD5104" w:rsidP="00E575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Swimming – Water Safety</w:t>
            </w:r>
          </w:p>
          <w:p w14:paraId="00B9E172" w14:textId="77777777" w:rsidR="005A4C77" w:rsidRDefault="005A4C77" w:rsidP="00E575E1">
            <w:pPr>
              <w:rPr>
                <w:sz w:val="28"/>
                <w:szCs w:val="28"/>
              </w:rPr>
            </w:pPr>
          </w:p>
          <w:p w14:paraId="37E43707" w14:textId="62B38478" w:rsidR="005A4C77" w:rsidRPr="00E575E1" w:rsidRDefault="005A4C77" w:rsidP="00E575E1">
            <w:pPr>
              <w:rPr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Links to Healthy Lifestyle</w:t>
            </w:r>
          </w:p>
        </w:tc>
        <w:tc>
          <w:tcPr>
            <w:tcW w:w="3980" w:type="dxa"/>
            <w:gridSpan w:val="2"/>
          </w:tcPr>
          <w:p w14:paraId="3DC807C2" w14:textId="77777777" w:rsidR="004805D9" w:rsidRPr="00341E0F" w:rsidRDefault="004805D9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ASSESSMENT</w:t>
            </w:r>
          </w:p>
          <w:p w14:paraId="3DC807C3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  <w:p w14:paraId="3DC807C4" w14:textId="62FDABAC" w:rsidR="000763C1" w:rsidRPr="00263819" w:rsidRDefault="00263819">
            <w:pPr>
              <w:rPr>
                <w:sz w:val="32"/>
                <w:szCs w:val="32"/>
              </w:rPr>
            </w:pPr>
            <w:r w:rsidRPr="00263819">
              <w:rPr>
                <w:sz w:val="32"/>
                <w:szCs w:val="32"/>
              </w:rPr>
              <w:t>Spelling test.</w:t>
            </w:r>
          </w:p>
          <w:p w14:paraId="38AFCE9C" w14:textId="41D585BC" w:rsidR="00263819" w:rsidRPr="00263819" w:rsidRDefault="00263819">
            <w:pPr>
              <w:rPr>
                <w:sz w:val="32"/>
                <w:szCs w:val="32"/>
              </w:rPr>
            </w:pPr>
            <w:r w:rsidRPr="00263819">
              <w:rPr>
                <w:sz w:val="32"/>
                <w:szCs w:val="32"/>
              </w:rPr>
              <w:t>Tables test.</w:t>
            </w:r>
          </w:p>
          <w:p w14:paraId="377859D6" w14:textId="62EDBD09" w:rsidR="00263819" w:rsidRPr="00263819" w:rsidRDefault="00263819">
            <w:pPr>
              <w:rPr>
                <w:sz w:val="32"/>
                <w:szCs w:val="32"/>
              </w:rPr>
            </w:pPr>
            <w:r w:rsidRPr="00263819">
              <w:rPr>
                <w:sz w:val="32"/>
                <w:szCs w:val="32"/>
              </w:rPr>
              <w:t>Daily marking of work.</w:t>
            </w:r>
          </w:p>
          <w:p w14:paraId="480599D8" w14:textId="77777777" w:rsidR="00E074A2" w:rsidRPr="00CE5D3D" w:rsidRDefault="00E074A2">
            <w:pPr>
              <w:rPr>
                <w:sz w:val="32"/>
                <w:szCs w:val="32"/>
                <w:u w:val="single"/>
              </w:rPr>
            </w:pPr>
          </w:p>
          <w:p w14:paraId="3DC807C5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  <w:p w14:paraId="3DC807C6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  <w:p w14:paraId="3DC807C7" w14:textId="77777777" w:rsidR="000763C1" w:rsidRDefault="000763C1">
            <w:pPr>
              <w:rPr>
                <w:sz w:val="32"/>
                <w:szCs w:val="32"/>
                <w:u w:val="single"/>
              </w:rPr>
            </w:pPr>
          </w:p>
          <w:p w14:paraId="3DC807C8" w14:textId="77777777" w:rsidR="000E2197" w:rsidRDefault="000E2197">
            <w:pPr>
              <w:rPr>
                <w:sz w:val="32"/>
                <w:szCs w:val="32"/>
                <w:u w:val="single"/>
              </w:rPr>
            </w:pPr>
          </w:p>
          <w:p w14:paraId="3DC807C9" w14:textId="77777777" w:rsidR="000E2197" w:rsidRDefault="000E2197">
            <w:pPr>
              <w:rPr>
                <w:sz w:val="32"/>
                <w:szCs w:val="32"/>
                <w:u w:val="single"/>
              </w:rPr>
            </w:pPr>
          </w:p>
          <w:p w14:paraId="3DC807CA" w14:textId="77777777" w:rsidR="000E2197" w:rsidRPr="00CE5D3D" w:rsidRDefault="000E2197">
            <w:pPr>
              <w:rPr>
                <w:sz w:val="32"/>
                <w:szCs w:val="32"/>
                <w:u w:val="single"/>
              </w:rPr>
            </w:pPr>
          </w:p>
          <w:p w14:paraId="3DC807CB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  <w:p w14:paraId="3DC807CC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</w:tr>
      <w:tr w:rsidR="000763C1" w:rsidRPr="000763C1" w14:paraId="3DC807E3" w14:textId="77777777" w:rsidTr="004805D9">
        <w:tc>
          <w:tcPr>
            <w:tcW w:w="3980" w:type="dxa"/>
            <w:vMerge w:val="restart"/>
          </w:tcPr>
          <w:p w14:paraId="3A04B81A" w14:textId="23E25234" w:rsidR="000763C1" w:rsidRDefault="000763C1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RELIGION</w:t>
            </w:r>
          </w:p>
          <w:p w14:paraId="621798A2" w14:textId="77777777" w:rsidR="002C240D" w:rsidRDefault="002C240D">
            <w:pPr>
              <w:rPr>
                <w:sz w:val="28"/>
                <w:szCs w:val="28"/>
                <w:u w:val="single"/>
              </w:rPr>
            </w:pPr>
          </w:p>
          <w:p w14:paraId="41D30B6E" w14:textId="77777777" w:rsidR="002C240D" w:rsidRDefault="002C24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Year 6 prayer.</w:t>
            </w:r>
          </w:p>
          <w:p w14:paraId="3DC807CE" w14:textId="14662313" w:rsidR="002C240D" w:rsidRPr="002C240D" w:rsidRDefault="002C24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Worksheet on Creation.</w:t>
            </w:r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Pr="00341E0F" w:rsidRDefault="00C851C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THE ARTS</w:t>
            </w:r>
          </w:p>
          <w:p w14:paraId="3DC807D0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1" w14:textId="394CEBAC" w:rsidR="000E2197" w:rsidRPr="00341E0F" w:rsidRDefault="002C240D" w:rsidP="000E21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Introduction to self-portraits and practise in sketch pads.</w:t>
            </w:r>
          </w:p>
          <w:p w14:paraId="3DC807D2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3" w14:textId="2D5C44E1" w:rsidR="000E2197" w:rsidRPr="00341E0F" w:rsidRDefault="002C240D" w:rsidP="000E21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Creation Song from Out of the Ark.</w:t>
            </w:r>
          </w:p>
          <w:p w14:paraId="3DC807D4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5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6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7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8" w14:textId="77777777" w:rsidR="000E2197" w:rsidRPr="00341E0F" w:rsidRDefault="000E2197" w:rsidP="000E2197">
            <w:pPr>
              <w:tabs>
                <w:tab w:val="left" w:pos="1420"/>
              </w:tabs>
              <w:rPr>
                <w:sz w:val="28"/>
                <w:szCs w:val="28"/>
              </w:rPr>
            </w:pPr>
            <w:r w:rsidRPr="00341E0F">
              <w:rPr>
                <w:sz w:val="28"/>
                <w:szCs w:val="28"/>
              </w:rPr>
              <w:tab/>
            </w:r>
          </w:p>
          <w:p w14:paraId="3DC807D9" w14:textId="77777777" w:rsidR="000763C1" w:rsidRPr="00341E0F" w:rsidRDefault="000763C1" w:rsidP="000E2197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341E0F" w:rsidRDefault="00C851C2" w:rsidP="000E2197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HOMEWORK</w:t>
            </w:r>
          </w:p>
          <w:p w14:paraId="56F9ED90" w14:textId="77777777" w:rsidR="00123846" w:rsidRDefault="00123846" w:rsidP="000E2197">
            <w:pPr>
              <w:rPr>
                <w:sz w:val="28"/>
                <w:szCs w:val="28"/>
                <w:u w:val="single"/>
              </w:rPr>
            </w:pPr>
          </w:p>
          <w:p w14:paraId="110C5805" w14:textId="77777777" w:rsidR="002C240D" w:rsidRDefault="002C240D" w:rsidP="000E2197">
            <w:pPr>
              <w:rPr>
                <w:sz w:val="28"/>
                <w:szCs w:val="28"/>
              </w:rPr>
            </w:pPr>
            <w:r w:rsidRPr="002C240D">
              <w:rPr>
                <w:sz w:val="28"/>
                <w:szCs w:val="28"/>
              </w:rPr>
              <w:t xml:space="preserve">Monday </w:t>
            </w:r>
            <w:r>
              <w:rPr>
                <w:sz w:val="28"/>
                <w:szCs w:val="28"/>
              </w:rPr>
              <w:t>–</w:t>
            </w:r>
            <w:r w:rsidRPr="002C240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Spelling activities linked to words of the week and revised tables.</w:t>
            </w:r>
          </w:p>
          <w:p w14:paraId="00F42B46" w14:textId="629F2C92" w:rsidR="002C240D" w:rsidRDefault="002C240D" w:rsidP="000E21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 – Maths worksheet on Number and Place value.</w:t>
            </w:r>
          </w:p>
          <w:p w14:paraId="11360B36" w14:textId="77777777" w:rsidR="002C240D" w:rsidRDefault="002C240D" w:rsidP="000E21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 – Worksheet on Nouns and Proper Nouns.</w:t>
            </w:r>
          </w:p>
          <w:p w14:paraId="3DC807DB" w14:textId="479D9B82" w:rsidR="002C240D" w:rsidRPr="002C240D" w:rsidRDefault="002C240D" w:rsidP="000E21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 – Maths to include half squares and irregular shapes.</w:t>
            </w:r>
          </w:p>
        </w:tc>
        <w:tc>
          <w:tcPr>
            <w:tcW w:w="3980" w:type="dxa"/>
            <w:gridSpan w:val="2"/>
          </w:tcPr>
          <w:p w14:paraId="46E94AC0" w14:textId="77777777" w:rsidR="001F25A7" w:rsidRPr="00341E0F" w:rsidRDefault="001F25A7" w:rsidP="001F25A7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FORMATIVE FEEDBACK</w:t>
            </w:r>
          </w:p>
          <w:p w14:paraId="7EE57BBE" w14:textId="77777777" w:rsidR="001F25A7" w:rsidRDefault="001F25A7" w:rsidP="001F25A7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44C9199D" w14:textId="77777777" w:rsidR="001F25A7" w:rsidRPr="000E2197" w:rsidRDefault="001F25A7" w:rsidP="001F25A7">
            <w:pPr>
              <w:rPr>
                <w:sz w:val="24"/>
                <w:szCs w:val="24"/>
              </w:rPr>
            </w:pPr>
          </w:p>
          <w:p w14:paraId="71E883F5" w14:textId="77777777" w:rsidR="001F25A7" w:rsidRPr="00341E0F" w:rsidRDefault="001F25A7" w:rsidP="001F25A7">
            <w:pPr>
              <w:tabs>
                <w:tab w:val="left" w:pos="3000"/>
              </w:tabs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SELF ASSESSMENT</w:t>
            </w:r>
          </w:p>
          <w:p w14:paraId="001B4BBD" w14:textId="77777777" w:rsidR="001F25A7" w:rsidRDefault="001F25A7" w:rsidP="001F25A7">
            <w:pPr>
              <w:rPr>
                <w:sz w:val="24"/>
                <w:szCs w:val="24"/>
              </w:rPr>
            </w:pPr>
          </w:p>
          <w:p w14:paraId="32353D58" w14:textId="77777777" w:rsidR="001F25A7" w:rsidRPr="000E2197" w:rsidRDefault="001F25A7" w:rsidP="001F25A7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3F7F2ED7" w14:textId="77777777" w:rsidR="001F25A7" w:rsidRDefault="001F25A7" w:rsidP="001F25A7">
            <w:pPr>
              <w:rPr>
                <w:sz w:val="32"/>
                <w:szCs w:val="32"/>
                <w:u w:val="single"/>
              </w:rPr>
            </w:pPr>
          </w:p>
          <w:p w14:paraId="0D34B61D" w14:textId="77777777" w:rsidR="001F25A7" w:rsidRPr="00341E0F" w:rsidRDefault="001F25A7" w:rsidP="001F25A7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PEER ASSESSMENT</w:t>
            </w:r>
          </w:p>
          <w:p w14:paraId="3A3B3F5E" w14:textId="77777777" w:rsidR="001F25A7" w:rsidRPr="000E2197" w:rsidRDefault="001F25A7" w:rsidP="001F25A7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CE5D3D" w:rsidRDefault="000763C1">
            <w:pPr>
              <w:rPr>
                <w:sz w:val="32"/>
                <w:szCs w:val="32"/>
              </w:rPr>
            </w:pPr>
          </w:p>
        </w:tc>
      </w:tr>
      <w:tr w:rsidR="000763C1" w:rsidRPr="000763C1" w14:paraId="3DC807F1" w14:textId="77777777" w:rsidTr="00AD5104">
        <w:trPr>
          <w:trHeight w:val="1764"/>
        </w:trPr>
        <w:tc>
          <w:tcPr>
            <w:tcW w:w="3980" w:type="dxa"/>
            <w:vMerge/>
          </w:tcPr>
          <w:p w14:paraId="3DC807E4" w14:textId="6158D388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341E0F" w:rsidRDefault="001F25A7" w:rsidP="001F25A7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KEY - </w:t>
            </w:r>
            <w:r w:rsidRPr="00341E0F">
              <w:rPr>
                <w:sz w:val="28"/>
                <w:szCs w:val="28"/>
                <w:u w:val="single"/>
              </w:rPr>
              <w:t>TSPC</w:t>
            </w:r>
          </w:p>
          <w:p w14:paraId="2EB75F0F" w14:textId="2295AF73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 - </w:t>
            </w:r>
            <w:r w:rsidRPr="000E2197">
              <w:rPr>
                <w:sz w:val="24"/>
                <w:szCs w:val="24"/>
              </w:rPr>
              <w:t xml:space="preserve">Working with others </w:t>
            </w:r>
          </w:p>
          <w:p w14:paraId="4BC68B5B" w14:textId="30E9755C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BC - </w:t>
            </w:r>
            <w:r w:rsidR="00C851C2">
              <w:rPr>
                <w:sz w:val="24"/>
                <w:szCs w:val="24"/>
              </w:rPr>
              <w:t xml:space="preserve"> </w:t>
            </w:r>
            <w:r w:rsidRPr="000E2197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 - </w:t>
            </w:r>
            <w:r w:rsidR="00C851C2">
              <w:rPr>
                <w:sz w:val="24"/>
                <w:szCs w:val="24"/>
              </w:rPr>
              <w:t xml:space="preserve"> </w:t>
            </w:r>
            <w:r w:rsidRPr="000E2197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SM - </w:t>
            </w:r>
            <w:r w:rsidRPr="000E2197">
              <w:rPr>
                <w:sz w:val="24"/>
                <w:szCs w:val="24"/>
              </w:rPr>
              <w:t>Self-Management</w:t>
            </w:r>
          </w:p>
          <w:p w14:paraId="1222A006" w14:textId="47DA53ED" w:rsidR="00C851C2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-</w:t>
            </w:r>
            <w:r w:rsidR="00C851C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C851C2">
              <w:rPr>
                <w:sz w:val="24"/>
                <w:szCs w:val="24"/>
              </w:rPr>
              <w:t xml:space="preserve">Thinking, Problem Solving  And </w:t>
            </w:r>
          </w:p>
          <w:p w14:paraId="3DC807F0" w14:textId="07481AF9" w:rsidR="000763C1" w:rsidRPr="001F25A7" w:rsidRDefault="00C851C2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1F25A7" w:rsidRPr="00C851C2">
              <w:rPr>
                <w:sz w:val="24"/>
                <w:szCs w:val="24"/>
              </w:rPr>
              <w:t>Decision Making</w:t>
            </w:r>
          </w:p>
        </w:tc>
      </w:tr>
    </w:tbl>
    <w:p w14:paraId="3DC807F2" w14:textId="11EFF1D1" w:rsidR="004805D9" w:rsidRPr="00341E0F" w:rsidRDefault="00F3281E" w:rsidP="00F3281E">
      <w:pPr>
        <w:tabs>
          <w:tab w:val="left" w:pos="960"/>
        </w:tabs>
        <w:rPr>
          <w:sz w:val="28"/>
          <w:szCs w:val="28"/>
          <w:u w:val="single"/>
        </w:rPr>
      </w:pPr>
      <w:r w:rsidRPr="00341E0F">
        <w:rPr>
          <w:sz w:val="28"/>
          <w:szCs w:val="28"/>
          <w:u w:val="single"/>
        </w:rPr>
        <w:lastRenderedPageBreak/>
        <w:t>OTHER</w:t>
      </w:r>
    </w:p>
    <w:sectPr w:rsidR="004805D9" w:rsidRPr="00341E0F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763C1"/>
    <w:rsid w:val="000E2197"/>
    <w:rsid w:val="00123846"/>
    <w:rsid w:val="00135293"/>
    <w:rsid w:val="001F25A7"/>
    <w:rsid w:val="00263819"/>
    <w:rsid w:val="0027148A"/>
    <w:rsid w:val="002A6426"/>
    <w:rsid w:val="002C240D"/>
    <w:rsid w:val="00341E0F"/>
    <w:rsid w:val="003E431F"/>
    <w:rsid w:val="00447B06"/>
    <w:rsid w:val="00472403"/>
    <w:rsid w:val="004805D9"/>
    <w:rsid w:val="005336FE"/>
    <w:rsid w:val="005704C4"/>
    <w:rsid w:val="005A4C77"/>
    <w:rsid w:val="00655D81"/>
    <w:rsid w:val="006623CD"/>
    <w:rsid w:val="006B5267"/>
    <w:rsid w:val="0071184E"/>
    <w:rsid w:val="00755DF2"/>
    <w:rsid w:val="00853F2C"/>
    <w:rsid w:val="00884FF5"/>
    <w:rsid w:val="008D3E3A"/>
    <w:rsid w:val="00943538"/>
    <w:rsid w:val="00A514AF"/>
    <w:rsid w:val="00AA7257"/>
    <w:rsid w:val="00AD5104"/>
    <w:rsid w:val="00B21357"/>
    <w:rsid w:val="00B816AC"/>
    <w:rsid w:val="00BD2837"/>
    <w:rsid w:val="00C118BE"/>
    <w:rsid w:val="00C33847"/>
    <w:rsid w:val="00C851C2"/>
    <w:rsid w:val="00CB26B4"/>
    <w:rsid w:val="00CE5D3D"/>
    <w:rsid w:val="00D4025D"/>
    <w:rsid w:val="00D8486E"/>
    <w:rsid w:val="00DA3C5C"/>
    <w:rsid w:val="00E074A2"/>
    <w:rsid w:val="00E575E1"/>
    <w:rsid w:val="00EB786D"/>
    <w:rsid w:val="00EE5AA9"/>
    <w:rsid w:val="00F3281E"/>
    <w:rsid w:val="00F3718C"/>
    <w:rsid w:val="00F97DF2"/>
    <w:rsid w:val="00FC3EFA"/>
    <w:rsid w:val="00FD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38A18-5A2E-417A-9446-A1AEE3685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F3999FF9</Template>
  <TotalTime>178</TotalTime>
  <Pages>3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11</cp:revision>
  <dcterms:created xsi:type="dcterms:W3CDTF">2014-08-27T08:32:00Z</dcterms:created>
  <dcterms:modified xsi:type="dcterms:W3CDTF">2016-09-19T14:43:00Z</dcterms:modified>
</cp:coreProperties>
</file>