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683BF484" w:rsidR="004805D9" w:rsidRPr="003E431F" w:rsidRDefault="004805D9">
      <w:pPr>
        <w:rPr>
          <w:sz w:val="30"/>
          <w:szCs w:val="30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Year:</w:t>
      </w:r>
      <w:r w:rsidRPr="003E431F">
        <w:rPr>
          <w:sz w:val="30"/>
          <w:szCs w:val="30"/>
        </w:rPr>
        <w:tab/>
      </w:r>
      <w:r w:rsidR="00DA3C5C">
        <w:rPr>
          <w:sz w:val="30"/>
          <w:szCs w:val="30"/>
        </w:rPr>
        <w:t>Year 6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Week Beginning:</w:t>
      </w:r>
      <w:r w:rsidR="00DA3C5C">
        <w:rPr>
          <w:sz w:val="30"/>
          <w:szCs w:val="30"/>
        </w:rPr>
        <w:t xml:space="preserve"> Autumn 1 Week 1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FD2EE9" w:rsidRDefault="004805D9" w:rsidP="006565FD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 w:rsidP="006565FD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 w:rsidP="006565FD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:rsidRPr="00196EAD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1EC5B22B" w:rsidR="00CB26B4" w:rsidRPr="004139B0" w:rsidRDefault="00CB26B4" w:rsidP="006565FD">
            <w:pPr>
              <w:rPr>
                <w:b/>
                <w:sz w:val="20"/>
                <w:szCs w:val="20"/>
                <w:u w:val="single"/>
              </w:rPr>
            </w:pPr>
            <w:r w:rsidRPr="004139B0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125064" w:rsidRPr="00135293" w:rsidRDefault="00125064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125064" w:rsidRDefault="00125064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4139B0" w:rsidRDefault="00CB26B4" w:rsidP="006565FD">
            <w:pPr>
              <w:rPr>
                <w:b/>
                <w:sz w:val="20"/>
                <w:szCs w:val="20"/>
                <w:u w:val="single"/>
              </w:rPr>
            </w:pPr>
          </w:p>
          <w:p w14:paraId="5CCC411F" w14:textId="4AD7055A" w:rsidR="00CB26B4" w:rsidRPr="004139B0" w:rsidRDefault="00CB26B4" w:rsidP="006565FD">
            <w:pPr>
              <w:rPr>
                <w:b/>
                <w:sz w:val="20"/>
                <w:szCs w:val="20"/>
                <w:u w:val="single"/>
              </w:rPr>
            </w:pPr>
            <w:r w:rsidRPr="004139B0">
              <w:rPr>
                <w:sz w:val="20"/>
                <w:szCs w:val="20"/>
                <w:u w:val="single"/>
              </w:rPr>
              <w:t>Guided Reading / Reading Skills</w:t>
            </w:r>
            <w:r w:rsidR="001F25A7" w:rsidRPr="004139B0">
              <w:rPr>
                <w:sz w:val="20"/>
                <w:szCs w:val="20"/>
                <w:u w:val="single"/>
              </w:rPr>
              <w:t>:</w:t>
            </w:r>
          </w:p>
          <w:p w14:paraId="4571E749" w14:textId="3AD76B94" w:rsidR="00772B5B" w:rsidRPr="004139B0" w:rsidRDefault="0047240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1</w:t>
            </w:r>
            <w:r w:rsidR="00135293" w:rsidRPr="004139B0">
              <w:rPr>
                <w:sz w:val="20"/>
                <w:szCs w:val="20"/>
              </w:rPr>
              <w:t>:</w:t>
            </w:r>
            <w:r w:rsidR="00772B5B" w:rsidRPr="004139B0">
              <w:rPr>
                <w:sz w:val="20"/>
                <w:szCs w:val="20"/>
              </w:rPr>
              <w:t xml:space="preserve"> </w:t>
            </w:r>
            <w:r w:rsidR="009F0A1D" w:rsidRPr="004139B0">
              <w:rPr>
                <w:sz w:val="20"/>
                <w:szCs w:val="20"/>
              </w:rPr>
              <w:t>ORT Level 12</w:t>
            </w:r>
          </w:p>
          <w:p w14:paraId="1ADE9D9D" w14:textId="019C4D58" w:rsidR="00CB26B4" w:rsidRPr="004139B0" w:rsidRDefault="00472403" w:rsidP="006565FD">
            <w:pPr>
              <w:jc w:val="both"/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2</w:t>
            </w:r>
            <w:r w:rsidR="00135293" w:rsidRPr="004139B0">
              <w:rPr>
                <w:sz w:val="20"/>
                <w:szCs w:val="20"/>
              </w:rPr>
              <w:t>:</w:t>
            </w:r>
            <w:r w:rsidR="00772B5B" w:rsidRPr="004139B0">
              <w:rPr>
                <w:sz w:val="20"/>
                <w:szCs w:val="20"/>
              </w:rPr>
              <w:t xml:space="preserve"> </w:t>
            </w:r>
            <w:r w:rsidR="009F0A1D" w:rsidRPr="004139B0">
              <w:rPr>
                <w:sz w:val="20"/>
                <w:szCs w:val="20"/>
              </w:rPr>
              <w:t xml:space="preserve"> ORT Level 11</w:t>
            </w:r>
          </w:p>
          <w:p w14:paraId="0327B5B6" w14:textId="7E86E2E2" w:rsidR="00472403" w:rsidRPr="004139B0" w:rsidRDefault="00472403" w:rsidP="006565FD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3</w:t>
            </w:r>
            <w:r w:rsidR="00135293" w:rsidRPr="004139B0">
              <w:rPr>
                <w:sz w:val="20"/>
                <w:szCs w:val="20"/>
              </w:rPr>
              <w:t>:</w:t>
            </w:r>
            <w:r w:rsidR="00772B5B" w:rsidRPr="004139B0">
              <w:rPr>
                <w:sz w:val="20"/>
                <w:szCs w:val="20"/>
              </w:rPr>
              <w:t xml:space="preserve"> </w:t>
            </w:r>
            <w:r w:rsidR="009F0A1D" w:rsidRPr="004139B0">
              <w:rPr>
                <w:sz w:val="20"/>
                <w:szCs w:val="20"/>
              </w:rPr>
              <w:t xml:space="preserve"> ORT Level 10</w:t>
            </w:r>
          </w:p>
          <w:p w14:paraId="794D850C" w14:textId="77777777" w:rsidR="00772B5B" w:rsidRPr="004139B0" w:rsidRDefault="00772B5B" w:rsidP="006565FD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</w:p>
          <w:p w14:paraId="2DF611E0" w14:textId="5D33AEE0" w:rsidR="00772B5B" w:rsidRPr="004139B0" w:rsidRDefault="00772B5B" w:rsidP="006565FD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>Guided Reading –</w:t>
            </w:r>
            <w:r w:rsidR="00E23D45" w:rsidRPr="004139B0">
              <w:rPr>
                <w:sz w:val="20"/>
                <w:szCs w:val="20"/>
              </w:rPr>
              <w:t xml:space="preserve"> Focus on Parts of Speech during guided reading sessions.</w:t>
            </w:r>
          </w:p>
          <w:p w14:paraId="7C42D9AE" w14:textId="240ABBE5" w:rsidR="00472403" w:rsidRPr="004139B0" w:rsidRDefault="00472403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  <w:u w:val="single"/>
              </w:rPr>
              <w:t xml:space="preserve">Novel/Big Book </w:t>
            </w:r>
            <w:r w:rsidR="001F25A7" w:rsidRPr="004139B0">
              <w:rPr>
                <w:sz w:val="20"/>
                <w:szCs w:val="20"/>
                <w:u w:val="single"/>
              </w:rPr>
              <w:t xml:space="preserve">/ Shared Reading </w:t>
            </w:r>
            <w:r w:rsidRPr="004139B0">
              <w:rPr>
                <w:sz w:val="20"/>
                <w:szCs w:val="20"/>
              </w:rPr>
              <w:t>:</w:t>
            </w:r>
          </w:p>
          <w:p w14:paraId="1B436BC3" w14:textId="77777777" w:rsidR="00772B5B" w:rsidRPr="004139B0" w:rsidRDefault="00772B5B" w:rsidP="006565FD">
            <w:pPr>
              <w:rPr>
                <w:sz w:val="20"/>
                <w:szCs w:val="20"/>
              </w:rPr>
            </w:pPr>
          </w:p>
          <w:p w14:paraId="0489DF8D" w14:textId="2660DCD0" w:rsidR="00772B5B" w:rsidRPr="004139B0" w:rsidRDefault="00772B5B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>The Wreck of the Zanzibar</w:t>
            </w:r>
            <w:r w:rsidR="003E7295" w:rsidRPr="004139B0">
              <w:rPr>
                <w:sz w:val="20"/>
                <w:szCs w:val="20"/>
              </w:rPr>
              <w:t xml:space="preserve"> – discuss the book cover and blurb. </w:t>
            </w:r>
          </w:p>
          <w:p w14:paraId="6D03E509" w14:textId="442C8D32" w:rsidR="003E7295" w:rsidRPr="004139B0" w:rsidRDefault="003E7295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>Read pages 1 to 14.</w:t>
            </w:r>
          </w:p>
          <w:p w14:paraId="73FB2D52" w14:textId="77777777" w:rsidR="00472403" w:rsidRPr="004139B0" w:rsidRDefault="00472403" w:rsidP="006565FD">
            <w:pPr>
              <w:rPr>
                <w:sz w:val="20"/>
                <w:szCs w:val="20"/>
              </w:rPr>
            </w:pPr>
          </w:p>
          <w:p w14:paraId="79BC8224" w14:textId="35F51A46" w:rsidR="00FD2EE9" w:rsidRPr="004139B0" w:rsidRDefault="00472403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  <w:u w:val="single"/>
              </w:rPr>
              <w:t>Comprehension</w:t>
            </w:r>
            <w:r w:rsidR="001F25A7" w:rsidRPr="004139B0">
              <w:rPr>
                <w:sz w:val="20"/>
                <w:szCs w:val="20"/>
                <w:u w:val="single"/>
              </w:rPr>
              <w:t>:</w:t>
            </w:r>
          </w:p>
          <w:p w14:paraId="46B93511" w14:textId="61127CE6" w:rsidR="00472403" w:rsidRPr="004139B0" w:rsidRDefault="0047240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1</w:t>
            </w:r>
            <w:r w:rsidR="00135293" w:rsidRPr="004139B0">
              <w:rPr>
                <w:sz w:val="20"/>
                <w:szCs w:val="20"/>
              </w:rPr>
              <w:t>:</w:t>
            </w:r>
            <w:r w:rsidR="009F0A1D" w:rsidRPr="004139B0">
              <w:rPr>
                <w:sz w:val="20"/>
                <w:szCs w:val="20"/>
              </w:rPr>
              <w:t xml:space="preserve"> The Big Match Parts A, B and C – Collins Comprehension Page 4 and 5.</w:t>
            </w:r>
          </w:p>
          <w:p w14:paraId="4A359E8C" w14:textId="3C9FFF50" w:rsidR="00472403" w:rsidRPr="004139B0" w:rsidRDefault="0047240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2</w:t>
            </w:r>
            <w:r w:rsidR="00135293" w:rsidRPr="004139B0">
              <w:rPr>
                <w:sz w:val="20"/>
                <w:szCs w:val="20"/>
              </w:rPr>
              <w:t>:</w:t>
            </w:r>
            <w:r w:rsidR="009F0A1D" w:rsidRPr="004139B0">
              <w:rPr>
                <w:sz w:val="20"/>
                <w:szCs w:val="20"/>
              </w:rPr>
              <w:t xml:space="preserve"> The Big Match Parts A and B </w:t>
            </w:r>
            <w:proofErr w:type="gramStart"/>
            <w:r w:rsidR="009F0A1D" w:rsidRPr="004139B0">
              <w:rPr>
                <w:sz w:val="20"/>
                <w:szCs w:val="20"/>
              </w:rPr>
              <w:t>-  Collins</w:t>
            </w:r>
            <w:proofErr w:type="gramEnd"/>
            <w:r w:rsidR="009F0A1D" w:rsidRPr="004139B0">
              <w:rPr>
                <w:sz w:val="20"/>
                <w:szCs w:val="20"/>
              </w:rPr>
              <w:t xml:space="preserve"> Comprehension Page 4 and 5.</w:t>
            </w:r>
          </w:p>
          <w:p w14:paraId="3929E55F" w14:textId="1F57436C" w:rsidR="00472403" w:rsidRPr="004139B0" w:rsidRDefault="0047240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3</w:t>
            </w:r>
            <w:r w:rsidR="00135293" w:rsidRPr="004139B0">
              <w:rPr>
                <w:sz w:val="20"/>
                <w:szCs w:val="20"/>
              </w:rPr>
              <w:t>:</w:t>
            </w:r>
            <w:r w:rsidR="009F0A1D" w:rsidRPr="004139B0">
              <w:rPr>
                <w:sz w:val="20"/>
                <w:szCs w:val="20"/>
              </w:rPr>
              <w:t xml:space="preserve"> The Musicians of Br</w:t>
            </w:r>
            <w:r w:rsidR="001E1735">
              <w:rPr>
                <w:sz w:val="20"/>
                <w:szCs w:val="20"/>
              </w:rPr>
              <w:t>emen Part A L.W 1 pages 4 and 5 - Part A + Dictionary Work</w:t>
            </w:r>
          </w:p>
          <w:p w14:paraId="1A78F9AD" w14:textId="4135F278" w:rsidR="00135293" w:rsidRPr="004139B0" w:rsidRDefault="00CB26B4" w:rsidP="006565FD">
            <w:pPr>
              <w:rPr>
                <w:sz w:val="20"/>
                <w:szCs w:val="20"/>
              </w:rPr>
            </w:pPr>
            <w:r w:rsidRPr="004139B0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125064" w:rsidRPr="00135293" w:rsidRDefault="00125064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125064" w:rsidRDefault="0012506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C851C2" w:rsidRPr="00135293" w:rsidRDefault="00C851C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C851C2" w:rsidRDefault="00C851C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4139B0" w:rsidRDefault="00472403" w:rsidP="006565FD">
            <w:pPr>
              <w:rPr>
                <w:sz w:val="20"/>
                <w:szCs w:val="20"/>
              </w:rPr>
            </w:pPr>
          </w:p>
          <w:p w14:paraId="3E8141D6" w14:textId="77777777" w:rsidR="00CB26B4" w:rsidRPr="004139B0" w:rsidRDefault="00CB26B4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  <w:u w:val="single"/>
              </w:rPr>
              <w:t>Handwriting</w:t>
            </w:r>
            <w:r w:rsidRPr="004139B0">
              <w:rPr>
                <w:sz w:val="20"/>
                <w:szCs w:val="20"/>
              </w:rPr>
              <w:t>:</w:t>
            </w:r>
          </w:p>
          <w:p w14:paraId="45158DC5" w14:textId="6129C3C9" w:rsidR="00E954B1" w:rsidRDefault="001E1735" w:rsidP="00656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</w:t>
            </w:r>
            <w:r w:rsidR="00772B5B" w:rsidRPr="004139B0">
              <w:rPr>
                <w:sz w:val="20"/>
                <w:szCs w:val="20"/>
              </w:rPr>
              <w:t>lson Book 2 Pages 2 and 3</w:t>
            </w:r>
          </w:p>
          <w:p w14:paraId="42B9D1F6" w14:textId="77777777" w:rsidR="001E1735" w:rsidRPr="004139B0" w:rsidRDefault="001E1735" w:rsidP="006565FD">
            <w:pPr>
              <w:rPr>
                <w:sz w:val="20"/>
                <w:szCs w:val="20"/>
              </w:rPr>
            </w:pPr>
          </w:p>
          <w:p w14:paraId="2773E9F0" w14:textId="77777777" w:rsidR="001F25A7" w:rsidRPr="004139B0" w:rsidRDefault="00CB26B4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  <w:u w:val="single"/>
              </w:rPr>
              <w:t>Spellings/Phonics</w:t>
            </w:r>
            <w:r w:rsidRPr="004139B0">
              <w:rPr>
                <w:sz w:val="20"/>
                <w:szCs w:val="20"/>
              </w:rPr>
              <w:t xml:space="preserve">: </w:t>
            </w:r>
          </w:p>
          <w:p w14:paraId="38CE7A22" w14:textId="65AD0E97" w:rsidR="00CB26B4" w:rsidRPr="004139B0" w:rsidRDefault="00CB26B4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1:</w:t>
            </w:r>
            <w:r w:rsidR="00E954B1" w:rsidRPr="004139B0">
              <w:rPr>
                <w:sz w:val="20"/>
                <w:szCs w:val="20"/>
              </w:rPr>
              <w:t xml:space="preserve"> Autumn 1 Week 1 </w:t>
            </w:r>
            <w:proofErr w:type="gramStart"/>
            <w:r w:rsidR="003E68E1" w:rsidRPr="004139B0">
              <w:rPr>
                <w:sz w:val="20"/>
                <w:szCs w:val="20"/>
              </w:rPr>
              <w:t>–</w:t>
            </w:r>
            <w:r w:rsidR="00E954B1" w:rsidRPr="004139B0">
              <w:rPr>
                <w:sz w:val="20"/>
                <w:szCs w:val="20"/>
              </w:rPr>
              <w:t xml:space="preserve"> </w:t>
            </w:r>
            <w:r w:rsidR="009F0A1D" w:rsidRPr="004139B0">
              <w:rPr>
                <w:sz w:val="20"/>
                <w:szCs w:val="20"/>
              </w:rPr>
              <w:t xml:space="preserve"> Multi</w:t>
            </w:r>
            <w:proofErr w:type="gramEnd"/>
            <w:r w:rsidR="009F0A1D" w:rsidRPr="004139B0">
              <w:rPr>
                <w:sz w:val="20"/>
                <w:szCs w:val="20"/>
              </w:rPr>
              <w:t>-syllable Words – stigma, stamen, insult, expand, disgust, intend, suspend, credit, contract, unjust, album, conduct, fungus, extinct, construct.</w:t>
            </w:r>
          </w:p>
          <w:p w14:paraId="385764A1" w14:textId="5DD41C34" w:rsidR="001F25A7" w:rsidRPr="004139B0" w:rsidRDefault="00CB26B4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2:</w:t>
            </w:r>
            <w:r w:rsidR="00E954B1" w:rsidRPr="004139B0">
              <w:rPr>
                <w:sz w:val="20"/>
                <w:szCs w:val="20"/>
              </w:rPr>
              <w:t xml:space="preserve"> Autumn 1 Week 1 </w:t>
            </w:r>
            <w:r w:rsidR="003E7295" w:rsidRPr="004139B0">
              <w:rPr>
                <w:sz w:val="20"/>
                <w:szCs w:val="20"/>
              </w:rPr>
              <w:t>–</w:t>
            </w:r>
            <w:r w:rsidR="003E68E1" w:rsidRPr="004139B0">
              <w:rPr>
                <w:sz w:val="20"/>
                <w:szCs w:val="20"/>
              </w:rPr>
              <w:t xml:space="preserve"> Multi</w:t>
            </w:r>
            <w:r w:rsidR="003E7295" w:rsidRPr="004139B0">
              <w:rPr>
                <w:sz w:val="20"/>
                <w:szCs w:val="20"/>
              </w:rPr>
              <w:t>-</w:t>
            </w:r>
            <w:r w:rsidR="003E68E1" w:rsidRPr="004139B0">
              <w:rPr>
                <w:sz w:val="20"/>
                <w:szCs w:val="20"/>
              </w:rPr>
              <w:t>syllable Words</w:t>
            </w:r>
            <w:r w:rsidR="009F0A1D" w:rsidRPr="004139B0">
              <w:rPr>
                <w:sz w:val="20"/>
                <w:szCs w:val="20"/>
              </w:rPr>
              <w:t xml:space="preserve"> – until, dentist, magnet, kidnap, admit, absent, bandit, helmet, plastic, picnic, pumpkin, seldom, splendid, satin, signal.</w:t>
            </w:r>
          </w:p>
          <w:p w14:paraId="533D0839" w14:textId="77777777" w:rsidR="00FD2EE9" w:rsidRPr="004139B0" w:rsidRDefault="00472403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  <w:u w:val="single"/>
              </w:rPr>
              <w:t>Grammar</w:t>
            </w:r>
            <w:r w:rsidRPr="004139B0">
              <w:rPr>
                <w:sz w:val="20"/>
                <w:szCs w:val="20"/>
              </w:rPr>
              <w:t>:</w:t>
            </w:r>
          </w:p>
          <w:p w14:paraId="45A1FFE9" w14:textId="2A7718BD" w:rsidR="00472403" w:rsidRPr="004139B0" w:rsidRDefault="0047240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1</w:t>
            </w:r>
            <w:r w:rsidR="00135293" w:rsidRPr="004139B0">
              <w:rPr>
                <w:sz w:val="20"/>
                <w:szCs w:val="20"/>
              </w:rPr>
              <w:t>:</w:t>
            </w:r>
            <w:r w:rsidR="00E954B1" w:rsidRPr="004139B0">
              <w:rPr>
                <w:sz w:val="20"/>
                <w:szCs w:val="20"/>
              </w:rPr>
              <w:t xml:space="preserve"> Parts of Speech Pages 4 and 5 </w:t>
            </w:r>
            <w:r w:rsidR="00D11EF7" w:rsidRPr="004139B0">
              <w:rPr>
                <w:sz w:val="20"/>
                <w:szCs w:val="20"/>
              </w:rPr>
              <w:t xml:space="preserve">Collins Pupil </w:t>
            </w:r>
            <w:proofErr w:type="gramStart"/>
            <w:r w:rsidR="00D11EF7" w:rsidRPr="004139B0">
              <w:rPr>
                <w:sz w:val="20"/>
                <w:szCs w:val="20"/>
              </w:rPr>
              <w:t>book</w:t>
            </w:r>
            <w:proofErr w:type="gramEnd"/>
            <w:r w:rsidR="00D11EF7" w:rsidRPr="004139B0">
              <w:rPr>
                <w:sz w:val="20"/>
                <w:szCs w:val="20"/>
              </w:rPr>
              <w:t xml:space="preserve"> 3 Parts A, B and C.</w:t>
            </w:r>
          </w:p>
          <w:p w14:paraId="189E5661" w14:textId="2F5E5E3B" w:rsidR="00472403" w:rsidRPr="004139B0" w:rsidRDefault="0047240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2</w:t>
            </w:r>
            <w:r w:rsidR="00135293" w:rsidRPr="004139B0">
              <w:rPr>
                <w:sz w:val="20"/>
                <w:szCs w:val="20"/>
              </w:rPr>
              <w:t>:</w:t>
            </w:r>
            <w:r w:rsidR="00D11EF7" w:rsidRPr="004139B0">
              <w:rPr>
                <w:sz w:val="20"/>
                <w:szCs w:val="20"/>
              </w:rPr>
              <w:t xml:space="preserve"> Parts of Speech Pages 4 and 5 Collins Pupil </w:t>
            </w:r>
            <w:proofErr w:type="gramStart"/>
            <w:r w:rsidR="00D11EF7" w:rsidRPr="004139B0">
              <w:rPr>
                <w:sz w:val="20"/>
                <w:szCs w:val="20"/>
              </w:rPr>
              <w:t>book</w:t>
            </w:r>
            <w:proofErr w:type="gramEnd"/>
            <w:r w:rsidR="00D11EF7" w:rsidRPr="004139B0">
              <w:rPr>
                <w:sz w:val="20"/>
                <w:szCs w:val="20"/>
              </w:rPr>
              <w:t xml:space="preserve"> 3 Parts A and B.</w:t>
            </w:r>
          </w:p>
          <w:p w14:paraId="79DF8C87" w14:textId="1A48D375" w:rsidR="00472403" w:rsidRPr="004139B0" w:rsidRDefault="0047240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3</w:t>
            </w:r>
            <w:r w:rsidR="00135293" w:rsidRPr="004139B0">
              <w:rPr>
                <w:sz w:val="20"/>
                <w:szCs w:val="20"/>
              </w:rPr>
              <w:t>:</w:t>
            </w:r>
            <w:r w:rsidR="00D11EF7" w:rsidRPr="004139B0">
              <w:rPr>
                <w:sz w:val="20"/>
                <w:szCs w:val="20"/>
              </w:rPr>
              <w:t xml:space="preserve"> </w:t>
            </w:r>
            <w:r w:rsidR="003E68E1" w:rsidRPr="004139B0">
              <w:rPr>
                <w:sz w:val="20"/>
                <w:szCs w:val="20"/>
              </w:rPr>
              <w:t xml:space="preserve">Common and Proper Nouns – </w:t>
            </w:r>
            <w:proofErr w:type="spellStart"/>
            <w:r w:rsidR="003E68E1" w:rsidRPr="004139B0">
              <w:rPr>
                <w:sz w:val="20"/>
                <w:szCs w:val="20"/>
              </w:rPr>
              <w:t>Folen</w:t>
            </w:r>
            <w:r w:rsidR="003E7295" w:rsidRPr="004139B0">
              <w:rPr>
                <w:sz w:val="20"/>
                <w:szCs w:val="20"/>
              </w:rPr>
              <w:t>’</w:t>
            </w:r>
            <w:r w:rsidR="003E68E1" w:rsidRPr="004139B0">
              <w:rPr>
                <w:sz w:val="20"/>
                <w:szCs w:val="20"/>
              </w:rPr>
              <w:t>s</w:t>
            </w:r>
            <w:proofErr w:type="spellEnd"/>
            <w:r w:rsidR="003E68E1" w:rsidRPr="004139B0">
              <w:rPr>
                <w:sz w:val="20"/>
                <w:szCs w:val="20"/>
              </w:rPr>
              <w:t xml:space="preserve"> Basic English</w:t>
            </w:r>
            <w:r w:rsidR="001E1735">
              <w:rPr>
                <w:sz w:val="20"/>
                <w:szCs w:val="20"/>
              </w:rPr>
              <w:t xml:space="preserve"> 2</w:t>
            </w:r>
            <w:r w:rsidR="003E68E1" w:rsidRPr="004139B0">
              <w:rPr>
                <w:sz w:val="20"/>
                <w:szCs w:val="20"/>
              </w:rPr>
              <w:t xml:space="preserve"> Pages 12 and 13.</w:t>
            </w:r>
          </w:p>
          <w:p w14:paraId="0329D4B3" w14:textId="264F1C2F" w:rsidR="00472403" w:rsidRPr="004139B0" w:rsidRDefault="00472403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  <w:u w:val="single"/>
              </w:rPr>
              <w:t>Creative</w:t>
            </w:r>
            <w:r w:rsidR="00C851C2" w:rsidRPr="004139B0">
              <w:rPr>
                <w:sz w:val="20"/>
                <w:szCs w:val="20"/>
                <w:u w:val="single"/>
              </w:rPr>
              <w:t xml:space="preserve"> / Genre</w:t>
            </w:r>
            <w:r w:rsidRPr="004139B0">
              <w:rPr>
                <w:sz w:val="20"/>
                <w:szCs w:val="20"/>
              </w:rPr>
              <w:t xml:space="preserve"> :</w:t>
            </w:r>
          </w:p>
          <w:p w14:paraId="55FBD15E" w14:textId="0A4C255E" w:rsidR="003E68E1" w:rsidRPr="004139B0" w:rsidRDefault="00801BB1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 xml:space="preserve">Narrative Writing – Writing a Legend beginning with settings.  </w:t>
            </w:r>
          </w:p>
          <w:p w14:paraId="3D7DDB3D" w14:textId="2050752D" w:rsidR="00CE5957" w:rsidRPr="004139B0" w:rsidRDefault="00CE5957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 xml:space="preserve">Introduce Settings using Primary Resources </w:t>
            </w:r>
            <w:proofErr w:type="spellStart"/>
            <w:r w:rsidRPr="004139B0">
              <w:rPr>
                <w:sz w:val="20"/>
                <w:szCs w:val="20"/>
              </w:rPr>
              <w:t>Powerpoint</w:t>
            </w:r>
            <w:proofErr w:type="spellEnd"/>
            <w:r w:rsidRPr="004139B0">
              <w:rPr>
                <w:sz w:val="20"/>
                <w:szCs w:val="20"/>
              </w:rPr>
              <w:t>.</w:t>
            </w:r>
          </w:p>
          <w:p w14:paraId="0BDFF175" w14:textId="0D232E80" w:rsidR="00D11EF7" w:rsidRPr="004139B0" w:rsidRDefault="00801BB1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1 </w:t>
            </w:r>
            <w:r w:rsidR="00CE5957" w:rsidRPr="004139B0">
              <w:rPr>
                <w:sz w:val="20"/>
                <w:szCs w:val="20"/>
              </w:rPr>
              <w:t>–</w:t>
            </w:r>
            <w:r w:rsidRPr="004139B0">
              <w:rPr>
                <w:sz w:val="20"/>
                <w:szCs w:val="20"/>
              </w:rPr>
              <w:t xml:space="preserve"> </w:t>
            </w:r>
            <w:r w:rsidR="00CE5957" w:rsidRPr="004139B0">
              <w:rPr>
                <w:sz w:val="20"/>
                <w:szCs w:val="20"/>
              </w:rPr>
              <w:t>Cornerstone Pages 32 and 33. Parts 3 and 4 Page 33.</w:t>
            </w:r>
          </w:p>
          <w:p w14:paraId="0CC1FECB" w14:textId="45690709" w:rsidR="00CE5957" w:rsidRPr="004139B0" w:rsidRDefault="00CE5957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</w:t>
            </w:r>
            <w:proofErr w:type="gramStart"/>
            <w:r w:rsidRPr="004139B0">
              <w:rPr>
                <w:sz w:val="20"/>
                <w:szCs w:val="20"/>
              </w:rPr>
              <w:t xml:space="preserve">– </w:t>
            </w:r>
            <w:r w:rsidR="00E23D45" w:rsidRPr="004139B0">
              <w:rPr>
                <w:sz w:val="20"/>
                <w:szCs w:val="20"/>
              </w:rPr>
              <w:t xml:space="preserve"> Cornerstone</w:t>
            </w:r>
            <w:proofErr w:type="gramEnd"/>
            <w:r w:rsidR="00E23D45" w:rsidRPr="004139B0">
              <w:rPr>
                <w:sz w:val="20"/>
                <w:szCs w:val="20"/>
              </w:rPr>
              <w:t xml:space="preserve"> Pages 32 and 33. Parts 3 and 4 Page 33.</w:t>
            </w:r>
          </w:p>
          <w:p w14:paraId="09586274" w14:textId="237A1C21" w:rsidR="00CE5957" w:rsidRPr="004139B0" w:rsidRDefault="00CE5957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– Setting the scene examples worksheet.</w:t>
            </w:r>
          </w:p>
          <w:p w14:paraId="759BEB1E" w14:textId="0697038E" w:rsidR="004139B0" w:rsidRPr="004139B0" w:rsidRDefault="004139B0" w:rsidP="006565FD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4139B0" w:rsidRDefault="001F25A7" w:rsidP="006565FD">
            <w:pPr>
              <w:rPr>
                <w:sz w:val="20"/>
                <w:szCs w:val="20"/>
              </w:rPr>
            </w:pPr>
            <w:r w:rsidRPr="004139B0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125064" w:rsidRPr="00135293" w:rsidRDefault="00125064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Pr="004139B0" w:rsidRDefault="001F25A7" w:rsidP="006565FD">
            <w:pPr>
              <w:rPr>
                <w:sz w:val="20"/>
                <w:szCs w:val="20"/>
              </w:rPr>
            </w:pPr>
          </w:p>
          <w:p w14:paraId="0CB43237" w14:textId="1A7D269B" w:rsidR="00755DF2" w:rsidRPr="004139B0" w:rsidRDefault="00D11EF7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 xml:space="preserve">Number </w:t>
            </w:r>
            <w:r w:rsidR="004139B0" w:rsidRPr="004139B0">
              <w:rPr>
                <w:sz w:val="20"/>
                <w:szCs w:val="20"/>
              </w:rPr>
              <w:t>bonds to 50 and 100.</w:t>
            </w:r>
          </w:p>
          <w:p w14:paraId="60746EAF" w14:textId="485DD44A" w:rsidR="004139B0" w:rsidRPr="004139B0" w:rsidRDefault="00737304" w:rsidP="00656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Wave Mental Maths book</w:t>
            </w:r>
          </w:p>
          <w:p w14:paraId="0E161AB5" w14:textId="0500E23F" w:rsidR="00D11EF7" w:rsidRDefault="007A2C17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>Recall of times tables 2 to 10.</w:t>
            </w:r>
          </w:p>
          <w:p w14:paraId="281B1CA7" w14:textId="33270CF5" w:rsidR="00737304" w:rsidRPr="004139B0" w:rsidRDefault="00737304" w:rsidP="00656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IZAK Multiples of 3 Task</w:t>
            </w:r>
          </w:p>
          <w:p w14:paraId="77F71083" w14:textId="77777777" w:rsidR="00755DF2" w:rsidRPr="004139B0" w:rsidRDefault="00755DF2" w:rsidP="006565FD">
            <w:pPr>
              <w:rPr>
                <w:sz w:val="20"/>
                <w:szCs w:val="20"/>
              </w:rPr>
            </w:pPr>
          </w:p>
          <w:p w14:paraId="7FC0B2EB" w14:textId="368110ED" w:rsidR="00135293" w:rsidRPr="004139B0" w:rsidRDefault="001F25A7" w:rsidP="006565FD">
            <w:pPr>
              <w:rPr>
                <w:sz w:val="20"/>
                <w:szCs w:val="20"/>
              </w:rPr>
            </w:pPr>
            <w:r w:rsidRPr="004139B0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125064" w:rsidRPr="00135293" w:rsidRDefault="0012506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YfUlgIAALgFAAAOAAAAZHJzL2Uyb0RvYy54bWysVN9P2zAQfp+0/8Hy+0gbKCs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B36YfU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C851C2" w:rsidRPr="00135293" w:rsidRDefault="00C851C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936D8F" w14:textId="77777777" w:rsidR="00125064" w:rsidRDefault="00125064" w:rsidP="006565FD">
            <w:pPr>
              <w:rPr>
                <w:sz w:val="20"/>
                <w:szCs w:val="20"/>
              </w:rPr>
            </w:pPr>
          </w:p>
          <w:p w14:paraId="70DEFCA9" w14:textId="77777777" w:rsidR="00125064" w:rsidRDefault="00125064" w:rsidP="006565FD">
            <w:pPr>
              <w:rPr>
                <w:sz w:val="20"/>
                <w:szCs w:val="20"/>
              </w:rPr>
            </w:pPr>
          </w:p>
          <w:p w14:paraId="44328471" w14:textId="338DBAB8" w:rsidR="00125064" w:rsidRDefault="00125064" w:rsidP="00656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sequences to 10000/1000000 – Consolidating sequences in 10s. 100s. 1000s. </w:t>
            </w:r>
          </w:p>
          <w:p w14:paraId="5B1C49DD" w14:textId="33D6E81D" w:rsidR="00801BB1" w:rsidRPr="004139B0" w:rsidRDefault="00D4025D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1</w:t>
            </w:r>
            <w:r w:rsidR="00135293" w:rsidRPr="004139B0">
              <w:rPr>
                <w:sz w:val="20"/>
                <w:szCs w:val="20"/>
              </w:rPr>
              <w:t>:</w:t>
            </w:r>
            <w:r w:rsidR="00D11EF7" w:rsidRPr="004139B0">
              <w:rPr>
                <w:sz w:val="20"/>
                <w:szCs w:val="20"/>
              </w:rPr>
              <w:t xml:space="preserve"> </w:t>
            </w:r>
            <w:r w:rsidR="00801BB1" w:rsidRPr="004139B0">
              <w:rPr>
                <w:sz w:val="20"/>
                <w:szCs w:val="20"/>
              </w:rPr>
              <w:t xml:space="preserve"> </w:t>
            </w:r>
            <w:r w:rsidR="00125064">
              <w:rPr>
                <w:sz w:val="20"/>
                <w:szCs w:val="20"/>
              </w:rPr>
              <w:t xml:space="preserve">NHM 5 p 1&amp;2 </w:t>
            </w:r>
          </w:p>
          <w:p w14:paraId="24906E45" w14:textId="20E95965" w:rsidR="00D4025D" w:rsidRPr="004139B0" w:rsidRDefault="00125064" w:rsidP="00656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2:  NHM 5 p 1&amp;2</w:t>
            </w:r>
          </w:p>
          <w:p w14:paraId="16F9544E" w14:textId="474EB520" w:rsidR="007508B7" w:rsidRPr="004139B0" w:rsidRDefault="00D4025D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3</w:t>
            </w:r>
            <w:r w:rsidR="00135293" w:rsidRPr="004139B0">
              <w:rPr>
                <w:sz w:val="20"/>
                <w:szCs w:val="20"/>
              </w:rPr>
              <w:t>:</w:t>
            </w:r>
            <w:r w:rsidR="00125064">
              <w:rPr>
                <w:sz w:val="20"/>
                <w:szCs w:val="20"/>
              </w:rPr>
              <w:t xml:space="preserve"> NHM4 p 1 &amp; 2</w:t>
            </w:r>
          </w:p>
          <w:p w14:paraId="1D229E1D" w14:textId="6A64445B" w:rsidR="00472403" w:rsidRPr="004139B0" w:rsidRDefault="001F25A7" w:rsidP="006565FD">
            <w:pPr>
              <w:rPr>
                <w:sz w:val="20"/>
                <w:szCs w:val="20"/>
              </w:rPr>
            </w:pPr>
            <w:r w:rsidRPr="004139B0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4B3E27D4" w:rsidR="00125064" w:rsidRPr="00135293" w:rsidRDefault="00125064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Area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4B3E27D4" w:rsidR="00CE5957" w:rsidRPr="00135293" w:rsidRDefault="00CE5957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4139B0" w:rsidRDefault="00135293" w:rsidP="006565FD">
            <w:pPr>
              <w:rPr>
                <w:sz w:val="20"/>
                <w:szCs w:val="20"/>
              </w:rPr>
            </w:pPr>
          </w:p>
          <w:p w14:paraId="3096D7BF" w14:textId="77777777" w:rsidR="004139B0" w:rsidRDefault="004139B0" w:rsidP="006565FD">
            <w:pPr>
              <w:rPr>
                <w:sz w:val="20"/>
                <w:szCs w:val="20"/>
              </w:rPr>
            </w:pPr>
          </w:p>
          <w:p w14:paraId="25DF993F" w14:textId="77777777" w:rsidR="004139B0" w:rsidRDefault="004139B0" w:rsidP="006565FD">
            <w:pPr>
              <w:rPr>
                <w:sz w:val="20"/>
                <w:szCs w:val="20"/>
              </w:rPr>
            </w:pPr>
          </w:p>
          <w:p w14:paraId="7A324173" w14:textId="3EFEDCC7" w:rsidR="00125064" w:rsidRDefault="00125064" w:rsidP="00656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NHM 4</w:t>
            </w:r>
            <w:r w:rsidR="00737304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 All groups revision p99 and 100</w:t>
            </w:r>
          </w:p>
          <w:p w14:paraId="4267A6B7" w14:textId="77777777" w:rsidR="00125064" w:rsidRDefault="00125064" w:rsidP="006565FD">
            <w:pPr>
              <w:rPr>
                <w:sz w:val="20"/>
                <w:szCs w:val="20"/>
              </w:rPr>
            </w:pPr>
          </w:p>
          <w:p w14:paraId="53134B8A" w14:textId="0DCE217E" w:rsidR="004139B0" w:rsidRPr="004139B0" w:rsidRDefault="00135293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1</w:t>
            </w:r>
            <w:r w:rsidR="001F25A7" w:rsidRPr="004139B0">
              <w:rPr>
                <w:sz w:val="20"/>
                <w:szCs w:val="20"/>
              </w:rPr>
              <w:t>:</w:t>
            </w:r>
            <w:r w:rsidR="00125064">
              <w:rPr>
                <w:sz w:val="20"/>
                <w:szCs w:val="20"/>
              </w:rPr>
              <w:t xml:space="preserve"> </w:t>
            </w:r>
            <w:r w:rsidR="00737304">
              <w:rPr>
                <w:sz w:val="20"/>
                <w:szCs w:val="20"/>
              </w:rPr>
              <w:t>NHM 5 p 82 No 1, 2 and 3</w:t>
            </w:r>
          </w:p>
          <w:p w14:paraId="0E06DE15" w14:textId="77777777" w:rsidR="004139B0" w:rsidRDefault="004139B0" w:rsidP="006565FD">
            <w:pPr>
              <w:rPr>
                <w:sz w:val="20"/>
                <w:szCs w:val="20"/>
              </w:rPr>
            </w:pPr>
          </w:p>
          <w:p w14:paraId="1FF1217E" w14:textId="7A8D16FA" w:rsidR="004139B0" w:rsidRPr="004139B0" w:rsidRDefault="00135293" w:rsidP="00125064">
            <w:pPr>
              <w:rPr>
                <w:sz w:val="20"/>
                <w:szCs w:val="20"/>
              </w:rPr>
            </w:pPr>
            <w:proofErr w:type="spellStart"/>
            <w:r w:rsidRPr="00125064">
              <w:rPr>
                <w:sz w:val="20"/>
                <w:szCs w:val="20"/>
              </w:rPr>
              <w:t>Grp</w:t>
            </w:r>
            <w:proofErr w:type="spellEnd"/>
            <w:r w:rsidRPr="00125064">
              <w:rPr>
                <w:sz w:val="20"/>
                <w:szCs w:val="20"/>
              </w:rPr>
              <w:t xml:space="preserve"> 2</w:t>
            </w:r>
            <w:r w:rsidR="001F25A7" w:rsidRPr="00125064">
              <w:rPr>
                <w:sz w:val="20"/>
                <w:szCs w:val="20"/>
              </w:rPr>
              <w:t>:</w:t>
            </w:r>
            <w:r w:rsidR="00D872F5" w:rsidRPr="00125064">
              <w:rPr>
                <w:sz w:val="20"/>
                <w:szCs w:val="20"/>
              </w:rPr>
              <w:t xml:space="preserve"> </w:t>
            </w:r>
            <w:r w:rsidR="00737304" w:rsidRPr="004139B0">
              <w:rPr>
                <w:sz w:val="20"/>
                <w:szCs w:val="20"/>
              </w:rPr>
              <w:t>:</w:t>
            </w:r>
            <w:r w:rsidR="00737304">
              <w:rPr>
                <w:sz w:val="20"/>
                <w:szCs w:val="20"/>
              </w:rPr>
              <w:t xml:space="preserve"> NHM 5 p 82</w:t>
            </w:r>
            <w:r w:rsidR="00737304">
              <w:rPr>
                <w:sz w:val="20"/>
                <w:szCs w:val="20"/>
              </w:rPr>
              <w:t xml:space="preserve"> 1&amp;2</w:t>
            </w:r>
          </w:p>
          <w:p w14:paraId="38827717" w14:textId="77777777" w:rsidR="004139B0" w:rsidRDefault="004139B0" w:rsidP="006565FD">
            <w:pPr>
              <w:rPr>
                <w:sz w:val="20"/>
                <w:szCs w:val="20"/>
              </w:rPr>
            </w:pPr>
          </w:p>
          <w:p w14:paraId="55E82FA0" w14:textId="42FABC6B" w:rsidR="00125064" w:rsidRPr="004139B0" w:rsidRDefault="00135293" w:rsidP="00125064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Grp</w:t>
            </w:r>
            <w:proofErr w:type="spellEnd"/>
            <w:r w:rsidRPr="004139B0">
              <w:rPr>
                <w:sz w:val="20"/>
                <w:szCs w:val="20"/>
              </w:rPr>
              <w:t xml:space="preserve"> 3</w:t>
            </w:r>
            <w:r w:rsidR="001F25A7" w:rsidRPr="004139B0">
              <w:rPr>
                <w:sz w:val="20"/>
                <w:szCs w:val="20"/>
              </w:rPr>
              <w:t>:</w:t>
            </w:r>
            <w:r w:rsidR="00D872F5" w:rsidRPr="004139B0">
              <w:rPr>
                <w:sz w:val="20"/>
                <w:szCs w:val="20"/>
              </w:rPr>
              <w:t xml:space="preserve"> </w:t>
            </w:r>
            <w:r w:rsidR="00737304">
              <w:rPr>
                <w:sz w:val="20"/>
                <w:szCs w:val="20"/>
              </w:rPr>
              <w:t>NHM 4 p 100 / Board Work</w:t>
            </w:r>
          </w:p>
          <w:p w14:paraId="3DC807B8" w14:textId="7364D26C" w:rsidR="004139B0" w:rsidRPr="004139B0" w:rsidRDefault="004139B0" w:rsidP="006565FD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</w:tcPr>
          <w:p w14:paraId="1CCFA062" w14:textId="77777777" w:rsidR="004805D9" w:rsidRPr="004139B0" w:rsidRDefault="004805D9" w:rsidP="006565FD">
            <w:pPr>
              <w:rPr>
                <w:sz w:val="20"/>
                <w:szCs w:val="20"/>
              </w:rPr>
            </w:pPr>
          </w:p>
          <w:p w14:paraId="64489AE7" w14:textId="77777777" w:rsidR="0076732A" w:rsidRPr="004139B0" w:rsidRDefault="0076732A" w:rsidP="006565FD">
            <w:pPr>
              <w:rPr>
                <w:sz w:val="20"/>
                <w:szCs w:val="20"/>
              </w:rPr>
            </w:pPr>
            <w:proofErr w:type="spellStart"/>
            <w:r w:rsidRPr="004139B0">
              <w:rPr>
                <w:sz w:val="20"/>
                <w:szCs w:val="20"/>
              </w:rPr>
              <w:t>Powerpoint</w:t>
            </w:r>
            <w:proofErr w:type="spellEnd"/>
            <w:r w:rsidRPr="004139B0">
              <w:rPr>
                <w:sz w:val="20"/>
                <w:szCs w:val="20"/>
              </w:rPr>
              <w:t>.</w:t>
            </w:r>
          </w:p>
          <w:p w14:paraId="3DC807B9" w14:textId="04470B79" w:rsidR="0076732A" w:rsidRPr="004139B0" w:rsidRDefault="0076732A" w:rsidP="006565FD">
            <w:pPr>
              <w:rPr>
                <w:sz w:val="20"/>
                <w:szCs w:val="20"/>
              </w:rPr>
            </w:pPr>
            <w:r w:rsidRPr="004139B0">
              <w:rPr>
                <w:sz w:val="20"/>
                <w:szCs w:val="20"/>
              </w:rPr>
              <w:t xml:space="preserve">Pages, Stamp Game, times </w:t>
            </w:r>
            <w:proofErr w:type="gramStart"/>
            <w:r w:rsidRPr="004139B0">
              <w:rPr>
                <w:sz w:val="20"/>
                <w:szCs w:val="20"/>
              </w:rPr>
              <w:t>tables</w:t>
            </w:r>
            <w:proofErr w:type="gramEnd"/>
            <w:r w:rsidRPr="004139B0">
              <w:rPr>
                <w:sz w:val="20"/>
                <w:szCs w:val="20"/>
              </w:rPr>
              <w:t xml:space="preserve"> apps.</w:t>
            </w:r>
          </w:p>
        </w:tc>
      </w:tr>
      <w:tr w:rsidR="004805D9" w14:paraId="3DC807CD" w14:textId="77777777" w:rsidTr="006565FD">
        <w:tc>
          <w:tcPr>
            <w:tcW w:w="3980" w:type="dxa"/>
          </w:tcPr>
          <w:p w14:paraId="3DC807BB" w14:textId="50D805C5" w:rsidR="004805D9" w:rsidRPr="00341E0F" w:rsidRDefault="004805D9" w:rsidP="006565FD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lastRenderedPageBreak/>
              <w:t>WAU</w:t>
            </w:r>
          </w:p>
          <w:p w14:paraId="3DC807BC" w14:textId="77777777" w:rsidR="004805D9" w:rsidRPr="00341E0F" w:rsidRDefault="004805D9" w:rsidP="006565FD">
            <w:pPr>
              <w:rPr>
                <w:sz w:val="28"/>
                <w:szCs w:val="28"/>
                <w:u w:val="single"/>
              </w:rPr>
            </w:pPr>
          </w:p>
          <w:p w14:paraId="3DC807BD" w14:textId="2063F37A" w:rsidR="004805D9" w:rsidRDefault="00505A62" w:rsidP="006565FD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Topic – </w:t>
            </w:r>
            <w:r w:rsidR="002C7D44">
              <w:rPr>
                <w:sz w:val="28"/>
                <w:szCs w:val="28"/>
                <w:u w:val="single"/>
              </w:rPr>
              <w:t>Unsinkable</w:t>
            </w:r>
          </w:p>
          <w:p w14:paraId="34EE7009" w14:textId="3DA1BD20" w:rsidR="00505A62" w:rsidRPr="002C7D44" w:rsidRDefault="002C7D44" w:rsidP="006565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3A4CDA7E" w14:textId="77777777" w:rsidR="00505A62" w:rsidRDefault="00505A62" w:rsidP="006565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a Cover page.</w:t>
            </w:r>
          </w:p>
          <w:p w14:paraId="3DC807BE" w14:textId="77777777" w:rsidR="004805D9" w:rsidRPr="00341E0F" w:rsidRDefault="004805D9" w:rsidP="006565FD">
            <w:pPr>
              <w:rPr>
                <w:sz w:val="28"/>
                <w:szCs w:val="28"/>
                <w:u w:val="single"/>
              </w:rPr>
            </w:pPr>
          </w:p>
          <w:p w14:paraId="3DC807BF" w14:textId="77777777" w:rsidR="004805D9" w:rsidRPr="00341E0F" w:rsidRDefault="004805D9" w:rsidP="006565FD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Default="004805D9" w:rsidP="006565FD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PDMU</w:t>
            </w:r>
          </w:p>
          <w:p w14:paraId="01C1C8AB" w14:textId="023BED4A" w:rsidR="00505A62" w:rsidRDefault="00505A62" w:rsidP="00505A62">
            <w:pPr>
              <w:rPr>
                <w:sz w:val="28"/>
                <w:szCs w:val="28"/>
              </w:rPr>
            </w:pPr>
          </w:p>
          <w:p w14:paraId="500AE6F5" w14:textId="4D4B22E2" w:rsidR="00505A62" w:rsidRDefault="00505A62" w:rsidP="00505A62">
            <w:pPr>
              <w:rPr>
                <w:sz w:val="28"/>
                <w:szCs w:val="28"/>
              </w:rPr>
            </w:pPr>
          </w:p>
          <w:p w14:paraId="56862126" w14:textId="7CB690B5" w:rsidR="00505A62" w:rsidRPr="00505A62" w:rsidRDefault="00F73905" w:rsidP="00505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Rights Respecting Schools – Diamond </w:t>
            </w:r>
            <w:r w:rsidR="00985004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method to produce a class charter (5 Rules)</w:t>
            </w:r>
          </w:p>
        </w:tc>
        <w:tc>
          <w:tcPr>
            <w:tcW w:w="3980" w:type="dxa"/>
          </w:tcPr>
          <w:p w14:paraId="3DC807C1" w14:textId="7FEF21A9" w:rsidR="00505A62" w:rsidRDefault="004805D9" w:rsidP="006565FD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P.E</w:t>
            </w:r>
            <w:r w:rsidR="002A6426">
              <w:rPr>
                <w:sz w:val="28"/>
                <w:szCs w:val="28"/>
                <w:u w:val="single"/>
              </w:rPr>
              <w:t xml:space="preserve"> / ACTIVITY BASED LEARNING</w:t>
            </w:r>
          </w:p>
          <w:p w14:paraId="13EB58B1" w14:textId="46B6415D" w:rsidR="00505A62" w:rsidRDefault="00505A62" w:rsidP="00505A62">
            <w:pPr>
              <w:rPr>
                <w:sz w:val="28"/>
                <w:szCs w:val="28"/>
              </w:rPr>
            </w:pPr>
          </w:p>
          <w:p w14:paraId="58F65610" w14:textId="7D509660" w:rsidR="00505A62" w:rsidRDefault="00505A62" w:rsidP="00505A62">
            <w:pPr>
              <w:rPr>
                <w:sz w:val="28"/>
                <w:szCs w:val="28"/>
              </w:rPr>
            </w:pPr>
          </w:p>
          <w:p w14:paraId="4FEE8AC6" w14:textId="77777777" w:rsidR="00505A62" w:rsidRDefault="00505A62" w:rsidP="00505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Safety talk.</w:t>
            </w:r>
          </w:p>
          <w:p w14:paraId="0D4EB4CF" w14:textId="2E45155C" w:rsidR="00505A62" w:rsidRDefault="00505A62" w:rsidP="00505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Uniform.</w:t>
            </w:r>
          </w:p>
          <w:p w14:paraId="17A5D6AA" w14:textId="79DA6EFD" w:rsidR="004805D9" w:rsidRPr="00505A62" w:rsidRDefault="004805D9" w:rsidP="00505A62">
            <w:pPr>
              <w:rPr>
                <w:sz w:val="28"/>
                <w:szCs w:val="28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341E0F" w:rsidRDefault="004805D9" w:rsidP="006565FD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ASSESSMENT</w:t>
            </w:r>
          </w:p>
          <w:p w14:paraId="3DC807C3" w14:textId="77777777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  <w:p w14:paraId="1C0CBAA5" w14:textId="74C82585" w:rsidR="0076732A" w:rsidRDefault="0076732A" w:rsidP="006565F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Spelling check using words of the week.</w:t>
            </w:r>
          </w:p>
          <w:p w14:paraId="3D544359" w14:textId="77777777" w:rsidR="0076732A" w:rsidRDefault="0076732A" w:rsidP="006565F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Tables tests.</w:t>
            </w:r>
          </w:p>
          <w:p w14:paraId="2D6B1648" w14:textId="390C02AE" w:rsidR="0076732A" w:rsidRPr="0076732A" w:rsidRDefault="0076732A" w:rsidP="006565F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Correction of work.</w:t>
            </w:r>
          </w:p>
          <w:p w14:paraId="3DC807C5" w14:textId="77777777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  <w:p w14:paraId="3DC807C6" w14:textId="77777777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  <w:p w14:paraId="3DC807C7" w14:textId="77777777" w:rsidR="000763C1" w:rsidRDefault="000763C1" w:rsidP="006565FD">
            <w:pPr>
              <w:rPr>
                <w:sz w:val="32"/>
                <w:szCs w:val="32"/>
                <w:u w:val="single"/>
              </w:rPr>
            </w:pPr>
          </w:p>
          <w:p w14:paraId="3DC807CB" w14:textId="77777777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  <w:p w14:paraId="3DC807CC" w14:textId="77777777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</w:tc>
      </w:tr>
      <w:tr w:rsidR="000763C1" w:rsidRPr="000763C1" w14:paraId="3DC807E3" w14:textId="77777777" w:rsidTr="006565FD">
        <w:tc>
          <w:tcPr>
            <w:tcW w:w="3980" w:type="dxa"/>
            <w:vMerge w:val="restart"/>
          </w:tcPr>
          <w:p w14:paraId="3DC807CE" w14:textId="00429EDA" w:rsidR="00505A62" w:rsidRDefault="000763C1" w:rsidP="006565FD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RELIGION</w:t>
            </w:r>
          </w:p>
          <w:p w14:paraId="709D303C" w14:textId="59507052" w:rsidR="00505A62" w:rsidRDefault="00505A62" w:rsidP="00505A62">
            <w:pPr>
              <w:rPr>
                <w:sz w:val="28"/>
                <w:szCs w:val="28"/>
              </w:rPr>
            </w:pPr>
          </w:p>
          <w:p w14:paraId="7B589148" w14:textId="77777777" w:rsidR="000763C1" w:rsidRDefault="00505A62" w:rsidP="00505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a front cover using the title God Loves Us.</w:t>
            </w:r>
          </w:p>
          <w:p w14:paraId="7DF1E3CF" w14:textId="62F63153" w:rsidR="00505A62" w:rsidRPr="00505A62" w:rsidRDefault="00505A62" w:rsidP="00505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Prayer for the beginning of the School Year.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341E0F" w:rsidRDefault="00C851C2" w:rsidP="006565FD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THE ARTS</w:t>
            </w:r>
          </w:p>
          <w:p w14:paraId="3DC807D0" w14:textId="77777777" w:rsidR="000E2197" w:rsidRPr="00341E0F" w:rsidRDefault="000E2197" w:rsidP="006565FD">
            <w:pPr>
              <w:rPr>
                <w:sz w:val="28"/>
                <w:szCs w:val="28"/>
              </w:rPr>
            </w:pPr>
          </w:p>
          <w:p w14:paraId="3DC807D1" w14:textId="4438B3D5" w:rsidR="000E2197" w:rsidRDefault="0076732A" w:rsidP="006565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Introduction to Self Portraits looking after different features of their faces.</w:t>
            </w:r>
          </w:p>
          <w:p w14:paraId="06A70C69" w14:textId="29ADB478" w:rsidR="0076732A" w:rsidRPr="00341E0F" w:rsidRDefault="0076732A" w:rsidP="006565FD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14:paraId="3DC807D2" w14:textId="77777777" w:rsidR="000E2197" w:rsidRPr="00341E0F" w:rsidRDefault="000E2197" w:rsidP="006565FD">
            <w:pPr>
              <w:rPr>
                <w:sz w:val="28"/>
                <w:szCs w:val="28"/>
              </w:rPr>
            </w:pPr>
          </w:p>
          <w:p w14:paraId="3DC807D4" w14:textId="77777777" w:rsidR="000E2197" w:rsidRPr="00341E0F" w:rsidRDefault="000E2197" w:rsidP="006565FD">
            <w:pPr>
              <w:rPr>
                <w:sz w:val="28"/>
                <w:szCs w:val="28"/>
              </w:rPr>
            </w:pPr>
          </w:p>
          <w:p w14:paraId="3DC807D5" w14:textId="77777777" w:rsidR="000E2197" w:rsidRPr="00341E0F" w:rsidRDefault="000E2197" w:rsidP="006565FD">
            <w:pPr>
              <w:rPr>
                <w:sz w:val="28"/>
                <w:szCs w:val="28"/>
              </w:rPr>
            </w:pPr>
          </w:p>
          <w:p w14:paraId="3DC807D6" w14:textId="77777777" w:rsidR="000E2197" w:rsidRPr="00341E0F" w:rsidRDefault="000E2197" w:rsidP="006565FD">
            <w:pPr>
              <w:rPr>
                <w:sz w:val="28"/>
                <w:szCs w:val="28"/>
              </w:rPr>
            </w:pPr>
          </w:p>
          <w:p w14:paraId="3DC807D7" w14:textId="77777777" w:rsidR="000E2197" w:rsidRPr="00341E0F" w:rsidRDefault="000E2197" w:rsidP="006565FD">
            <w:pPr>
              <w:rPr>
                <w:sz w:val="28"/>
                <w:szCs w:val="28"/>
              </w:rPr>
            </w:pPr>
          </w:p>
          <w:p w14:paraId="3DC807D8" w14:textId="77777777" w:rsidR="000E2197" w:rsidRPr="00341E0F" w:rsidRDefault="000E2197" w:rsidP="006565FD">
            <w:pPr>
              <w:tabs>
                <w:tab w:val="left" w:pos="1420"/>
              </w:tabs>
              <w:rPr>
                <w:sz w:val="28"/>
                <w:szCs w:val="28"/>
              </w:rPr>
            </w:pPr>
            <w:r w:rsidRPr="00341E0F">
              <w:rPr>
                <w:sz w:val="28"/>
                <w:szCs w:val="28"/>
              </w:rPr>
              <w:tab/>
            </w:r>
          </w:p>
          <w:p w14:paraId="3DC807D9" w14:textId="77777777" w:rsidR="000763C1" w:rsidRPr="00341E0F" w:rsidRDefault="000763C1" w:rsidP="006565F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341E0F" w:rsidRDefault="00C851C2" w:rsidP="006565FD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HOMEWORK</w:t>
            </w:r>
          </w:p>
          <w:p w14:paraId="18AFB89D" w14:textId="77777777" w:rsidR="00123846" w:rsidRDefault="00123846" w:rsidP="006565FD">
            <w:pPr>
              <w:rPr>
                <w:sz w:val="28"/>
                <w:szCs w:val="28"/>
                <w:u w:val="single"/>
              </w:rPr>
            </w:pPr>
          </w:p>
          <w:p w14:paraId="597761CE" w14:textId="3272E632" w:rsidR="0076732A" w:rsidRDefault="0076732A" w:rsidP="006565FD">
            <w:pPr>
              <w:rPr>
                <w:sz w:val="28"/>
                <w:szCs w:val="28"/>
              </w:rPr>
            </w:pPr>
            <w:r w:rsidRPr="0076732A">
              <w:rPr>
                <w:sz w:val="28"/>
                <w:szCs w:val="28"/>
              </w:rPr>
              <w:t xml:space="preserve">Monday </w:t>
            </w:r>
            <w:r>
              <w:rPr>
                <w:sz w:val="28"/>
                <w:szCs w:val="28"/>
              </w:rPr>
              <w:t>–</w:t>
            </w:r>
            <w:r w:rsidRPr="007673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Words of the week activities. Practise tables, spellings and reading.</w:t>
            </w:r>
          </w:p>
          <w:p w14:paraId="3C47A65D" w14:textId="2F28CA3D" w:rsidR="0076732A" w:rsidRDefault="0076732A" w:rsidP="006565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– Maths number work and place value.  Practise tables, spellings and reading.</w:t>
            </w:r>
          </w:p>
          <w:p w14:paraId="153EE1F3" w14:textId="77777777" w:rsidR="0076732A" w:rsidRDefault="0076732A" w:rsidP="006565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– Grammar Parts of Speech.  Practise tables, spellings and reading.</w:t>
            </w:r>
          </w:p>
          <w:p w14:paraId="3DC807DB" w14:textId="78EDCB0D" w:rsidR="0076732A" w:rsidRPr="0076732A" w:rsidRDefault="0076732A" w:rsidP="006565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– Maths Area.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341E0F" w:rsidRDefault="001F25A7" w:rsidP="006565FD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FORMATIVE FEEDBACK</w:t>
            </w:r>
          </w:p>
          <w:p w14:paraId="7EE57BBE" w14:textId="77777777" w:rsidR="001F25A7" w:rsidRDefault="001F25A7" w:rsidP="006565FD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E2197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341E0F" w:rsidRDefault="001F25A7" w:rsidP="006565FD">
            <w:pPr>
              <w:tabs>
                <w:tab w:val="left" w:pos="3000"/>
              </w:tabs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E2197" w:rsidRDefault="001F25A7" w:rsidP="006565FD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Default="001F25A7" w:rsidP="006565FD">
            <w:pPr>
              <w:rPr>
                <w:sz w:val="32"/>
                <w:szCs w:val="32"/>
                <w:u w:val="single"/>
              </w:rPr>
            </w:pPr>
          </w:p>
          <w:p w14:paraId="0D34B61D" w14:textId="77777777" w:rsidR="001F25A7" w:rsidRPr="00341E0F" w:rsidRDefault="001F25A7" w:rsidP="006565FD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PEER ASSESSMENT</w:t>
            </w:r>
          </w:p>
          <w:p w14:paraId="3A3B3F5E" w14:textId="77777777" w:rsidR="001F25A7" w:rsidRPr="000E2197" w:rsidRDefault="001F25A7" w:rsidP="006565FD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CE5D3D" w:rsidRDefault="000763C1" w:rsidP="006565FD">
            <w:pPr>
              <w:rPr>
                <w:sz w:val="32"/>
                <w:szCs w:val="32"/>
              </w:rPr>
            </w:pPr>
          </w:p>
        </w:tc>
      </w:tr>
      <w:tr w:rsidR="000763C1" w:rsidRPr="000763C1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CE5D3D" w:rsidRDefault="000763C1" w:rsidP="006565FD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341E0F" w:rsidRDefault="001F25A7" w:rsidP="006565FD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KEY - </w:t>
            </w:r>
            <w:r w:rsidRPr="00341E0F">
              <w:rPr>
                <w:sz w:val="28"/>
                <w:szCs w:val="28"/>
                <w:u w:val="single"/>
              </w:rPr>
              <w:t>TSPC</w:t>
            </w:r>
          </w:p>
          <w:p w14:paraId="2EB75F0F" w14:textId="2295AF73" w:rsidR="001F25A7" w:rsidRPr="000E2197" w:rsidRDefault="001F25A7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 - </w:t>
            </w:r>
            <w:r w:rsidRPr="000E2197">
              <w:rPr>
                <w:sz w:val="24"/>
                <w:szCs w:val="24"/>
              </w:rPr>
              <w:t xml:space="preserve">Working with others </w:t>
            </w:r>
          </w:p>
          <w:p w14:paraId="4BC68B5B" w14:textId="30E9755C" w:rsidR="001F25A7" w:rsidRPr="000E2197" w:rsidRDefault="001F25A7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BC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E2197" w:rsidRDefault="001F25A7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E2197" w:rsidRDefault="001F25A7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 - </w:t>
            </w:r>
            <w:r w:rsidRPr="000E2197">
              <w:rPr>
                <w:sz w:val="24"/>
                <w:szCs w:val="24"/>
              </w:rPr>
              <w:t>Self-Management</w:t>
            </w:r>
          </w:p>
          <w:p w14:paraId="1222A006" w14:textId="47DA53ED" w:rsidR="00C851C2" w:rsidRDefault="001F25A7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-</w:t>
            </w:r>
            <w:r w:rsidR="00C851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851C2">
              <w:rPr>
                <w:sz w:val="24"/>
                <w:szCs w:val="24"/>
              </w:rPr>
              <w:t xml:space="preserve">Thinking, Problem Solving  And </w:t>
            </w:r>
          </w:p>
          <w:p w14:paraId="3DC807F0" w14:textId="07481AF9" w:rsidR="000763C1" w:rsidRPr="001F25A7" w:rsidRDefault="00C851C2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F25A7" w:rsidRPr="00C851C2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341E0F" w:rsidRDefault="006565FD" w:rsidP="00F3281E">
      <w:pPr>
        <w:tabs>
          <w:tab w:val="left" w:pos="96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textWrapping" w:clear="all"/>
      </w:r>
      <w:r w:rsidR="00F3281E" w:rsidRPr="00341E0F">
        <w:rPr>
          <w:sz w:val="28"/>
          <w:szCs w:val="28"/>
          <w:u w:val="single"/>
        </w:rPr>
        <w:t>OTHER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E2197"/>
    <w:rsid w:val="00123846"/>
    <w:rsid w:val="00125064"/>
    <w:rsid w:val="00135293"/>
    <w:rsid w:val="00196EAD"/>
    <w:rsid w:val="001E1735"/>
    <w:rsid w:val="001F25A7"/>
    <w:rsid w:val="002A6426"/>
    <w:rsid w:val="002C7D44"/>
    <w:rsid w:val="00341E0F"/>
    <w:rsid w:val="003E431F"/>
    <w:rsid w:val="003E68E1"/>
    <w:rsid w:val="003E7295"/>
    <w:rsid w:val="004139B0"/>
    <w:rsid w:val="00472403"/>
    <w:rsid w:val="004805D9"/>
    <w:rsid w:val="00505A62"/>
    <w:rsid w:val="005336FE"/>
    <w:rsid w:val="005704C4"/>
    <w:rsid w:val="00586102"/>
    <w:rsid w:val="006565FD"/>
    <w:rsid w:val="00737304"/>
    <w:rsid w:val="007508B7"/>
    <w:rsid w:val="00755DF2"/>
    <w:rsid w:val="0076732A"/>
    <w:rsid w:val="00772B5B"/>
    <w:rsid w:val="007A2C17"/>
    <w:rsid w:val="00801BB1"/>
    <w:rsid w:val="008D3E3A"/>
    <w:rsid w:val="00985004"/>
    <w:rsid w:val="009F0A1D"/>
    <w:rsid w:val="00A514AF"/>
    <w:rsid w:val="00B21357"/>
    <w:rsid w:val="00C851C2"/>
    <w:rsid w:val="00CB26B4"/>
    <w:rsid w:val="00CE5957"/>
    <w:rsid w:val="00CE5D3D"/>
    <w:rsid w:val="00D11EF7"/>
    <w:rsid w:val="00D4025D"/>
    <w:rsid w:val="00D872F5"/>
    <w:rsid w:val="00DA3C5C"/>
    <w:rsid w:val="00E23D45"/>
    <w:rsid w:val="00E448CC"/>
    <w:rsid w:val="00E954B1"/>
    <w:rsid w:val="00F3281E"/>
    <w:rsid w:val="00F73905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9514-9F94-4091-BA25-F55D90105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560097EE</Template>
  <TotalTime>238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21</cp:revision>
  <cp:lastPrinted>2016-08-25T13:08:00Z</cp:lastPrinted>
  <dcterms:created xsi:type="dcterms:W3CDTF">2014-08-27T08:32:00Z</dcterms:created>
  <dcterms:modified xsi:type="dcterms:W3CDTF">2016-08-25T13:11:00Z</dcterms:modified>
</cp:coreProperties>
</file>