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6E992EFC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A43BB0" w:rsidRPr="00804AEF">
        <w:rPr>
          <w:sz w:val="18"/>
          <w:szCs w:val="18"/>
        </w:rPr>
        <w:t xml:space="preserve"> </w:t>
      </w:r>
      <w:r w:rsidR="00740D07">
        <w:rPr>
          <w:sz w:val="18"/>
          <w:szCs w:val="18"/>
        </w:rPr>
        <w:t>Spring</w:t>
      </w:r>
      <w:r w:rsidR="00A43BB0" w:rsidRPr="00804AEF">
        <w:rPr>
          <w:sz w:val="18"/>
          <w:szCs w:val="18"/>
        </w:rPr>
        <w:t xml:space="preserve"> </w:t>
      </w:r>
      <w:r w:rsidR="00740D07">
        <w:rPr>
          <w:sz w:val="18"/>
          <w:szCs w:val="18"/>
        </w:rPr>
        <w:t>1</w:t>
      </w:r>
      <w:r w:rsidR="00CF65F8">
        <w:rPr>
          <w:sz w:val="18"/>
          <w:szCs w:val="18"/>
        </w:rPr>
        <w:t xml:space="preserve"> Week 6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270D8A44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3667F8" w:rsidRPr="00135293" w:rsidRDefault="003667F8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3667F8" w:rsidRDefault="003667F8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B50ECD" w:rsidRPr="00135293" w:rsidRDefault="00B50ECD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B50ECD" w:rsidRDefault="00B50ECD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52A5A3B8" w14:textId="77777777" w:rsidR="00786A9F" w:rsidRPr="00804AEF" w:rsidRDefault="00786A9F" w:rsidP="00786A9F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 </w:t>
            </w:r>
            <w:proofErr w:type="spellStart"/>
            <w:r w:rsidRPr="00804AEF">
              <w:rPr>
                <w:sz w:val="18"/>
                <w:szCs w:val="18"/>
              </w:rPr>
              <w:t>Ginn</w:t>
            </w:r>
            <w:proofErr w:type="spellEnd"/>
            <w:r w:rsidRPr="00804AEF">
              <w:rPr>
                <w:sz w:val="18"/>
                <w:szCs w:val="18"/>
              </w:rPr>
              <w:t xml:space="preserve"> level 9</w:t>
            </w:r>
            <w:r>
              <w:rPr>
                <w:sz w:val="18"/>
                <w:szCs w:val="18"/>
              </w:rPr>
              <w:t>/ORT 13</w:t>
            </w:r>
          </w:p>
          <w:p w14:paraId="37869898" w14:textId="77777777" w:rsidR="00786A9F" w:rsidRPr="00804AEF" w:rsidRDefault="00786A9F" w:rsidP="00786A9F">
            <w:pPr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</w:t>
            </w:r>
            <w:proofErr w:type="spellStart"/>
            <w:r w:rsidRPr="00804AEF">
              <w:rPr>
                <w:sz w:val="18"/>
                <w:szCs w:val="18"/>
              </w:rPr>
              <w:t>Ginn</w:t>
            </w:r>
            <w:proofErr w:type="spellEnd"/>
            <w:r w:rsidRPr="00804AEF">
              <w:rPr>
                <w:sz w:val="18"/>
                <w:szCs w:val="18"/>
              </w:rPr>
              <w:t xml:space="preserve"> level 8</w:t>
            </w:r>
            <w:r>
              <w:rPr>
                <w:sz w:val="18"/>
                <w:szCs w:val="18"/>
              </w:rPr>
              <w:t>/ORT 12</w:t>
            </w:r>
          </w:p>
          <w:p w14:paraId="4198D563" w14:textId="77777777" w:rsidR="00786A9F" w:rsidRPr="00804AEF" w:rsidRDefault="00786A9F" w:rsidP="00786A9F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3: </w:t>
            </w:r>
            <w:proofErr w:type="spellStart"/>
            <w:r w:rsidRPr="00804AEF">
              <w:rPr>
                <w:sz w:val="18"/>
                <w:szCs w:val="18"/>
              </w:rPr>
              <w:t>Ginn</w:t>
            </w:r>
            <w:proofErr w:type="spellEnd"/>
            <w:r w:rsidRPr="00804AEF">
              <w:rPr>
                <w:sz w:val="18"/>
                <w:szCs w:val="18"/>
              </w:rPr>
              <w:t xml:space="preserve"> level 7</w:t>
            </w:r>
            <w:r>
              <w:rPr>
                <w:sz w:val="18"/>
                <w:szCs w:val="18"/>
              </w:rPr>
              <w:t>/ORT 11</w:t>
            </w:r>
          </w:p>
          <w:p w14:paraId="794D850C" w14:textId="77777777" w:rsidR="00772B5B" w:rsidRPr="00804AEF" w:rsidRDefault="00772B5B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50CDC802" w14:textId="77777777" w:rsidR="00786A9F" w:rsidRPr="00804AEF" w:rsidRDefault="00786A9F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3F7842FE" w:rsidR="003E7295" w:rsidRPr="00804AEF" w:rsidRDefault="0006744B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Ironman – </w:t>
            </w:r>
            <w:r w:rsidR="00693962">
              <w:rPr>
                <w:sz w:val="18"/>
                <w:szCs w:val="18"/>
              </w:rPr>
              <w:t>chapter 3</w:t>
            </w:r>
          </w:p>
          <w:p w14:paraId="73FB2D52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10AB286A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860A30">
              <w:rPr>
                <w:sz w:val="18"/>
                <w:szCs w:val="18"/>
              </w:rPr>
              <w:t xml:space="preserve">: </w:t>
            </w:r>
            <w:r w:rsidR="00117009">
              <w:rPr>
                <w:sz w:val="18"/>
                <w:szCs w:val="18"/>
              </w:rPr>
              <w:t xml:space="preserve">L.W. 2 </w:t>
            </w:r>
            <w:proofErr w:type="spellStart"/>
            <w:r w:rsidR="006A521B">
              <w:rPr>
                <w:sz w:val="18"/>
                <w:szCs w:val="18"/>
              </w:rPr>
              <w:t>pg</w:t>
            </w:r>
            <w:proofErr w:type="spellEnd"/>
            <w:r w:rsidR="006A521B">
              <w:rPr>
                <w:sz w:val="18"/>
                <w:szCs w:val="18"/>
              </w:rPr>
              <w:t xml:space="preserve"> 50-51. Windy day at the market A,B and D</w:t>
            </w:r>
          </w:p>
          <w:p w14:paraId="5CC8289D" w14:textId="113A1A8A" w:rsidR="00117009" w:rsidRPr="00804AEF" w:rsidRDefault="00472403" w:rsidP="0011700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r w:rsidR="00117009">
              <w:rPr>
                <w:sz w:val="18"/>
                <w:szCs w:val="18"/>
              </w:rPr>
              <w:t xml:space="preserve">L.W. </w:t>
            </w:r>
            <w:proofErr w:type="gramStart"/>
            <w:r w:rsidR="00117009">
              <w:rPr>
                <w:sz w:val="18"/>
                <w:szCs w:val="18"/>
              </w:rPr>
              <w:t xml:space="preserve">2 </w:t>
            </w:r>
            <w:r w:rsidR="006A521B">
              <w:rPr>
                <w:sz w:val="18"/>
                <w:szCs w:val="18"/>
              </w:rPr>
              <w:t xml:space="preserve"> </w:t>
            </w:r>
            <w:proofErr w:type="spellStart"/>
            <w:r w:rsidR="006A521B">
              <w:rPr>
                <w:sz w:val="18"/>
                <w:szCs w:val="18"/>
              </w:rPr>
              <w:t>pg</w:t>
            </w:r>
            <w:proofErr w:type="spellEnd"/>
            <w:proofErr w:type="gramEnd"/>
            <w:r w:rsidR="006A521B">
              <w:rPr>
                <w:sz w:val="18"/>
                <w:szCs w:val="18"/>
              </w:rPr>
              <w:t xml:space="preserve"> 50-51. Windy day at the market A and B</w:t>
            </w:r>
          </w:p>
          <w:p w14:paraId="6EADF73B" w14:textId="4B34FE11" w:rsidR="00CB24CE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D27B6D">
              <w:rPr>
                <w:sz w:val="18"/>
                <w:szCs w:val="18"/>
              </w:rPr>
              <w:t xml:space="preserve">: </w:t>
            </w:r>
            <w:r w:rsidR="00015DCB">
              <w:rPr>
                <w:sz w:val="18"/>
                <w:szCs w:val="18"/>
              </w:rPr>
              <w:t xml:space="preserve">L.W. </w:t>
            </w:r>
            <w:proofErr w:type="gramStart"/>
            <w:r w:rsidR="00015DCB">
              <w:rPr>
                <w:sz w:val="18"/>
                <w:szCs w:val="18"/>
              </w:rPr>
              <w:t>1</w:t>
            </w:r>
            <w:r w:rsidR="00117009">
              <w:rPr>
                <w:sz w:val="18"/>
                <w:szCs w:val="18"/>
              </w:rPr>
              <w:t xml:space="preserve">  </w:t>
            </w:r>
            <w:r w:rsidR="0029192E">
              <w:rPr>
                <w:sz w:val="18"/>
                <w:szCs w:val="18"/>
              </w:rPr>
              <w:t>Nelson</w:t>
            </w:r>
            <w:proofErr w:type="gramEnd"/>
            <w:r w:rsidR="0029192E">
              <w:rPr>
                <w:sz w:val="18"/>
                <w:szCs w:val="18"/>
              </w:rPr>
              <w:t xml:space="preserve"> Development 2- </w:t>
            </w:r>
            <w:proofErr w:type="spellStart"/>
            <w:r w:rsidR="0029192E">
              <w:rPr>
                <w:sz w:val="18"/>
                <w:szCs w:val="18"/>
              </w:rPr>
              <w:t>Pg</w:t>
            </w:r>
            <w:proofErr w:type="spellEnd"/>
            <w:r w:rsidR="0029192E">
              <w:rPr>
                <w:sz w:val="18"/>
                <w:szCs w:val="18"/>
              </w:rPr>
              <w:t xml:space="preserve"> 36-37 Chinese Tales grid and questions on story.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3667F8" w:rsidRPr="00135293" w:rsidRDefault="003667F8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3667F8" w:rsidRDefault="003667F8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B50ECD" w:rsidRPr="00135293" w:rsidRDefault="00B50ECD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B50ECD" w:rsidRDefault="00B50ECD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4F964F47" w:rsidR="00772B5B" w:rsidRPr="00804AEF" w:rsidRDefault="009829CC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Neilson Book 2 </w:t>
            </w:r>
            <w:r w:rsidR="007A0DEC">
              <w:rPr>
                <w:sz w:val="18"/>
                <w:szCs w:val="18"/>
              </w:rPr>
              <w:t>Page 23</w:t>
            </w:r>
            <w:r w:rsidR="00CC3D23">
              <w:rPr>
                <w:sz w:val="18"/>
                <w:szCs w:val="18"/>
              </w:rPr>
              <w:t xml:space="preserve"> 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5B7BB409" w14:textId="63798D76" w:rsidR="004E1DD7" w:rsidRDefault="00CB26B4" w:rsidP="004E1DD7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D54F3B">
              <w:rPr>
                <w:sz w:val="18"/>
                <w:szCs w:val="18"/>
              </w:rPr>
              <w:t xml:space="preserve"> </w:t>
            </w:r>
            <w:r w:rsidR="00DC6410">
              <w:rPr>
                <w:sz w:val="18"/>
                <w:szCs w:val="18"/>
              </w:rPr>
              <w:t>Spring 1 Week 4</w:t>
            </w:r>
            <w:r w:rsidR="00786A9F">
              <w:rPr>
                <w:sz w:val="18"/>
                <w:szCs w:val="18"/>
              </w:rPr>
              <w:t xml:space="preserve"> </w:t>
            </w:r>
            <w:r w:rsidR="00DC6410">
              <w:rPr>
                <w:sz w:val="18"/>
                <w:szCs w:val="18"/>
              </w:rPr>
              <w:t xml:space="preserve">–  </w:t>
            </w:r>
            <w:proofErr w:type="spellStart"/>
            <w:r w:rsidR="008B23A8">
              <w:rPr>
                <w:sz w:val="18"/>
                <w:szCs w:val="18"/>
              </w:rPr>
              <w:t>oo</w:t>
            </w:r>
            <w:proofErr w:type="spellEnd"/>
            <w:r w:rsidR="008B23A8">
              <w:rPr>
                <w:sz w:val="18"/>
                <w:szCs w:val="18"/>
              </w:rPr>
              <w:t xml:space="preserve">, </w:t>
            </w:r>
            <w:proofErr w:type="spellStart"/>
            <w:r w:rsidR="008B23A8">
              <w:rPr>
                <w:sz w:val="18"/>
                <w:szCs w:val="18"/>
              </w:rPr>
              <w:t>ou</w:t>
            </w:r>
            <w:proofErr w:type="spellEnd"/>
            <w:r w:rsidR="008B23A8">
              <w:rPr>
                <w:sz w:val="18"/>
                <w:szCs w:val="18"/>
              </w:rPr>
              <w:t xml:space="preserve">, </w:t>
            </w:r>
            <w:proofErr w:type="spellStart"/>
            <w:r w:rsidR="008B23A8">
              <w:rPr>
                <w:sz w:val="18"/>
                <w:szCs w:val="18"/>
              </w:rPr>
              <w:t>ew</w:t>
            </w:r>
            <w:proofErr w:type="spellEnd"/>
            <w:r w:rsidR="008B23A8">
              <w:rPr>
                <w:sz w:val="18"/>
                <w:szCs w:val="18"/>
              </w:rPr>
              <w:t xml:space="preserve">, o-e, u, </w:t>
            </w:r>
            <w:proofErr w:type="spellStart"/>
            <w:r w:rsidR="008B23A8">
              <w:rPr>
                <w:sz w:val="18"/>
                <w:szCs w:val="18"/>
              </w:rPr>
              <w:t>ue</w:t>
            </w:r>
            <w:proofErr w:type="spellEnd"/>
            <w:r w:rsidR="008B23A8">
              <w:rPr>
                <w:sz w:val="18"/>
                <w:szCs w:val="18"/>
              </w:rPr>
              <w:t xml:space="preserve">  - </w:t>
            </w:r>
            <w:r w:rsidR="004E1DD7">
              <w:rPr>
                <w:sz w:val="18"/>
                <w:szCs w:val="18"/>
              </w:rPr>
              <w:t xml:space="preserve"> future, costume, futile, regular, dispute, volume, excuse, unusual, menu, value, true, nephew, flute, mute, uniform, unicorn, value, irregular, unpopular, valuable, nephew, renew, fluent, flute and popular</w:t>
            </w:r>
          </w:p>
          <w:p w14:paraId="0B72A5FD" w14:textId="77777777" w:rsidR="004E1DD7" w:rsidRPr="00804AEF" w:rsidRDefault="004E1DD7" w:rsidP="004E1DD7">
            <w:pPr>
              <w:rPr>
                <w:sz w:val="18"/>
                <w:szCs w:val="18"/>
              </w:rPr>
            </w:pPr>
          </w:p>
          <w:p w14:paraId="1153C209" w14:textId="0F1D15A2" w:rsidR="00CB26B4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DC6410">
              <w:rPr>
                <w:sz w:val="18"/>
                <w:szCs w:val="18"/>
              </w:rPr>
              <w:t xml:space="preserve">Spring 1 Week 4 -  - </w:t>
            </w:r>
            <w:r w:rsidR="008B23A8">
              <w:rPr>
                <w:sz w:val="18"/>
                <w:szCs w:val="18"/>
              </w:rPr>
              <w:t xml:space="preserve"> </w:t>
            </w:r>
            <w:proofErr w:type="spellStart"/>
            <w:r w:rsidR="008B23A8">
              <w:rPr>
                <w:sz w:val="18"/>
                <w:szCs w:val="18"/>
              </w:rPr>
              <w:t>oo</w:t>
            </w:r>
            <w:proofErr w:type="spellEnd"/>
            <w:r w:rsidR="008B23A8">
              <w:rPr>
                <w:sz w:val="18"/>
                <w:szCs w:val="18"/>
              </w:rPr>
              <w:t xml:space="preserve">, </w:t>
            </w:r>
            <w:proofErr w:type="spellStart"/>
            <w:r w:rsidR="008B23A8">
              <w:rPr>
                <w:sz w:val="18"/>
                <w:szCs w:val="18"/>
              </w:rPr>
              <w:t>ou</w:t>
            </w:r>
            <w:proofErr w:type="spellEnd"/>
            <w:r w:rsidR="008B23A8">
              <w:rPr>
                <w:sz w:val="18"/>
                <w:szCs w:val="18"/>
              </w:rPr>
              <w:t xml:space="preserve">, </w:t>
            </w:r>
            <w:proofErr w:type="spellStart"/>
            <w:r w:rsidR="008B23A8">
              <w:rPr>
                <w:sz w:val="18"/>
                <w:szCs w:val="18"/>
              </w:rPr>
              <w:t>ew</w:t>
            </w:r>
            <w:proofErr w:type="spellEnd"/>
            <w:r w:rsidR="008B23A8">
              <w:rPr>
                <w:sz w:val="18"/>
                <w:szCs w:val="18"/>
              </w:rPr>
              <w:t xml:space="preserve">, o-e, u, </w:t>
            </w:r>
            <w:proofErr w:type="spellStart"/>
            <w:r w:rsidR="008B23A8">
              <w:rPr>
                <w:sz w:val="18"/>
                <w:szCs w:val="18"/>
              </w:rPr>
              <w:t>ue</w:t>
            </w:r>
            <w:proofErr w:type="spellEnd"/>
            <w:r w:rsidR="008B23A8">
              <w:rPr>
                <w:sz w:val="18"/>
                <w:szCs w:val="18"/>
              </w:rPr>
              <w:t xml:space="preserve"> –</w:t>
            </w:r>
            <w:r w:rsidR="00340AF4">
              <w:rPr>
                <w:sz w:val="18"/>
                <w:szCs w:val="18"/>
              </w:rPr>
              <w:t xml:space="preserve"> thankful, wonderful, grateful, foolish, foolishly, rumour, humour, fumes, plume, groom, proof, waterproof, true, truthful, improve, improvement, zoom, zoomed, </w:t>
            </w:r>
            <w:r w:rsidR="00F478D3">
              <w:rPr>
                <w:sz w:val="18"/>
                <w:szCs w:val="18"/>
              </w:rPr>
              <w:t>gloom, gloomy</w:t>
            </w:r>
            <w:r w:rsidR="00340AF4">
              <w:rPr>
                <w:sz w:val="18"/>
                <w:szCs w:val="18"/>
              </w:rPr>
              <w:t xml:space="preserve"> </w:t>
            </w:r>
          </w:p>
          <w:p w14:paraId="67784BE7" w14:textId="77777777" w:rsidR="00340AF4" w:rsidRPr="00804AEF" w:rsidRDefault="00340AF4" w:rsidP="006565FD">
            <w:pPr>
              <w:rPr>
                <w:sz w:val="18"/>
                <w:szCs w:val="18"/>
              </w:rPr>
            </w:pPr>
          </w:p>
          <w:p w14:paraId="05D373CB" w14:textId="68C0A8B6" w:rsidR="00015DCB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D54F3B">
              <w:rPr>
                <w:sz w:val="18"/>
                <w:szCs w:val="18"/>
              </w:rPr>
              <w:t xml:space="preserve"> </w:t>
            </w:r>
            <w:r w:rsidR="00CD4AFD">
              <w:rPr>
                <w:sz w:val="18"/>
                <w:szCs w:val="18"/>
              </w:rPr>
              <w:t xml:space="preserve">similes </w:t>
            </w:r>
          </w:p>
          <w:p w14:paraId="08062006" w14:textId="77777777" w:rsidR="003F25F2" w:rsidRDefault="003F25F2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class power point:</w:t>
            </w:r>
          </w:p>
          <w:p w14:paraId="6E073F1F" w14:textId="02D6B370" w:rsidR="003F25F2" w:rsidRDefault="003F25F2" w:rsidP="006565FD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</w:rPr>
              <w:t>w</w:t>
            </w:r>
            <w:r w:rsidRPr="003F25F2">
              <w:rPr>
                <w:rFonts w:cs="Arial"/>
                <w:color w:val="000000"/>
                <w:sz w:val="18"/>
                <w:szCs w:val="18"/>
              </w:rPr>
              <w:t>ww.primaryresources.co.uk/english/powerpoints/</w:t>
            </w:r>
            <w:r w:rsidRPr="003F25F2">
              <w:rPr>
                <w:rFonts w:cs="Arial"/>
                <w:b/>
                <w:bCs/>
                <w:color w:val="000000"/>
                <w:sz w:val="18"/>
                <w:szCs w:val="18"/>
              </w:rPr>
              <w:t>similes</w:t>
            </w:r>
            <w:r w:rsidRPr="003F25F2">
              <w:rPr>
                <w:rFonts w:cs="Arial"/>
                <w:color w:val="000000"/>
                <w:sz w:val="18"/>
                <w:szCs w:val="18"/>
              </w:rPr>
              <w:t>_y2.ppt</w:t>
            </w:r>
          </w:p>
          <w:p w14:paraId="1E1E235B" w14:textId="44C716F9" w:rsidR="00015DCB" w:rsidRPr="00804AEF" w:rsidRDefault="00015DCB" w:rsidP="00015DCB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 xml:space="preserve">: </w:t>
            </w:r>
            <w:r w:rsidR="00881AC1">
              <w:rPr>
                <w:sz w:val="18"/>
                <w:szCs w:val="18"/>
              </w:rPr>
              <w:t>simile worksheet</w:t>
            </w:r>
            <w:r w:rsidR="00822915">
              <w:rPr>
                <w:sz w:val="18"/>
                <w:szCs w:val="18"/>
              </w:rPr>
              <w:t xml:space="preserve"> in Spring 1 folder</w:t>
            </w:r>
          </w:p>
          <w:p w14:paraId="053F21D8" w14:textId="5840B0AF" w:rsidR="00015DCB" w:rsidRPr="00804AEF" w:rsidRDefault="00015DCB" w:rsidP="00015DCB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</w:t>
            </w:r>
            <w:r w:rsidR="00822915">
              <w:rPr>
                <w:sz w:val="18"/>
                <w:szCs w:val="18"/>
              </w:rPr>
              <w:t xml:space="preserve"> simile worksheet</w:t>
            </w:r>
          </w:p>
          <w:p w14:paraId="62020F64" w14:textId="5A80A5CA" w:rsidR="00015DCB" w:rsidRPr="00804AEF" w:rsidRDefault="00015DCB" w:rsidP="00015DCB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>
              <w:rPr>
                <w:sz w:val="18"/>
                <w:szCs w:val="18"/>
              </w:rPr>
              <w:t xml:space="preserve">: </w:t>
            </w:r>
            <w:r w:rsidR="003F25F2">
              <w:rPr>
                <w:sz w:val="18"/>
                <w:szCs w:val="18"/>
              </w:rPr>
              <w:t xml:space="preserve"> Basic grammar 3, page 9</w:t>
            </w:r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0F7C9CCC" w:rsidR="004F73D4" w:rsidRPr="00804AEF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Genre</w:t>
            </w:r>
            <w:r w:rsidR="00A43BB0" w:rsidRPr="00804AEF">
              <w:rPr>
                <w:sz w:val="18"/>
                <w:szCs w:val="18"/>
              </w:rPr>
              <w:t xml:space="preserve">: </w:t>
            </w:r>
            <w:r w:rsidR="0093105F">
              <w:rPr>
                <w:sz w:val="18"/>
                <w:szCs w:val="18"/>
              </w:rPr>
              <w:t xml:space="preserve">plan play script </w:t>
            </w:r>
          </w:p>
          <w:p w14:paraId="063508D6" w14:textId="77777777" w:rsidR="00E26DAB" w:rsidRDefault="00E26DAB" w:rsidP="006565FD">
            <w:pPr>
              <w:rPr>
                <w:sz w:val="18"/>
                <w:szCs w:val="18"/>
              </w:rPr>
            </w:pPr>
          </w:p>
          <w:p w14:paraId="0BDFF175" w14:textId="27491E36" w:rsidR="00D11EF7" w:rsidRPr="00804AEF" w:rsidRDefault="00D858C4" w:rsidP="006565F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1 – </w:t>
            </w:r>
            <w:r w:rsidR="0093105F">
              <w:rPr>
                <w:sz w:val="18"/>
                <w:szCs w:val="18"/>
              </w:rPr>
              <w:t xml:space="preserve">Final draft of </w:t>
            </w:r>
            <w:r w:rsidR="009624AB">
              <w:rPr>
                <w:sz w:val="18"/>
                <w:szCs w:val="18"/>
              </w:rPr>
              <w:t>play script</w:t>
            </w:r>
            <w:r w:rsidR="0093105F">
              <w:rPr>
                <w:sz w:val="18"/>
                <w:szCs w:val="18"/>
              </w:rPr>
              <w:t xml:space="preserve"> using characters of Ironman and Hogarth </w:t>
            </w:r>
          </w:p>
          <w:p w14:paraId="0CC1FECB" w14:textId="66783E17" w:rsidR="00CE5957" w:rsidRPr="00804AEF" w:rsidRDefault="00CE5957" w:rsidP="0093105F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r w:rsidRPr="00804AEF">
              <w:rPr>
                <w:sz w:val="18"/>
                <w:szCs w:val="18"/>
              </w:rPr>
              <w:t xml:space="preserve">– </w:t>
            </w:r>
            <w:r w:rsidR="00931023">
              <w:rPr>
                <w:sz w:val="18"/>
                <w:szCs w:val="18"/>
              </w:rPr>
              <w:t xml:space="preserve"> </w:t>
            </w:r>
            <w:r w:rsidR="0093105F">
              <w:rPr>
                <w:sz w:val="18"/>
                <w:szCs w:val="18"/>
              </w:rPr>
              <w:t xml:space="preserve"> Final draft of </w:t>
            </w:r>
            <w:r w:rsidR="009624AB">
              <w:rPr>
                <w:sz w:val="18"/>
                <w:szCs w:val="18"/>
              </w:rPr>
              <w:t>play script</w:t>
            </w:r>
            <w:r w:rsidR="0093105F">
              <w:rPr>
                <w:sz w:val="18"/>
                <w:szCs w:val="18"/>
              </w:rPr>
              <w:t xml:space="preserve"> using characters of Ironman and Hogarth </w:t>
            </w:r>
          </w:p>
          <w:p w14:paraId="09586274" w14:textId="752BCDFA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</w:t>
            </w:r>
            <w:r w:rsidR="00FE0FBB">
              <w:rPr>
                <w:sz w:val="18"/>
                <w:szCs w:val="18"/>
              </w:rPr>
              <w:t xml:space="preserve"> </w:t>
            </w:r>
            <w:r w:rsidR="00CC3D23">
              <w:rPr>
                <w:sz w:val="18"/>
                <w:szCs w:val="18"/>
              </w:rPr>
              <w:t xml:space="preserve"> </w:t>
            </w:r>
            <w:r w:rsidR="00931023">
              <w:rPr>
                <w:sz w:val="18"/>
                <w:szCs w:val="18"/>
              </w:rPr>
              <w:t xml:space="preserve"> </w:t>
            </w:r>
            <w:r w:rsidR="0093105F">
              <w:rPr>
                <w:sz w:val="18"/>
                <w:szCs w:val="18"/>
              </w:rPr>
              <w:t xml:space="preserve"> Final draft of </w:t>
            </w:r>
            <w:r w:rsidR="009624AB">
              <w:rPr>
                <w:sz w:val="18"/>
                <w:szCs w:val="18"/>
              </w:rPr>
              <w:t>play script</w:t>
            </w:r>
            <w:r w:rsidR="0093105F">
              <w:rPr>
                <w:sz w:val="18"/>
                <w:szCs w:val="18"/>
              </w:rPr>
              <w:t xml:space="preserve"> using characters of Ironman and Hogarth</w:t>
            </w:r>
          </w:p>
          <w:p w14:paraId="6EB9E09C" w14:textId="77777777" w:rsidR="00D11EF7" w:rsidRPr="00804AEF" w:rsidRDefault="00D11EF7" w:rsidP="006565FD">
            <w:pPr>
              <w:rPr>
                <w:sz w:val="18"/>
                <w:szCs w:val="18"/>
              </w:rPr>
            </w:pPr>
          </w:p>
          <w:p w14:paraId="72BC1C24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759BEB1E" w14:textId="77777777" w:rsidR="00693962" w:rsidRPr="00804AEF" w:rsidRDefault="00693962" w:rsidP="006565FD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3667F8" w:rsidRPr="00135293" w:rsidRDefault="003667F8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B50ECD" w:rsidRPr="00135293" w:rsidRDefault="00B50ECD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6B63E3BB" w14:textId="77777777" w:rsidR="006A2E5B" w:rsidRPr="00804AEF" w:rsidRDefault="006A2E5B" w:rsidP="006A2E5B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72246562" w14:textId="77777777" w:rsidR="006A2E5B" w:rsidRDefault="006A2E5B" w:rsidP="006A2E5B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maths workbook daily.</w:t>
            </w:r>
          </w:p>
          <w:p w14:paraId="13803B1C" w14:textId="744C5F7C" w:rsidR="00CF61BE" w:rsidRDefault="0058297C" w:rsidP="006A2E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Practising Prime numbers, Factors, Square numbers and Multiples.</w:t>
            </w:r>
          </w:p>
          <w:p w14:paraId="77F71083" w14:textId="77777777" w:rsidR="00755DF2" w:rsidRPr="00804AEF" w:rsidRDefault="00755DF2" w:rsidP="006565FD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3667F8" w:rsidRPr="00135293" w:rsidRDefault="003667F8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B50ECD" w:rsidRPr="00135293" w:rsidRDefault="00B50EC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804AEF" w:rsidRDefault="001F25A7" w:rsidP="006565FD">
            <w:pPr>
              <w:rPr>
                <w:sz w:val="18"/>
                <w:szCs w:val="18"/>
              </w:rPr>
            </w:pPr>
          </w:p>
          <w:p w14:paraId="4342D5C9" w14:textId="77777777" w:rsidR="00346D81" w:rsidRDefault="00346D81" w:rsidP="006565FD">
            <w:pPr>
              <w:rPr>
                <w:sz w:val="18"/>
                <w:szCs w:val="18"/>
              </w:rPr>
            </w:pPr>
          </w:p>
          <w:p w14:paraId="23B0BBDC" w14:textId="2D2842A8" w:rsidR="003B0E7A" w:rsidRPr="00804AEF" w:rsidRDefault="00822915" w:rsidP="006565F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Decimals:</w:t>
            </w:r>
          </w:p>
          <w:p w14:paraId="7C9232D0" w14:textId="5121B880" w:rsidR="00790594" w:rsidRDefault="00D4025D" w:rsidP="00CC3D23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E2517E">
              <w:rPr>
                <w:sz w:val="18"/>
                <w:szCs w:val="18"/>
              </w:rPr>
              <w:t xml:space="preserve"> </w:t>
            </w:r>
            <w:r w:rsidR="00822915">
              <w:rPr>
                <w:sz w:val="18"/>
                <w:szCs w:val="18"/>
              </w:rPr>
              <w:t>NHM</w:t>
            </w:r>
            <w:r w:rsidR="003667F8">
              <w:rPr>
                <w:sz w:val="18"/>
                <w:szCs w:val="18"/>
              </w:rPr>
              <w:t xml:space="preserve"> 5 P 63 and 64</w:t>
            </w:r>
          </w:p>
          <w:p w14:paraId="02655E5A" w14:textId="77777777" w:rsidR="0058297C" w:rsidRDefault="0058297C" w:rsidP="00786A9F">
            <w:pPr>
              <w:rPr>
                <w:sz w:val="18"/>
                <w:szCs w:val="18"/>
              </w:rPr>
            </w:pPr>
          </w:p>
          <w:p w14:paraId="4F7EF50A" w14:textId="4258FD6A" w:rsidR="00790594" w:rsidRDefault="00D4025D" w:rsidP="00CC3D23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58297C">
              <w:rPr>
                <w:sz w:val="18"/>
                <w:szCs w:val="18"/>
              </w:rPr>
              <w:t xml:space="preserve"> </w:t>
            </w:r>
            <w:r w:rsidR="00790594">
              <w:rPr>
                <w:sz w:val="18"/>
                <w:szCs w:val="18"/>
              </w:rPr>
              <w:t xml:space="preserve"> </w:t>
            </w:r>
            <w:r w:rsidR="003667F8">
              <w:rPr>
                <w:sz w:val="18"/>
                <w:szCs w:val="18"/>
              </w:rPr>
              <w:t>NHM 5 P 63 and 64</w:t>
            </w:r>
          </w:p>
          <w:p w14:paraId="7FF5113A" w14:textId="77777777" w:rsidR="0058297C" w:rsidRDefault="0058297C" w:rsidP="00786A9F">
            <w:pPr>
              <w:rPr>
                <w:sz w:val="18"/>
                <w:szCs w:val="18"/>
              </w:rPr>
            </w:pPr>
          </w:p>
          <w:p w14:paraId="002370C1" w14:textId="1E45CE0D" w:rsidR="00790594" w:rsidRDefault="00D4025D" w:rsidP="00CC3D23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58297C">
              <w:rPr>
                <w:sz w:val="18"/>
                <w:szCs w:val="18"/>
              </w:rPr>
              <w:t xml:space="preserve"> </w:t>
            </w:r>
            <w:r w:rsidR="00790594">
              <w:rPr>
                <w:sz w:val="18"/>
                <w:szCs w:val="18"/>
              </w:rPr>
              <w:t xml:space="preserve"> </w:t>
            </w:r>
            <w:r w:rsidR="003667F8">
              <w:rPr>
                <w:sz w:val="18"/>
                <w:szCs w:val="18"/>
              </w:rPr>
              <w:t>NHM 4 P 73 Extension Worksheet</w:t>
            </w:r>
          </w:p>
          <w:p w14:paraId="548B5407" w14:textId="77777777" w:rsidR="00790594" w:rsidRDefault="00790594" w:rsidP="00790594">
            <w:pPr>
              <w:rPr>
                <w:sz w:val="18"/>
                <w:szCs w:val="18"/>
              </w:rPr>
            </w:pPr>
          </w:p>
          <w:p w14:paraId="6A2373D3" w14:textId="283B8F42" w:rsidR="00804AEF" w:rsidRPr="00804AEF" w:rsidRDefault="00804AEF" w:rsidP="00197429">
            <w:pPr>
              <w:rPr>
                <w:sz w:val="18"/>
                <w:szCs w:val="18"/>
              </w:rPr>
            </w:pP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03B1475D" w:rsidR="003667F8" w:rsidRPr="00135293" w:rsidRDefault="003667F8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03B1475D" w:rsidR="00B50ECD" w:rsidRPr="00135293" w:rsidRDefault="00B50ECD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4E36A731" w14:textId="568900A9" w:rsidR="000C2392" w:rsidRPr="00863E21" w:rsidRDefault="00863E21" w:rsidP="000C239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Shape and space: </w:t>
            </w:r>
            <w:r w:rsidR="00F826D4">
              <w:rPr>
                <w:b/>
                <w:sz w:val="18"/>
                <w:szCs w:val="18"/>
                <w:u w:val="single"/>
              </w:rPr>
              <w:t xml:space="preserve">Tangrams </w:t>
            </w:r>
          </w:p>
          <w:p w14:paraId="40B92DB6" w14:textId="77777777" w:rsidR="0058297C" w:rsidRDefault="0058297C" w:rsidP="000C2392">
            <w:pPr>
              <w:rPr>
                <w:b/>
                <w:sz w:val="18"/>
                <w:szCs w:val="18"/>
                <w:u w:val="single"/>
              </w:rPr>
            </w:pPr>
          </w:p>
          <w:p w14:paraId="0E90C161" w14:textId="77777777" w:rsidR="004451AB" w:rsidRPr="00101540" w:rsidRDefault="004451AB" w:rsidP="000C2392">
            <w:pPr>
              <w:rPr>
                <w:b/>
                <w:sz w:val="18"/>
                <w:szCs w:val="18"/>
                <w:u w:val="single"/>
              </w:rPr>
            </w:pPr>
          </w:p>
          <w:p w14:paraId="014CAF67" w14:textId="60EB3087" w:rsidR="008B3079" w:rsidRDefault="000C2392" w:rsidP="0019742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>
              <w:rPr>
                <w:sz w:val="18"/>
                <w:szCs w:val="18"/>
              </w:rPr>
              <w:t xml:space="preserve"> </w:t>
            </w:r>
            <w:r w:rsidR="00F826D4">
              <w:rPr>
                <w:sz w:val="18"/>
                <w:szCs w:val="18"/>
              </w:rPr>
              <w:t xml:space="preserve">Cut out tangram and create their own pictures </w:t>
            </w:r>
          </w:p>
          <w:p w14:paraId="1B614871" w14:textId="77777777" w:rsidR="000C2392" w:rsidRDefault="000C2392" w:rsidP="000C2392">
            <w:pPr>
              <w:rPr>
                <w:sz w:val="18"/>
                <w:szCs w:val="18"/>
              </w:rPr>
            </w:pPr>
          </w:p>
          <w:p w14:paraId="1FADC6B2" w14:textId="68AC64EA" w:rsidR="00F826D4" w:rsidRDefault="000C2392" w:rsidP="00F826D4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CE070F">
              <w:rPr>
                <w:sz w:val="18"/>
                <w:szCs w:val="18"/>
              </w:rPr>
              <w:t xml:space="preserve"> </w:t>
            </w:r>
            <w:r w:rsidR="00F826D4">
              <w:rPr>
                <w:sz w:val="18"/>
                <w:szCs w:val="18"/>
              </w:rPr>
              <w:t xml:space="preserve"> Cut out tangram and create their own pictures </w:t>
            </w:r>
          </w:p>
          <w:p w14:paraId="15D9A0C2" w14:textId="2B7492DC" w:rsidR="004451AB" w:rsidRPr="00804AEF" w:rsidRDefault="004451AB" w:rsidP="00693962">
            <w:pPr>
              <w:rPr>
                <w:sz w:val="18"/>
                <w:szCs w:val="18"/>
              </w:rPr>
            </w:pPr>
          </w:p>
          <w:p w14:paraId="38A86570" w14:textId="2F4839E7" w:rsidR="00F826D4" w:rsidRDefault="000C2392" w:rsidP="00F826D4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3: </w:t>
            </w:r>
            <w:r w:rsidR="00F826D4">
              <w:rPr>
                <w:sz w:val="18"/>
                <w:szCs w:val="18"/>
              </w:rPr>
              <w:t xml:space="preserve"> Cut out tangram and create their own pictures </w:t>
            </w:r>
          </w:p>
          <w:p w14:paraId="58F8F277" w14:textId="3232CDE6" w:rsidR="004451AB" w:rsidRDefault="004451AB" w:rsidP="00693962">
            <w:pPr>
              <w:rPr>
                <w:sz w:val="18"/>
                <w:szCs w:val="18"/>
              </w:rPr>
            </w:pPr>
          </w:p>
          <w:p w14:paraId="753B530A" w14:textId="2E5762D9" w:rsidR="000C2392" w:rsidRPr="00804AEF" w:rsidRDefault="000C2392" w:rsidP="00BE3378">
            <w:pPr>
              <w:rPr>
                <w:sz w:val="18"/>
                <w:szCs w:val="18"/>
              </w:rPr>
            </w:pPr>
          </w:p>
          <w:p w14:paraId="3DC807A3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A4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B8" w14:textId="5794B5BE" w:rsidR="00CE5D3D" w:rsidRPr="00E75C16" w:rsidRDefault="00E75C16" w:rsidP="006565FD">
            <w:pPr>
              <w:rPr>
                <w:b/>
                <w:sz w:val="18"/>
                <w:szCs w:val="18"/>
              </w:rPr>
            </w:pPr>
            <w:r w:rsidRPr="00E75C16">
              <w:rPr>
                <w:b/>
                <w:sz w:val="18"/>
                <w:szCs w:val="18"/>
              </w:rPr>
              <w:t>IZAK 9 (percentages, fractions and decimals)</w:t>
            </w:r>
          </w:p>
        </w:tc>
        <w:tc>
          <w:tcPr>
            <w:tcW w:w="220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033A4268" w14:textId="479C4B12" w:rsidR="00685F16" w:rsidRPr="00804AEF" w:rsidRDefault="000A1CCB" w:rsidP="00685F16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685F16" w:rsidRPr="00804AEF">
              <w:rPr>
                <w:sz w:val="18"/>
                <w:szCs w:val="18"/>
              </w:rPr>
              <w:t xml:space="preserve"> </w:t>
            </w:r>
          </w:p>
          <w:p w14:paraId="2720CF32" w14:textId="77777777" w:rsidR="00822915" w:rsidRDefault="00822915" w:rsidP="0082291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Begin Keynote on Back to the Future.</w:t>
            </w:r>
          </w:p>
          <w:p w14:paraId="6FDC15F6" w14:textId="77777777" w:rsidR="00685F16" w:rsidRDefault="00685F16" w:rsidP="00685F16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4364A4" w14:textId="77777777" w:rsidR="00685F16" w:rsidRDefault="00685F16" w:rsidP="00685F1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5978E588" w14:textId="77777777" w:rsidR="00685F16" w:rsidRPr="00D75A3E" w:rsidRDefault="00685F16" w:rsidP="00685F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E0A7936" w14:textId="77777777" w:rsidR="00685F16" w:rsidRDefault="00685F16" w:rsidP="00685F1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</w:t>
            </w: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apps.</w:t>
            </w:r>
          </w:p>
          <w:p w14:paraId="42D8C82F" w14:textId="77777777" w:rsidR="00685F16" w:rsidRPr="00D75A3E" w:rsidRDefault="00685F16" w:rsidP="00685F1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1849C6D" w14:textId="77777777" w:rsidR="00685F16" w:rsidRDefault="00685F16" w:rsidP="00685F1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2771C3E9" w14:textId="77777777" w:rsidR="00685F16" w:rsidRPr="00D75A3E" w:rsidRDefault="00685F16" w:rsidP="00685F16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7591F8" w14:textId="77777777" w:rsidR="00685F16" w:rsidRDefault="00685F16" w:rsidP="00685F16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36DA626" w14:textId="581F4228" w:rsidR="00685F16" w:rsidRDefault="00822915" w:rsidP="00685F1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Tanzen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Free - Tangram</w:t>
            </w:r>
          </w:p>
          <w:p w14:paraId="208BA51F" w14:textId="77777777" w:rsidR="00685F16" w:rsidRDefault="00685F16" w:rsidP="00685F1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84A5B46" w14:textId="77777777" w:rsidR="00685F16" w:rsidRPr="00D75A3E" w:rsidRDefault="00685F16" w:rsidP="00685F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  <w:p w14:paraId="3DC807B9" w14:textId="04A92BDE" w:rsidR="000A1CCB" w:rsidRPr="00790594" w:rsidRDefault="000A1CCB" w:rsidP="00786A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C" w14:textId="69D39854" w:rsidR="004805D9" w:rsidRPr="000A1CCB" w:rsidRDefault="00F478D3" w:rsidP="006565FD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166E9B8" w14:textId="7587BC5C" w:rsidR="00505A62" w:rsidRDefault="00F478D3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Back to The Future</w:t>
            </w:r>
          </w:p>
          <w:p w14:paraId="14F62377" w14:textId="77777777" w:rsidR="00F478D3" w:rsidRDefault="00F478D3" w:rsidP="006565FD">
            <w:pPr>
              <w:rPr>
                <w:sz w:val="24"/>
                <w:szCs w:val="24"/>
              </w:rPr>
            </w:pPr>
          </w:p>
          <w:p w14:paraId="48AA275D" w14:textId="77777777" w:rsidR="00F478D3" w:rsidRDefault="00F478D3" w:rsidP="00F478D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Geography</w:t>
            </w:r>
          </w:p>
          <w:p w14:paraId="41BB4746" w14:textId="42B4F9F2" w:rsidR="00F478D3" w:rsidRPr="00F478D3" w:rsidRDefault="00F478D3" w:rsidP="00F478D3">
            <w:pPr>
              <w:rPr>
                <w:i/>
                <w:sz w:val="24"/>
                <w:szCs w:val="24"/>
              </w:rPr>
            </w:pPr>
            <w:r>
              <w:rPr>
                <w:sz w:val="23"/>
                <w:szCs w:val="23"/>
              </w:rPr>
              <w:t>To understand the impact on overuse of various types of energy on the Earth and what we can do to reduce our impact.</w:t>
            </w:r>
          </w:p>
          <w:p w14:paraId="240A46D1" w14:textId="77777777" w:rsidR="00EC0230" w:rsidRDefault="00EC0230" w:rsidP="006565FD">
            <w:pPr>
              <w:rPr>
                <w:sz w:val="24"/>
                <w:szCs w:val="24"/>
              </w:rPr>
            </w:pP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7F579F18" w14:textId="77777777" w:rsidR="00464224" w:rsidRDefault="00464224" w:rsidP="00863E21">
            <w:pPr>
              <w:rPr>
                <w:sz w:val="24"/>
                <w:szCs w:val="24"/>
              </w:rPr>
            </w:pPr>
          </w:p>
          <w:p w14:paraId="3919637C" w14:textId="3577CA7D" w:rsidR="00F478D3" w:rsidRDefault="00F478D3" w:rsidP="00863E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 – Safety linked to the rights respecting school.</w:t>
            </w:r>
          </w:p>
          <w:p w14:paraId="56862126" w14:textId="762A2780" w:rsidR="00505A62" w:rsidRPr="000A1CCB" w:rsidRDefault="00505A62" w:rsidP="00715BED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3EB58B1" w14:textId="46B6415D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3E98F3D6" w14:textId="6DEE3481" w:rsidR="006630B1" w:rsidRDefault="00F478D3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Basketball – Dribbling and Shooting</w:t>
            </w:r>
          </w:p>
          <w:p w14:paraId="593074E1" w14:textId="77777777" w:rsidR="00F478D3" w:rsidRDefault="00F478D3" w:rsidP="00505A62">
            <w:pPr>
              <w:rPr>
                <w:sz w:val="24"/>
                <w:szCs w:val="24"/>
              </w:rPr>
            </w:pPr>
          </w:p>
          <w:p w14:paraId="17DC8B5C" w14:textId="77777777" w:rsidR="00804AEF" w:rsidRPr="000A1CCB" w:rsidRDefault="00804AEF" w:rsidP="00505A62">
            <w:pPr>
              <w:rPr>
                <w:sz w:val="24"/>
                <w:szCs w:val="24"/>
              </w:rPr>
            </w:pPr>
          </w:p>
          <w:p w14:paraId="17A5D6AA" w14:textId="79DA6EFD" w:rsidR="004805D9" w:rsidRPr="000A1CCB" w:rsidRDefault="004805D9" w:rsidP="00786A9F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0DCF02FE" w:rsidR="00505A62" w:rsidRPr="000A1CCB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32700079" w14:textId="77777777" w:rsidR="00F478D3" w:rsidRDefault="00C22906" w:rsidP="00C606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409F8">
              <w:rPr>
                <w:sz w:val="24"/>
                <w:szCs w:val="24"/>
              </w:rPr>
              <w:t>Alive O term 2 lesson 8:</w:t>
            </w:r>
          </w:p>
          <w:p w14:paraId="59B2865D" w14:textId="77777777" w:rsidR="00E409F8" w:rsidRDefault="00E409F8" w:rsidP="00C606F4">
            <w:pPr>
              <w:rPr>
                <w:sz w:val="24"/>
                <w:szCs w:val="24"/>
              </w:rPr>
            </w:pPr>
          </w:p>
          <w:p w14:paraId="7DF1E3CF" w14:textId="30D9918D" w:rsidR="00E409F8" w:rsidRPr="000A1CCB" w:rsidRDefault="00E409F8" w:rsidP="00C606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 Never Ending Love</w:t>
            </w:r>
            <w:bookmarkStart w:id="0" w:name="_GoBack"/>
            <w:bookmarkEnd w:id="0"/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1EC87E31" w14:textId="16C19126" w:rsidR="00804AEF" w:rsidRPr="000A1CCB" w:rsidRDefault="00804AEF" w:rsidP="00786A9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</w:t>
            </w:r>
          </w:p>
          <w:p w14:paraId="3DC807D5" w14:textId="66599B86" w:rsidR="000E2197" w:rsidRDefault="00E409F8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Tangrams</w:t>
            </w:r>
          </w:p>
          <w:p w14:paraId="58CEEE5B" w14:textId="77777777" w:rsidR="00A47608" w:rsidRDefault="00A47608" w:rsidP="006565FD">
            <w:pPr>
              <w:rPr>
                <w:sz w:val="24"/>
                <w:szCs w:val="24"/>
              </w:rPr>
            </w:pPr>
          </w:p>
          <w:p w14:paraId="3DC807D6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CF7F9BA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3272E632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Monday – Words of the week activities. Practise tables, spellings and reading.</w:t>
            </w:r>
          </w:p>
          <w:p w14:paraId="3C47A65D" w14:textId="7C91E96A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Tuesday – </w:t>
            </w:r>
            <w:r w:rsidR="00822915">
              <w:rPr>
                <w:sz w:val="24"/>
                <w:szCs w:val="24"/>
              </w:rPr>
              <w:t>Decimals</w:t>
            </w:r>
          </w:p>
          <w:p w14:paraId="153EE1F3" w14:textId="26054092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Wednesday –</w:t>
            </w:r>
            <w:r w:rsidR="006625FE">
              <w:rPr>
                <w:sz w:val="24"/>
                <w:szCs w:val="24"/>
              </w:rPr>
              <w:t xml:space="preserve"> </w:t>
            </w:r>
            <w:r w:rsidR="0045547C">
              <w:rPr>
                <w:sz w:val="24"/>
                <w:szCs w:val="24"/>
              </w:rPr>
              <w:t>Similes</w:t>
            </w:r>
            <w:r w:rsidR="00822915">
              <w:rPr>
                <w:sz w:val="24"/>
                <w:szCs w:val="24"/>
              </w:rPr>
              <w:t xml:space="preserve"> - Nouns on the board. </w:t>
            </w:r>
          </w:p>
          <w:p w14:paraId="3DC807DB" w14:textId="3FB250C7" w:rsidR="0076732A" w:rsidRPr="000A1CCB" w:rsidRDefault="0076732A" w:rsidP="00BE3378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Thursday –</w:t>
            </w:r>
            <w:r w:rsidR="00F478D3">
              <w:rPr>
                <w:sz w:val="24"/>
                <w:szCs w:val="24"/>
              </w:rPr>
              <w:t xml:space="preserve"> </w:t>
            </w:r>
            <w:r w:rsidR="00822915">
              <w:rPr>
                <w:sz w:val="24"/>
                <w:szCs w:val="24"/>
              </w:rPr>
              <w:t xml:space="preserve"> Decimals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23C61FB8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113FA"/>
    <w:rsid w:val="00015DCB"/>
    <w:rsid w:val="00017E6A"/>
    <w:rsid w:val="0006744B"/>
    <w:rsid w:val="000728A1"/>
    <w:rsid w:val="000763C1"/>
    <w:rsid w:val="0009556C"/>
    <w:rsid w:val="000A1CCB"/>
    <w:rsid w:val="000A36EF"/>
    <w:rsid w:val="000C2392"/>
    <w:rsid w:val="000E2197"/>
    <w:rsid w:val="000E7DE0"/>
    <w:rsid w:val="00117009"/>
    <w:rsid w:val="00123846"/>
    <w:rsid w:val="00135293"/>
    <w:rsid w:val="0016273A"/>
    <w:rsid w:val="00175263"/>
    <w:rsid w:val="00196EAD"/>
    <w:rsid w:val="00197429"/>
    <w:rsid w:val="001A3943"/>
    <w:rsid w:val="001C17BE"/>
    <w:rsid w:val="001F25A7"/>
    <w:rsid w:val="0025019B"/>
    <w:rsid w:val="00253F1D"/>
    <w:rsid w:val="00280D64"/>
    <w:rsid w:val="0029192E"/>
    <w:rsid w:val="002A39DB"/>
    <w:rsid w:val="002A6426"/>
    <w:rsid w:val="002C34D1"/>
    <w:rsid w:val="002C42EC"/>
    <w:rsid w:val="002D6F2A"/>
    <w:rsid w:val="002F1A1B"/>
    <w:rsid w:val="003007E1"/>
    <w:rsid w:val="003141EC"/>
    <w:rsid w:val="003235E8"/>
    <w:rsid w:val="00335763"/>
    <w:rsid w:val="00340AF4"/>
    <w:rsid w:val="00341E0F"/>
    <w:rsid w:val="00346D81"/>
    <w:rsid w:val="00351625"/>
    <w:rsid w:val="003667F8"/>
    <w:rsid w:val="003B0E7A"/>
    <w:rsid w:val="003E431F"/>
    <w:rsid w:val="003E68E1"/>
    <w:rsid w:val="003E7295"/>
    <w:rsid w:val="003F25F2"/>
    <w:rsid w:val="0040147A"/>
    <w:rsid w:val="004040E3"/>
    <w:rsid w:val="00424E4B"/>
    <w:rsid w:val="00430596"/>
    <w:rsid w:val="004451AB"/>
    <w:rsid w:val="0045547C"/>
    <w:rsid w:val="00464224"/>
    <w:rsid w:val="00472403"/>
    <w:rsid w:val="004805D9"/>
    <w:rsid w:val="004C0917"/>
    <w:rsid w:val="004D4F8D"/>
    <w:rsid w:val="004E1DD7"/>
    <w:rsid w:val="004E29AE"/>
    <w:rsid w:val="004E4170"/>
    <w:rsid w:val="004E550B"/>
    <w:rsid w:val="004F73D4"/>
    <w:rsid w:val="00505A62"/>
    <w:rsid w:val="00506C68"/>
    <w:rsid w:val="005336FE"/>
    <w:rsid w:val="00542E4B"/>
    <w:rsid w:val="00564C70"/>
    <w:rsid w:val="005704C4"/>
    <w:rsid w:val="0058297C"/>
    <w:rsid w:val="005E45F9"/>
    <w:rsid w:val="005F2FCE"/>
    <w:rsid w:val="00616ADF"/>
    <w:rsid w:val="006565FD"/>
    <w:rsid w:val="006625FE"/>
    <w:rsid w:val="006630B1"/>
    <w:rsid w:val="00685F16"/>
    <w:rsid w:val="00693962"/>
    <w:rsid w:val="006A1106"/>
    <w:rsid w:val="006A2E5B"/>
    <w:rsid w:val="006A521B"/>
    <w:rsid w:val="006B48D4"/>
    <w:rsid w:val="006F466E"/>
    <w:rsid w:val="006F48D6"/>
    <w:rsid w:val="006F4F54"/>
    <w:rsid w:val="006F697A"/>
    <w:rsid w:val="00715BED"/>
    <w:rsid w:val="00740D07"/>
    <w:rsid w:val="007508B7"/>
    <w:rsid w:val="00755DF2"/>
    <w:rsid w:val="0076732A"/>
    <w:rsid w:val="00772B5B"/>
    <w:rsid w:val="00786A9F"/>
    <w:rsid w:val="00790594"/>
    <w:rsid w:val="007920B2"/>
    <w:rsid w:val="007A0DEC"/>
    <w:rsid w:val="007A2C17"/>
    <w:rsid w:val="007C75DF"/>
    <w:rsid w:val="007E4007"/>
    <w:rsid w:val="00801BB1"/>
    <w:rsid w:val="00804AEF"/>
    <w:rsid w:val="00822915"/>
    <w:rsid w:val="008562F0"/>
    <w:rsid w:val="00860A30"/>
    <w:rsid w:val="00863E21"/>
    <w:rsid w:val="00881AC1"/>
    <w:rsid w:val="008B1583"/>
    <w:rsid w:val="008B23A8"/>
    <w:rsid w:val="008B3079"/>
    <w:rsid w:val="008B7EC2"/>
    <w:rsid w:val="008D3E3A"/>
    <w:rsid w:val="008E6246"/>
    <w:rsid w:val="00910FF9"/>
    <w:rsid w:val="00931023"/>
    <w:rsid w:val="0093105F"/>
    <w:rsid w:val="009448CD"/>
    <w:rsid w:val="00945707"/>
    <w:rsid w:val="009624AB"/>
    <w:rsid w:val="009829CC"/>
    <w:rsid w:val="009B5E8E"/>
    <w:rsid w:val="00A41D80"/>
    <w:rsid w:val="00A43BB0"/>
    <w:rsid w:val="00A47608"/>
    <w:rsid w:val="00A514AF"/>
    <w:rsid w:val="00A6713C"/>
    <w:rsid w:val="00A8703C"/>
    <w:rsid w:val="00A9376B"/>
    <w:rsid w:val="00AA615C"/>
    <w:rsid w:val="00AC3E4F"/>
    <w:rsid w:val="00B21357"/>
    <w:rsid w:val="00B50399"/>
    <w:rsid w:val="00B50ECD"/>
    <w:rsid w:val="00BB247D"/>
    <w:rsid w:val="00BC1D9E"/>
    <w:rsid w:val="00BE3378"/>
    <w:rsid w:val="00C22906"/>
    <w:rsid w:val="00C606F4"/>
    <w:rsid w:val="00C851C2"/>
    <w:rsid w:val="00CA589C"/>
    <w:rsid w:val="00CB24CE"/>
    <w:rsid w:val="00CB26B4"/>
    <w:rsid w:val="00CB29B5"/>
    <w:rsid w:val="00CC3D23"/>
    <w:rsid w:val="00CD4AFD"/>
    <w:rsid w:val="00CE070F"/>
    <w:rsid w:val="00CE5957"/>
    <w:rsid w:val="00CE5D3D"/>
    <w:rsid w:val="00CF2C76"/>
    <w:rsid w:val="00CF61BE"/>
    <w:rsid w:val="00CF65F8"/>
    <w:rsid w:val="00D0519B"/>
    <w:rsid w:val="00D10A13"/>
    <w:rsid w:val="00D11EF7"/>
    <w:rsid w:val="00D27B6D"/>
    <w:rsid w:val="00D4025D"/>
    <w:rsid w:val="00D54F3B"/>
    <w:rsid w:val="00D7454A"/>
    <w:rsid w:val="00D843FE"/>
    <w:rsid w:val="00D858C4"/>
    <w:rsid w:val="00D868B1"/>
    <w:rsid w:val="00D872F5"/>
    <w:rsid w:val="00D905C4"/>
    <w:rsid w:val="00D96CA7"/>
    <w:rsid w:val="00DA3C5C"/>
    <w:rsid w:val="00DA69D8"/>
    <w:rsid w:val="00DC6410"/>
    <w:rsid w:val="00DD376F"/>
    <w:rsid w:val="00E23D45"/>
    <w:rsid w:val="00E2517E"/>
    <w:rsid w:val="00E26DAB"/>
    <w:rsid w:val="00E37FBC"/>
    <w:rsid w:val="00E409F8"/>
    <w:rsid w:val="00E75C16"/>
    <w:rsid w:val="00E84210"/>
    <w:rsid w:val="00E954B1"/>
    <w:rsid w:val="00EA3DCD"/>
    <w:rsid w:val="00EB7EAA"/>
    <w:rsid w:val="00EC0230"/>
    <w:rsid w:val="00F23816"/>
    <w:rsid w:val="00F3281E"/>
    <w:rsid w:val="00F478D3"/>
    <w:rsid w:val="00F826D4"/>
    <w:rsid w:val="00FA5153"/>
    <w:rsid w:val="00FB23E2"/>
    <w:rsid w:val="00FC3EFA"/>
    <w:rsid w:val="00FD00EA"/>
    <w:rsid w:val="00FD2EE9"/>
    <w:rsid w:val="00FE0D2C"/>
    <w:rsid w:val="00FE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85F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85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91120-672B-4891-954E-1C13B4E29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CADA53A1</Template>
  <TotalTime>347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108</cp:revision>
  <cp:lastPrinted>2014-08-28T13:12:00Z</cp:lastPrinted>
  <dcterms:created xsi:type="dcterms:W3CDTF">2015-01-12T15:17:00Z</dcterms:created>
  <dcterms:modified xsi:type="dcterms:W3CDTF">2017-02-06T15:47:00Z</dcterms:modified>
</cp:coreProperties>
</file>