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0CA0B42F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Spring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1</w:t>
      </w:r>
      <w:r w:rsidR="00064745">
        <w:rPr>
          <w:sz w:val="18"/>
          <w:szCs w:val="18"/>
        </w:rPr>
        <w:t xml:space="preserve"> Week 5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378BF165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417018" w:rsidRPr="00135293" w:rsidRDefault="00417018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417018" w:rsidRDefault="00417018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064745" w:rsidRPr="00135293" w:rsidRDefault="00064745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064745" w:rsidRDefault="00064745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52A5A3B8" w14:textId="71B7F32E" w:rsidR="00786A9F" w:rsidRPr="00804AEF" w:rsidRDefault="00AA73A9" w:rsidP="00786A9F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1: ORT 14</w:t>
            </w:r>
          </w:p>
          <w:p w14:paraId="37869898" w14:textId="4E35E949" w:rsidR="00786A9F" w:rsidRPr="00804AEF" w:rsidRDefault="00AA73A9" w:rsidP="00786A9F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 ORT 13</w:t>
            </w:r>
          </w:p>
          <w:p w14:paraId="4198D563" w14:textId="4EA5CB4F" w:rsidR="00786A9F" w:rsidRPr="00804AEF" w:rsidRDefault="00AA73A9" w:rsidP="00786A9F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ORT 12</w:t>
            </w:r>
          </w:p>
          <w:p w14:paraId="794D850C" w14:textId="77777777" w:rsidR="00772B5B" w:rsidRPr="00804AEF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50CDC802" w14:textId="77777777" w:rsidR="00786A9F" w:rsidRPr="00804AEF" w:rsidRDefault="00786A9F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5425EA80" w:rsidR="003E7295" w:rsidRPr="00804AEF" w:rsidRDefault="0006744B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Ironman – recap read chapters and discuss. Display work</w:t>
            </w:r>
            <w:r w:rsidR="00117009">
              <w:rPr>
                <w:sz w:val="18"/>
                <w:szCs w:val="18"/>
              </w:rPr>
              <w:t xml:space="preserve"> based on the first three chapters.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126C343F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860A30">
              <w:rPr>
                <w:sz w:val="18"/>
                <w:szCs w:val="18"/>
              </w:rPr>
              <w:t xml:space="preserve">: </w:t>
            </w:r>
            <w:r w:rsidR="00AA73A9">
              <w:rPr>
                <w:sz w:val="18"/>
                <w:szCs w:val="18"/>
              </w:rPr>
              <w:t>L.W. 2 L</w:t>
            </w:r>
            <w:r w:rsidR="00117009">
              <w:rPr>
                <w:sz w:val="18"/>
                <w:szCs w:val="18"/>
              </w:rPr>
              <w:t xml:space="preserve">ooking for clues </w:t>
            </w:r>
            <w:proofErr w:type="spellStart"/>
            <w:r w:rsidR="00117009">
              <w:rPr>
                <w:sz w:val="18"/>
                <w:szCs w:val="18"/>
              </w:rPr>
              <w:t>pg</w:t>
            </w:r>
            <w:proofErr w:type="spellEnd"/>
            <w:r w:rsidR="00117009">
              <w:rPr>
                <w:sz w:val="18"/>
                <w:szCs w:val="18"/>
              </w:rPr>
              <w:t xml:space="preserve"> 44 and 45 A, </w:t>
            </w:r>
            <w:r w:rsidR="00BB247D">
              <w:rPr>
                <w:sz w:val="18"/>
                <w:szCs w:val="18"/>
              </w:rPr>
              <w:t>B and C.</w:t>
            </w:r>
          </w:p>
          <w:p w14:paraId="5CC8289D" w14:textId="1BF2A3EF" w:rsidR="00117009" w:rsidRPr="00804AEF" w:rsidRDefault="00472403" w:rsidP="0011700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AA73A9">
              <w:rPr>
                <w:sz w:val="18"/>
                <w:szCs w:val="18"/>
              </w:rPr>
              <w:t xml:space="preserve">L.W. </w:t>
            </w:r>
            <w:proofErr w:type="gramStart"/>
            <w:r w:rsidR="00AA73A9">
              <w:rPr>
                <w:sz w:val="18"/>
                <w:szCs w:val="18"/>
              </w:rPr>
              <w:t>2  L</w:t>
            </w:r>
            <w:r w:rsidR="00117009">
              <w:rPr>
                <w:sz w:val="18"/>
                <w:szCs w:val="18"/>
              </w:rPr>
              <w:t>ooking</w:t>
            </w:r>
            <w:proofErr w:type="gramEnd"/>
            <w:r w:rsidR="00117009">
              <w:rPr>
                <w:sz w:val="18"/>
                <w:szCs w:val="18"/>
              </w:rPr>
              <w:t xml:space="preserve"> for clues </w:t>
            </w:r>
            <w:proofErr w:type="spellStart"/>
            <w:r w:rsidR="00117009">
              <w:rPr>
                <w:sz w:val="18"/>
                <w:szCs w:val="18"/>
              </w:rPr>
              <w:t>pg</w:t>
            </w:r>
            <w:proofErr w:type="spellEnd"/>
            <w:r w:rsidR="00117009">
              <w:rPr>
                <w:sz w:val="18"/>
                <w:szCs w:val="18"/>
              </w:rPr>
              <w:t xml:space="preserve"> 44 and 45</w:t>
            </w:r>
            <w:r w:rsidR="00BB247D">
              <w:rPr>
                <w:sz w:val="18"/>
                <w:szCs w:val="18"/>
              </w:rPr>
              <w:t xml:space="preserve"> A and add 5 questions. Dictionary work: detective, century, culprit, fictional, microscope and obvious </w:t>
            </w:r>
          </w:p>
          <w:p w14:paraId="6EADF73B" w14:textId="5B89F54B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D27B6D">
              <w:rPr>
                <w:sz w:val="18"/>
                <w:szCs w:val="18"/>
              </w:rPr>
              <w:t xml:space="preserve">: </w:t>
            </w:r>
            <w:r w:rsidR="00015DCB">
              <w:rPr>
                <w:sz w:val="18"/>
                <w:szCs w:val="18"/>
              </w:rPr>
              <w:t>L.W. 1</w:t>
            </w:r>
            <w:r w:rsidR="00117009">
              <w:rPr>
                <w:sz w:val="18"/>
                <w:szCs w:val="18"/>
              </w:rPr>
              <w:t xml:space="preserve">  Keep a poem in your pocket (copy out) Part A and B. </w:t>
            </w:r>
            <w:proofErr w:type="spellStart"/>
            <w:r w:rsidR="00117009">
              <w:rPr>
                <w:sz w:val="18"/>
                <w:szCs w:val="18"/>
              </w:rPr>
              <w:t>Pg</w:t>
            </w:r>
            <w:proofErr w:type="spellEnd"/>
            <w:r w:rsidR="00117009">
              <w:rPr>
                <w:sz w:val="18"/>
                <w:szCs w:val="18"/>
              </w:rPr>
              <w:t xml:space="preserve"> 32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417018" w:rsidRPr="00135293" w:rsidRDefault="00417018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417018" w:rsidRDefault="00417018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064745" w:rsidRPr="00135293" w:rsidRDefault="00064745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064745" w:rsidRDefault="00064745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4F964F47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7A0DEC">
              <w:rPr>
                <w:sz w:val="18"/>
                <w:szCs w:val="18"/>
              </w:rPr>
              <w:t>Page 23</w:t>
            </w:r>
            <w:r w:rsidR="00CC3D23">
              <w:rPr>
                <w:sz w:val="18"/>
                <w:szCs w:val="18"/>
              </w:rPr>
              <w:t xml:space="preserve"> 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6156AD79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>Spring 1 Week 4</w:t>
            </w:r>
            <w:r w:rsidR="00786A9F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 xml:space="preserve">–  </w:t>
            </w:r>
            <w:proofErr w:type="spellStart"/>
            <w:r w:rsidR="008B23A8">
              <w:rPr>
                <w:sz w:val="18"/>
                <w:szCs w:val="18"/>
              </w:rPr>
              <w:t>oo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ou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ew</w:t>
            </w:r>
            <w:proofErr w:type="spellEnd"/>
            <w:r w:rsidR="008B23A8">
              <w:rPr>
                <w:sz w:val="18"/>
                <w:szCs w:val="18"/>
              </w:rPr>
              <w:t xml:space="preserve">, o-e, u, </w:t>
            </w:r>
            <w:proofErr w:type="spellStart"/>
            <w:r w:rsidR="008B23A8">
              <w:rPr>
                <w:sz w:val="18"/>
                <w:szCs w:val="18"/>
              </w:rPr>
              <w:t>ue</w:t>
            </w:r>
            <w:proofErr w:type="spellEnd"/>
            <w:r w:rsidR="008B23A8">
              <w:rPr>
                <w:sz w:val="18"/>
                <w:szCs w:val="18"/>
              </w:rPr>
              <w:t xml:space="preserve">  -</w:t>
            </w:r>
            <w:r w:rsidR="000D311F">
              <w:rPr>
                <w:sz w:val="18"/>
                <w:szCs w:val="18"/>
              </w:rPr>
              <w:t xml:space="preserve"> through, thankful,</w:t>
            </w:r>
            <w:r w:rsidR="008B23A8">
              <w:rPr>
                <w:sz w:val="18"/>
                <w:szCs w:val="18"/>
              </w:rPr>
              <w:t xml:space="preserve"> cartoon, wat</w:t>
            </w:r>
            <w:r w:rsidR="000D311F">
              <w:rPr>
                <w:sz w:val="18"/>
                <w:szCs w:val="18"/>
              </w:rPr>
              <w:t xml:space="preserve">erproof, wonderful, argument, true, truthful, improvement, together, foolish, rumour, fumes, grateful, foolishly, throughout, plume, platoon, groom, </w:t>
            </w:r>
            <w:proofErr w:type="spellStart"/>
            <w:r w:rsidR="000D311F">
              <w:rPr>
                <w:sz w:val="18"/>
                <w:szCs w:val="18"/>
              </w:rPr>
              <w:t>foolproof</w:t>
            </w:r>
            <w:proofErr w:type="spellEnd"/>
          </w:p>
          <w:p w14:paraId="385764A1" w14:textId="46D0E0C0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 xml:space="preserve">Spring 1 Week 4 -  - </w:t>
            </w:r>
            <w:r w:rsidR="008B23A8">
              <w:rPr>
                <w:sz w:val="18"/>
                <w:szCs w:val="18"/>
              </w:rPr>
              <w:t xml:space="preserve"> </w:t>
            </w:r>
            <w:proofErr w:type="spellStart"/>
            <w:r w:rsidR="008B23A8">
              <w:rPr>
                <w:sz w:val="18"/>
                <w:szCs w:val="18"/>
              </w:rPr>
              <w:t>oo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ou</w:t>
            </w:r>
            <w:proofErr w:type="spellEnd"/>
            <w:r w:rsidR="008B23A8">
              <w:rPr>
                <w:sz w:val="18"/>
                <w:szCs w:val="18"/>
              </w:rPr>
              <w:t xml:space="preserve">, </w:t>
            </w:r>
            <w:proofErr w:type="spellStart"/>
            <w:r w:rsidR="008B23A8">
              <w:rPr>
                <w:sz w:val="18"/>
                <w:szCs w:val="18"/>
              </w:rPr>
              <w:t>ew</w:t>
            </w:r>
            <w:proofErr w:type="spellEnd"/>
            <w:r w:rsidR="008B23A8">
              <w:rPr>
                <w:sz w:val="18"/>
                <w:szCs w:val="18"/>
              </w:rPr>
              <w:t xml:space="preserve">, o-e, u, </w:t>
            </w:r>
            <w:proofErr w:type="spellStart"/>
            <w:r w:rsidR="008B23A8">
              <w:rPr>
                <w:sz w:val="18"/>
                <w:szCs w:val="18"/>
              </w:rPr>
              <w:t>ue</w:t>
            </w:r>
            <w:proofErr w:type="spellEnd"/>
            <w:r w:rsidR="008B23A8">
              <w:rPr>
                <w:sz w:val="18"/>
                <w:szCs w:val="18"/>
              </w:rPr>
              <w:t xml:space="preserve"> – co</w:t>
            </w:r>
            <w:r w:rsidR="000D311F">
              <w:rPr>
                <w:sz w:val="18"/>
                <w:szCs w:val="18"/>
              </w:rPr>
              <w:t xml:space="preserve">uld, should, threw, </w:t>
            </w:r>
            <w:proofErr w:type="spellStart"/>
            <w:r w:rsidR="000D311F">
              <w:rPr>
                <w:sz w:val="18"/>
                <w:szCs w:val="18"/>
              </w:rPr>
              <w:t>through</w:t>
            </w:r>
            <w:proofErr w:type="spellEnd"/>
            <w:r w:rsidR="000D311F">
              <w:rPr>
                <w:sz w:val="18"/>
                <w:szCs w:val="18"/>
              </w:rPr>
              <w:t xml:space="preserve">, wood, would, </w:t>
            </w:r>
            <w:r w:rsidR="008B23A8">
              <w:rPr>
                <w:sz w:val="18"/>
                <w:szCs w:val="18"/>
              </w:rPr>
              <w:t>understood</w:t>
            </w:r>
            <w:r w:rsidR="000D311F">
              <w:rPr>
                <w:sz w:val="18"/>
                <w:szCs w:val="18"/>
              </w:rPr>
              <w:t>, throughout, glue, cartoon, menu, value, costume, balloon, tune, fortune, valued, racoon, flu, flue, flew, stew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05D373CB" w14:textId="0562EC63" w:rsidR="00015DCB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r w:rsidR="00417018">
              <w:rPr>
                <w:sz w:val="18"/>
                <w:szCs w:val="18"/>
              </w:rPr>
              <w:t>O</w:t>
            </w:r>
            <w:r w:rsidR="00015DCB">
              <w:rPr>
                <w:sz w:val="18"/>
                <w:szCs w:val="18"/>
              </w:rPr>
              <w:t>verused words:</w:t>
            </w:r>
          </w:p>
          <w:p w14:paraId="1E1E235B" w14:textId="041622CD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 xml:space="preserve">: L.W. 2 overused words- went and then 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43</w:t>
            </w:r>
          </w:p>
          <w:p w14:paraId="053F21D8" w14:textId="38EBC705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 </w:t>
            </w:r>
            <w:r>
              <w:rPr>
                <w:sz w:val="18"/>
                <w:szCs w:val="18"/>
              </w:rPr>
              <w:t xml:space="preserve">L.W. 1  overused words- said-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87</w:t>
            </w:r>
          </w:p>
          <w:p w14:paraId="62020F64" w14:textId="1CC0F967" w:rsidR="00015DCB" w:rsidRPr="00804AEF" w:rsidRDefault="00015DCB" w:rsidP="00015DCB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 xml:space="preserve">: </w:t>
            </w:r>
            <w:r w:rsidR="000113FA">
              <w:rPr>
                <w:sz w:val="18"/>
                <w:szCs w:val="18"/>
              </w:rPr>
              <w:t>worksheet.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7C0E12F7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 xml:space="preserve">: </w:t>
            </w:r>
            <w:r w:rsidR="00017E6A">
              <w:rPr>
                <w:sz w:val="18"/>
                <w:szCs w:val="18"/>
              </w:rPr>
              <w:t xml:space="preserve">Drafting play script to include scenes, characters, </w:t>
            </w:r>
            <w:r w:rsidR="004A1513">
              <w:rPr>
                <w:sz w:val="18"/>
                <w:szCs w:val="18"/>
              </w:rPr>
              <w:t>and dialogue</w:t>
            </w:r>
            <w:r w:rsidR="00017E6A">
              <w:rPr>
                <w:sz w:val="18"/>
                <w:szCs w:val="18"/>
              </w:rPr>
              <w:t xml:space="preserve"> and stage directions.</w:t>
            </w:r>
          </w:p>
          <w:p w14:paraId="063508D6" w14:textId="77777777" w:rsidR="00E26DAB" w:rsidRDefault="00E26DAB" w:rsidP="006565FD">
            <w:pPr>
              <w:rPr>
                <w:sz w:val="18"/>
                <w:szCs w:val="18"/>
              </w:rPr>
            </w:pPr>
          </w:p>
          <w:p w14:paraId="0BDFF175" w14:textId="09F630E5" w:rsidR="00D11EF7" w:rsidRPr="00804AEF" w:rsidRDefault="00D858C4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 – </w:t>
            </w:r>
            <w:r w:rsidR="00931023">
              <w:rPr>
                <w:sz w:val="18"/>
                <w:szCs w:val="18"/>
              </w:rPr>
              <w:t>first draft of play script.  Two scenes</w:t>
            </w:r>
          </w:p>
          <w:p w14:paraId="0CC1FECB" w14:textId="38858C57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proofErr w:type="gramStart"/>
            <w:r w:rsidRPr="00804AEF">
              <w:rPr>
                <w:sz w:val="18"/>
                <w:szCs w:val="18"/>
              </w:rPr>
              <w:t xml:space="preserve">– </w:t>
            </w:r>
            <w:r w:rsidR="00931023">
              <w:rPr>
                <w:sz w:val="18"/>
                <w:szCs w:val="18"/>
              </w:rPr>
              <w:t xml:space="preserve"> first</w:t>
            </w:r>
            <w:proofErr w:type="gramEnd"/>
            <w:r w:rsidR="00931023">
              <w:rPr>
                <w:sz w:val="18"/>
                <w:szCs w:val="18"/>
              </w:rPr>
              <w:t xml:space="preserve"> draft of play script.  Two scenes</w:t>
            </w:r>
          </w:p>
          <w:p w14:paraId="09586274" w14:textId="39D2BA0D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FE0FBB">
              <w:rPr>
                <w:sz w:val="18"/>
                <w:szCs w:val="18"/>
              </w:rPr>
              <w:t xml:space="preserve"> </w:t>
            </w:r>
            <w:r w:rsidR="00CC3D23">
              <w:rPr>
                <w:sz w:val="18"/>
                <w:szCs w:val="18"/>
              </w:rPr>
              <w:t xml:space="preserve"> </w:t>
            </w:r>
            <w:r w:rsidR="00931023">
              <w:rPr>
                <w:sz w:val="18"/>
                <w:szCs w:val="18"/>
              </w:rPr>
              <w:t xml:space="preserve"> first draft of play script.  Two scenes</w:t>
            </w: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72BC1C24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35909567" w14:textId="77777777" w:rsidR="004E550B" w:rsidRDefault="004E550B" w:rsidP="006565FD">
            <w:pPr>
              <w:rPr>
                <w:sz w:val="18"/>
                <w:szCs w:val="18"/>
              </w:rPr>
            </w:pPr>
          </w:p>
          <w:p w14:paraId="759BEB1E" w14:textId="77777777" w:rsidR="00175263" w:rsidRPr="00804AEF" w:rsidRDefault="00175263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417018" w:rsidRPr="00135293" w:rsidRDefault="00417018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064745" w:rsidRPr="00135293" w:rsidRDefault="00064745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63E3BB" w14:textId="77777777" w:rsidR="006A2E5B" w:rsidRPr="00804AEF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72246562" w14:textId="77777777" w:rsidR="006A2E5B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13803B1C" w14:textId="744C5F7C" w:rsidR="00CF61BE" w:rsidRDefault="0058297C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Practising Prime numbers, Factors, Square numbers and Multiples.</w:t>
            </w:r>
          </w:p>
          <w:p w14:paraId="7A1A28E3" w14:textId="16C6588C" w:rsidR="002F3B48" w:rsidRDefault="002F3B48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Equivalent fractions</w:t>
            </w:r>
          </w:p>
          <w:p w14:paraId="523F9E78" w14:textId="6DAF307E" w:rsidR="002F3B48" w:rsidRDefault="002F3B48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and subtract decimals, add and subtract whole numbers, identify near doubles with decimals.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417018" w:rsidRPr="00135293" w:rsidRDefault="00417018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064745" w:rsidRPr="00135293" w:rsidRDefault="0006474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4342D5C9" w14:textId="77777777" w:rsidR="00346D81" w:rsidRDefault="00346D81" w:rsidP="006565FD">
            <w:pPr>
              <w:rPr>
                <w:sz w:val="18"/>
                <w:szCs w:val="18"/>
              </w:rPr>
            </w:pPr>
          </w:p>
          <w:p w14:paraId="4D261BA5" w14:textId="77777777" w:rsidR="00417018" w:rsidRDefault="00417018" w:rsidP="006565FD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Decimals </w:t>
            </w:r>
          </w:p>
          <w:p w14:paraId="23B0BBDC" w14:textId="389F2A4A" w:rsidR="003B0E7A" w:rsidRPr="00804AEF" w:rsidRDefault="00AA615C" w:rsidP="006565F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</w:t>
            </w:r>
          </w:p>
          <w:p w14:paraId="7C9232D0" w14:textId="0BAF9D42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E2517E">
              <w:rPr>
                <w:sz w:val="18"/>
                <w:szCs w:val="18"/>
              </w:rPr>
              <w:t xml:space="preserve"> </w:t>
            </w:r>
            <w:r w:rsidR="00417018">
              <w:rPr>
                <w:sz w:val="18"/>
                <w:szCs w:val="18"/>
              </w:rPr>
              <w:t>NHM5 p61 &amp; 62</w:t>
            </w:r>
          </w:p>
          <w:p w14:paraId="02655E5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4F7EF50A" w14:textId="5ABCB2F1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790594">
              <w:rPr>
                <w:sz w:val="18"/>
                <w:szCs w:val="18"/>
              </w:rPr>
              <w:t xml:space="preserve"> </w:t>
            </w:r>
            <w:r w:rsidR="00417018">
              <w:rPr>
                <w:sz w:val="18"/>
                <w:szCs w:val="18"/>
              </w:rPr>
              <w:t>NHM5 p61 &amp; 62</w:t>
            </w:r>
          </w:p>
          <w:p w14:paraId="7FF5113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002370C1" w14:textId="5E653B55" w:rsidR="00790594" w:rsidRDefault="00D4025D" w:rsidP="00CC3D23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790594">
              <w:rPr>
                <w:sz w:val="18"/>
                <w:szCs w:val="18"/>
              </w:rPr>
              <w:t xml:space="preserve"> </w:t>
            </w:r>
            <w:r w:rsidR="00417018">
              <w:rPr>
                <w:sz w:val="18"/>
                <w:szCs w:val="18"/>
              </w:rPr>
              <w:t>NHM4 p</w:t>
            </w:r>
            <w:r w:rsidR="00F91936">
              <w:rPr>
                <w:sz w:val="18"/>
                <w:szCs w:val="18"/>
              </w:rPr>
              <w:t>71 &amp; 72</w:t>
            </w:r>
          </w:p>
          <w:p w14:paraId="548B5407" w14:textId="77777777" w:rsidR="00790594" w:rsidRDefault="00790594" w:rsidP="00790594">
            <w:pPr>
              <w:rPr>
                <w:sz w:val="18"/>
                <w:szCs w:val="18"/>
              </w:rPr>
            </w:pPr>
          </w:p>
          <w:p w14:paraId="6A2373D3" w14:textId="283B8F42" w:rsidR="00804AEF" w:rsidRPr="00804AEF" w:rsidRDefault="00804AEF" w:rsidP="00197429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03B1475D" w:rsidR="00417018" w:rsidRPr="00135293" w:rsidRDefault="00417018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03B1475D" w:rsidR="00064745" w:rsidRPr="00135293" w:rsidRDefault="00064745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4E36A731" w14:textId="255C5817" w:rsidR="000C2392" w:rsidRPr="00863E21" w:rsidRDefault="00863E21" w:rsidP="000C23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Shape and space: </w:t>
            </w:r>
            <w:r w:rsidR="008B3079" w:rsidRPr="008B3079">
              <w:rPr>
                <w:sz w:val="18"/>
                <w:szCs w:val="18"/>
              </w:rPr>
              <w:t>ident</w:t>
            </w:r>
            <w:r w:rsidR="00910FF9">
              <w:rPr>
                <w:sz w:val="18"/>
                <w:szCs w:val="18"/>
              </w:rPr>
              <w:t>ify and list the properties of 3</w:t>
            </w:r>
            <w:r w:rsidR="008B3079" w:rsidRPr="008B3079">
              <w:rPr>
                <w:sz w:val="18"/>
                <w:szCs w:val="18"/>
              </w:rPr>
              <w:t>D shapes.</w:t>
            </w:r>
          </w:p>
          <w:p w14:paraId="40B92DB6" w14:textId="0EC891A8" w:rsidR="0058297C" w:rsidRDefault="001F6078" w:rsidP="000C2392">
            <w:pPr>
              <w:rPr>
                <w:b/>
                <w:sz w:val="18"/>
                <w:szCs w:val="18"/>
                <w:u w:val="single"/>
              </w:rPr>
            </w:pPr>
            <w:r w:rsidRPr="001F6078">
              <w:rPr>
                <w:b/>
                <w:sz w:val="18"/>
                <w:szCs w:val="18"/>
                <w:u w:val="single"/>
              </w:rPr>
              <w:t>http://www.primaryresources.co.uk/maths/mathsE3.htm</w:t>
            </w:r>
          </w:p>
          <w:p w14:paraId="0E90C161" w14:textId="77777777" w:rsidR="004451AB" w:rsidRPr="00101540" w:rsidRDefault="004451AB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014CAF67" w14:textId="561D2821" w:rsidR="008B3079" w:rsidRDefault="000C2392" w:rsidP="0019742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>
              <w:rPr>
                <w:sz w:val="18"/>
                <w:szCs w:val="18"/>
              </w:rPr>
              <w:t xml:space="preserve"> </w:t>
            </w:r>
            <w:r w:rsidR="00CE070F">
              <w:rPr>
                <w:sz w:val="18"/>
                <w:szCs w:val="18"/>
              </w:rPr>
              <w:t>3</w:t>
            </w:r>
            <w:r w:rsidR="008B3079">
              <w:rPr>
                <w:sz w:val="18"/>
                <w:szCs w:val="18"/>
              </w:rPr>
              <w:t>D shap</w:t>
            </w:r>
            <w:r w:rsidR="00017E6A">
              <w:rPr>
                <w:sz w:val="18"/>
                <w:szCs w:val="18"/>
              </w:rPr>
              <w:t xml:space="preserve">e Primary Resources </w:t>
            </w:r>
            <w:proofErr w:type="spellStart"/>
            <w:r w:rsidR="00017E6A">
              <w:rPr>
                <w:sz w:val="18"/>
                <w:szCs w:val="18"/>
              </w:rPr>
              <w:t>Powerpoint</w:t>
            </w:r>
            <w:proofErr w:type="spellEnd"/>
            <w:r w:rsidR="008B3079">
              <w:rPr>
                <w:sz w:val="18"/>
                <w:szCs w:val="18"/>
              </w:rPr>
              <w:t>.</w:t>
            </w:r>
          </w:p>
          <w:p w14:paraId="5A8780B3" w14:textId="0873F24F" w:rsidR="000C2392" w:rsidRDefault="00CE070F" w:rsidP="0019742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Properties of 3</w:t>
            </w:r>
            <w:r w:rsidR="008B3079">
              <w:rPr>
                <w:sz w:val="18"/>
                <w:szCs w:val="18"/>
              </w:rPr>
              <w:t>D shapes</w:t>
            </w:r>
            <w:proofErr w:type="gramEnd"/>
            <w:r w:rsidR="008B3079">
              <w:rPr>
                <w:sz w:val="18"/>
                <w:szCs w:val="18"/>
              </w:rPr>
              <w:t xml:space="preserve"> worksheet.</w:t>
            </w:r>
          </w:p>
          <w:p w14:paraId="48489CD2" w14:textId="24B4F583" w:rsidR="003B0E7A" w:rsidRDefault="003B0E7A" w:rsidP="001974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109</w:t>
            </w:r>
          </w:p>
          <w:p w14:paraId="62576A7F" w14:textId="7F56EF21" w:rsidR="004451AB" w:rsidRPr="00804AEF" w:rsidRDefault="004451AB" w:rsidP="0019742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Ginn</w:t>
            </w:r>
            <w:proofErr w:type="spellEnd"/>
            <w:r>
              <w:rPr>
                <w:sz w:val="18"/>
                <w:szCs w:val="18"/>
              </w:rPr>
              <w:t xml:space="preserve"> Maths 5 book 1-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23</w:t>
            </w:r>
            <w:r w:rsidR="00F91936">
              <w:rPr>
                <w:sz w:val="18"/>
                <w:szCs w:val="18"/>
              </w:rPr>
              <w:t xml:space="preserve"> (on Explain Everything)</w:t>
            </w:r>
          </w:p>
          <w:p w14:paraId="1B614871" w14:textId="77777777" w:rsidR="000C2392" w:rsidRDefault="000C2392" w:rsidP="000C2392">
            <w:pPr>
              <w:rPr>
                <w:sz w:val="18"/>
                <w:szCs w:val="18"/>
              </w:rPr>
            </w:pPr>
          </w:p>
          <w:p w14:paraId="01F01E71" w14:textId="5333BDE2" w:rsidR="008B3079" w:rsidRDefault="000C2392" w:rsidP="008B307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CE070F">
              <w:rPr>
                <w:sz w:val="18"/>
                <w:szCs w:val="18"/>
              </w:rPr>
              <w:t xml:space="preserve"> 3</w:t>
            </w:r>
            <w:r w:rsidR="008B3079">
              <w:rPr>
                <w:sz w:val="18"/>
                <w:szCs w:val="18"/>
              </w:rPr>
              <w:t>D shap</w:t>
            </w:r>
            <w:r w:rsidR="00017E6A">
              <w:rPr>
                <w:sz w:val="18"/>
                <w:szCs w:val="18"/>
              </w:rPr>
              <w:t xml:space="preserve">e Primary Resources </w:t>
            </w:r>
            <w:proofErr w:type="spellStart"/>
            <w:r w:rsidR="00017E6A">
              <w:rPr>
                <w:sz w:val="18"/>
                <w:szCs w:val="18"/>
              </w:rPr>
              <w:t>Powerpoint</w:t>
            </w:r>
            <w:proofErr w:type="spellEnd"/>
          </w:p>
          <w:p w14:paraId="681AE4F1" w14:textId="6428464B" w:rsidR="000C2392" w:rsidRDefault="00CE070F" w:rsidP="0019742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Properties of 3</w:t>
            </w:r>
            <w:r w:rsidR="008B3079">
              <w:rPr>
                <w:sz w:val="18"/>
                <w:szCs w:val="18"/>
              </w:rPr>
              <w:t>D shapes</w:t>
            </w:r>
            <w:proofErr w:type="gramEnd"/>
            <w:r w:rsidR="008B3079">
              <w:rPr>
                <w:sz w:val="18"/>
                <w:szCs w:val="18"/>
              </w:rPr>
              <w:t xml:space="preserve"> worksheet.</w:t>
            </w:r>
          </w:p>
          <w:p w14:paraId="5CB64F47" w14:textId="77777777" w:rsidR="003B0E7A" w:rsidRDefault="003B0E7A" w:rsidP="003B0E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NHM 5-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109</w:t>
            </w:r>
          </w:p>
          <w:p w14:paraId="15D9A0C2" w14:textId="4520CD35" w:rsidR="004451AB" w:rsidRPr="00804AEF" w:rsidRDefault="004451AB" w:rsidP="004451A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Ginn</w:t>
            </w:r>
            <w:proofErr w:type="spellEnd"/>
            <w:r>
              <w:rPr>
                <w:sz w:val="18"/>
                <w:szCs w:val="18"/>
              </w:rPr>
              <w:t xml:space="preserve"> Maths 5 book 1-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23</w:t>
            </w:r>
            <w:r w:rsidR="00F91936">
              <w:rPr>
                <w:sz w:val="18"/>
                <w:szCs w:val="18"/>
              </w:rPr>
              <w:t xml:space="preserve"> (on Explain Everything)</w:t>
            </w:r>
          </w:p>
          <w:p w14:paraId="68942198" w14:textId="77777777" w:rsidR="004451AB" w:rsidRPr="00804AEF" w:rsidRDefault="004451AB" w:rsidP="003B0E7A">
            <w:pPr>
              <w:rPr>
                <w:sz w:val="18"/>
                <w:szCs w:val="18"/>
              </w:rPr>
            </w:pPr>
          </w:p>
          <w:p w14:paraId="5476271A" w14:textId="20703E72" w:rsidR="008B3079" w:rsidRDefault="000C2392" w:rsidP="008B307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3: </w:t>
            </w:r>
            <w:r w:rsidR="00CE070F">
              <w:rPr>
                <w:sz w:val="18"/>
                <w:szCs w:val="18"/>
              </w:rPr>
              <w:t>3</w:t>
            </w:r>
            <w:r w:rsidR="008B3079">
              <w:rPr>
                <w:sz w:val="18"/>
                <w:szCs w:val="18"/>
              </w:rPr>
              <w:t>D shap</w:t>
            </w:r>
            <w:r w:rsidR="00017E6A">
              <w:rPr>
                <w:sz w:val="18"/>
                <w:szCs w:val="18"/>
              </w:rPr>
              <w:t xml:space="preserve">e Primary Resources </w:t>
            </w:r>
            <w:proofErr w:type="spellStart"/>
            <w:r w:rsidR="00017E6A">
              <w:rPr>
                <w:sz w:val="18"/>
                <w:szCs w:val="18"/>
              </w:rPr>
              <w:t>Powerpoint</w:t>
            </w:r>
            <w:proofErr w:type="spellEnd"/>
            <w:r w:rsidR="008B3079">
              <w:rPr>
                <w:sz w:val="18"/>
                <w:szCs w:val="18"/>
              </w:rPr>
              <w:t>.</w:t>
            </w:r>
          </w:p>
          <w:p w14:paraId="7A273C76" w14:textId="5F31D256" w:rsidR="002D6F2A" w:rsidRDefault="00CE070F" w:rsidP="008B3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2D6F2A">
              <w:rPr>
                <w:sz w:val="18"/>
                <w:szCs w:val="18"/>
              </w:rPr>
              <w:t>D Shapes worksheets.</w:t>
            </w:r>
          </w:p>
          <w:p w14:paraId="6CA21F44" w14:textId="2296696B" w:rsidR="00F91936" w:rsidRDefault="00F91936" w:rsidP="008B3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NHM4 p103</w:t>
            </w:r>
          </w:p>
          <w:p w14:paraId="58F8F277" w14:textId="5379B586" w:rsidR="004451AB" w:rsidRDefault="004451AB" w:rsidP="008B3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faces, edges and vertices.</w:t>
            </w:r>
          </w:p>
          <w:p w14:paraId="35D304F7" w14:textId="77777777" w:rsidR="00F91936" w:rsidRPr="00804AEF" w:rsidRDefault="00F91936" w:rsidP="00F9193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Ginn</w:t>
            </w:r>
            <w:proofErr w:type="spellEnd"/>
            <w:r>
              <w:rPr>
                <w:sz w:val="18"/>
                <w:szCs w:val="18"/>
              </w:rPr>
              <w:t xml:space="preserve"> Maths 5 book 1- </w:t>
            </w:r>
            <w:proofErr w:type="spellStart"/>
            <w:r>
              <w:rPr>
                <w:sz w:val="18"/>
                <w:szCs w:val="18"/>
              </w:rPr>
              <w:t>pg</w:t>
            </w:r>
            <w:proofErr w:type="spellEnd"/>
            <w:r>
              <w:rPr>
                <w:sz w:val="18"/>
                <w:szCs w:val="18"/>
              </w:rPr>
              <w:t xml:space="preserve"> 23 (on Explain Everything)</w:t>
            </w:r>
          </w:p>
          <w:p w14:paraId="61DEA7AA" w14:textId="77777777" w:rsidR="00F91936" w:rsidRDefault="00F91936" w:rsidP="008B3079">
            <w:pPr>
              <w:rPr>
                <w:sz w:val="18"/>
                <w:szCs w:val="18"/>
              </w:rPr>
            </w:pPr>
          </w:p>
          <w:p w14:paraId="01E5FB93" w14:textId="77777777" w:rsidR="00001D71" w:rsidRDefault="00001D71" w:rsidP="00BE3378">
            <w:pPr>
              <w:rPr>
                <w:sz w:val="18"/>
                <w:szCs w:val="18"/>
              </w:rPr>
            </w:pPr>
          </w:p>
          <w:p w14:paraId="3DC807B8" w14:textId="74E435E0" w:rsidR="00CE5D3D" w:rsidRPr="00804AEF" w:rsidRDefault="00001D71" w:rsidP="006565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flipped classroom work on Explain Everything on the properties of 2D shapes.</w:t>
            </w:r>
            <w:bookmarkStart w:id="0" w:name="_GoBack"/>
            <w:bookmarkEnd w:id="0"/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4BFD5902" w14:textId="77777777" w:rsidR="00675821" w:rsidRPr="00804AEF" w:rsidRDefault="00675821" w:rsidP="00675821">
            <w:pPr>
              <w:rPr>
                <w:sz w:val="18"/>
                <w:szCs w:val="18"/>
              </w:rPr>
            </w:pPr>
          </w:p>
          <w:p w14:paraId="514C7113" w14:textId="77777777" w:rsidR="00675821" w:rsidRDefault="00675821" w:rsidP="0067582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C9ACD73" w14:textId="77777777" w:rsidR="00675821" w:rsidRDefault="00675821" w:rsidP="0067582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C8B607" w14:textId="77777777" w:rsidR="00675821" w:rsidRDefault="00675821" w:rsidP="0067582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03FC1120" w14:textId="77777777" w:rsidR="00675821" w:rsidRPr="00D75A3E" w:rsidRDefault="00675821" w:rsidP="006758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8299F49" w14:textId="77777777" w:rsidR="00675821" w:rsidRDefault="00675821" w:rsidP="0067582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6FD0A93B" w14:textId="77777777" w:rsidR="00675821" w:rsidRPr="00D75A3E" w:rsidRDefault="00675821" w:rsidP="006758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F92410" w14:textId="77777777" w:rsidR="00675821" w:rsidRDefault="00675821" w:rsidP="0067582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1AE93562" w14:textId="77777777" w:rsidR="00675821" w:rsidRPr="00D75A3E" w:rsidRDefault="00675821" w:rsidP="0067582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B1B395" w14:textId="77777777" w:rsidR="00675821" w:rsidRDefault="00675821" w:rsidP="00675821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F436A2A" w14:textId="77777777" w:rsidR="00675821" w:rsidRDefault="00675821" w:rsidP="0067582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384CC405" w14:textId="77777777" w:rsidR="00675821" w:rsidRDefault="00675821" w:rsidP="006758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08C9D5" w14:textId="77777777" w:rsidR="00675821" w:rsidRPr="00D75A3E" w:rsidRDefault="00675821" w:rsidP="006758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67A8A636" w:rsidR="000A1CCB" w:rsidRPr="00790594" w:rsidRDefault="000A1CCB" w:rsidP="00786A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49FF5CB6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0BBF1FA1" w14:textId="60AC799C" w:rsidR="00B50ECD" w:rsidRDefault="00C93531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Back to The </w:t>
            </w:r>
            <w:r w:rsidR="00417018">
              <w:rPr>
                <w:sz w:val="24"/>
                <w:szCs w:val="24"/>
              </w:rPr>
              <w:t>Future</w:t>
            </w:r>
            <w:r>
              <w:rPr>
                <w:sz w:val="24"/>
                <w:szCs w:val="24"/>
              </w:rPr>
              <w:t xml:space="preserve"> – Wind Power</w:t>
            </w:r>
          </w:p>
          <w:p w14:paraId="4B690B62" w14:textId="77777777" w:rsidR="00C93531" w:rsidRDefault="00C93531" w:rsidP="006565FD">
            <w:pPr>
              <w:rPr>
                <w:sz w:val="24"/>
                <w:szCs w:val="24"/>
              </w:rPr>
            </w:pPr>
          </w:p>
          <w:p w14:paraId="00133F7D" w14:textId="2D891811" w:rsidR="00C93531" w:rsidRDefault="00C93531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decide the appropriate location of a Wind Farm</w:t>
            </w: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240A46D1" w14:textId="77777777" w:rsidR="00EC0230" w:rsidRDefault="00EC0230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7F579F18" w14:textId="77777777" w:rsidR="00464224" w:rsidRDefault="00464224" w:rsidP="00863E21">
            <w:pPr>
              <w:rPr>
                <w:sz w:val="24"/>
                <w:szCs w:val="24"/>
              </w:rPr>
            </w:pPr>
          </w:p>
          <w:p w14:paraId="30DAD2D0" w14:textId="77777777" w:rsidR="00505A62" w:rsidRDefault="00E435A1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E-Safety Month Article 17</w:t>
            </w:r>
          </w:p>
          <w:p w14:paraId="192CBA0B" w14:textId="77777777" w:rsidR="00E435A1" w:rsidRDefault="00E435A1" w:rsidP="00863E21">
            <w:pPr>
              <w:rPr>
                <w:sz w:val="24"/>
                <w:szCs w:val="24"/>
              </w:rPr>
            </w:pPr>
          </w:p>
          <w:p w14:paraId="56862126" w14:textId="63E9E8C6" w:rsidR="00E435A1" w:rsidRPr="000A1CCB" w:rsidRDefault="00E435A1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creating E-Safety Videos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17DC8B5C" w14:textId="7F3EA1BD" w:rsidR="00804AEF" w:rsidRDefault="00E435A1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Swimming – Taken by coach in leisure centre</w:t>
            </w:r>
          </w:p>
          <w:p w14:paraId="418C5474" w14:textId="77777777" w:rsidR="00E435A1" w:rsidRDefault="00E435A1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417018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19FD9BDB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F6D0150" w14:textId="67B68A5D" w:rsidR="00417018" w:rsidRDefault="00417018" w:rsidP="00417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Alive O</w:t>
            </w:r>
          </w:p>
          <w:p w14:paraId="60E706D2" w14:textId="017D973B" w:rsidR="00417018" w:rsidRPr="000A1CCB" w:rsidRDefault="00417018" w:rsidP="004170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Lesson 7  - The Prodigal Son </w:t>
            </w:r>
          </w:p>
          <w:p w14:paraId="7DF1E3CF" w14:textId="4A4D2571" w:rsidR="00C93531" w:rsidRPr="000A1CCB" w:rsidRDefault="00C93531" w:rsidP="00863E21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EC87E31" w14:textId="16C19126" w:rsidR="00804AEF" w:rsidRPr="000A1CCB" w:rsidRDefault="00804AEF" w:rsidP="00786A9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</w:t>
            </w:r>
          </w:p>
          <w:p w14:paraId="58CEEE5B" w14:textId="0E8CAB53" w:rsidR="00A47608" w:rsidRDefault="00417018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Chinese New Year</w:t>
            </w:r>
          </w:p>
          <w:p w14:paraId="4D1466A1" w14:textId="77777777" w:rsidR="00E435A1" w:rsidRDefault="00E435A1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70997E4B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Tuesday – </w:t>
            </w:r>
            <w:r w:rsidR="00F91936">
              <w:rPr>
                <w:sz w:val="24"/>
                <w:szCs w:val="24"/>
              </w:rPr>
              <w:t>Decimals worksheet</w:t>
            </w:r>
          </w:p>
          <w:p w14:paraId="153EE1F3" w14:textId="7CFBF4AC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Wednesday –</w:t>
            </w:r>
            <w:r w:rsidR="006625FE">
              <w:rPr>
                <w:sz w:val="24"/>
                <w:szCs w:val="24"/>
              </w:rPr>
              <w:t xml:space="preserve"> overused words</w:t>
            </w:r>
            <w:r w:rsidR="002D6F2A">
              <w:rPr>
                <w:sz w:val="24"/>
                <w:szCs w:val="24"/>
              </w:rPr>
              <w:t xml:space="preserve"> </w:t>
            </w:r>
          </w:p>
          <w:p w14:paraId="3DC807DB" w14:textId="2CD46C74" w:rsidR="0076732A" w:rsidRPr="000A1CCB" w:rsidRDefault="0076732A" w:rsidP="00BE3378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Thursday –</w:t>
            </w:r>
            <w:r w:rsidR="002C42EC">
              <w:rPr>
                <w:sz w:val="24"/>
                <w:szCs w:val="24"/>
              </w:rPr>
              <w:t xml:space="preserve"> 3</w:t>
            </w:r>
            <w:r w:rsidR="002D6F2A">
              <w:rPr>
                <w:sz w:val="24"/>
                <w:szCs w:val="24"/>
              </w:rPr>
              <w:t>D shapes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2B20D80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01D71"/>
    <w:rsid w:val="000113FA"/>
    <w:rsid w:val="00015DCB"/>
    <w:rsid w:val="00017E6A"/>
    <w:rsid w:val="00064745"/>
    <w:rsid w:val="0006744B"/>
    <w:rsid w:val="000728A1"/>
    <w:rsid w:val="000763C1"/>
    <w:rsid w:val="0009556C"/>
    <w:rsid w:val="000A1CCB"/>
    <w:rsid w:val="000A36EF"/>
    <w:rsid w:val="000C2392"/>
    <w:rsid w:val="000D311F"/>
    <w:rsid w:val="000E2197"/>
    <w:rsid w:val="00117009"/>
    <w:rsid w:val="00123846"/>
    <w:rsid w:val="00135293"/>
    <w:rsid w:val="00175263"/>
    <w:rsid w:val="00196EAD"/>
    <w:rsid w:val="00197429"/>
    <w:rsid w:val="001A3943"/>
    <w:rsid w:val="001C17BE"/>
    <w:rsid w:val="001F25A7"/>
    <w:rsid w:val="001F6078"/>
    <w:rsid w:val="0025019B"/>
    <w:rsid w:val="00280D64"/>
    <w:rsid w:val="002A39DB"/>
    <w:rsid w:val="002A6426"/>
    <w:rsid w:val="002C34D1"/>
    <w:rsid w:val="002C42EC"/>
    <w:rsid w:val="002D6F2A"/>
    <w:rsid w:val="002F1A1B"/>
    <w:rsid w:val="002F3B48"/>
    <w:rsid w:val="003007E1"/>
    <w:rsid w:val="00335763"/>
    <w:rsid w:val="00341E0F"/>
    <w:rsid w:val="00346D81"/>
    <w:rsid w:val="00351625"/>
    <w:rsid w:val="003B0E7A"/>
    <w:rsid w:val="003E431F"/>
    <w:rsid w:val="003E68E1"/>
    <w:rsid w:val="003E7295"/>
    <w:rsid w:val="004040E3"/>
    <w:rsid w:val="00417018"/>
    <w:rsid w:val="00424E4B"/>
    <w:rsid w:val="00430596"/>
    <w:rsid w:val="004451AB"/>
    <w:rsid w:val="00464224"/>
    <w:rsid w:val="00472403"/>
    <w:rsid w:val="004805D9"/>
    <w:rsid w:val="004A1513"/>
    <w:rsid w:val="004D4F8D"/>
    <w:rsid w:val="004E29AE"/>
    <w:rsid w:val="004E4170"/>
    <w:rsid w:val="004E550B"/>
    <w:rsid w:val="004F73D4"/>
    <w:rsid w:val="00505A62"/>
    <w:rsid w:val="005336FE"/>
    <w:rsid w:val="00564C70"/>
    <w:rsid w:val="005704C4"/>
    <w:rsid w:val="0058297C"/>
    <w:rsid w:val="005E45F9"/>
    <w:rsid w:val="005F2FCE"/>
    <w:rsid w:val="00616ADF"/>
    <w:rsid w:val="006565FD"/>
    <w:rsid w:val="006625FE"/>
    <w:rsid w:val="006630B1"/>
    <w:rsid w:val="00675821"/>
    <w:rsid w:val="006A2E5B"/>
    <w:rsid w:val="006B48D4"/>
    <w:rsid w:val="006F466E"/>
    <w:rsid w:val="006F48D6"/>
    <w:rsid w:val="006F4F54"/>
    <w:rsid w:val="00740D07"/>
    <w:rsid w:val="007508B7"/>
    <w:rsid w:val="00755DF2"/>
    <w:rsid w:val="0076732A"/>
    <w:rsid w:val="00772B5B"/>
    <w:rsid w:val="00786A9F"/>
    <w:rsid w:val="00790594"/>
    <w:rsid w:val="007A0DEC"/>
    <w:rsid w:val="007A2C17"/>
    <w:rsid w:val="007C75DF"/>
    <w:rsid w:val="00801BB1"/>
    <w:rsid w:val="00804AEF"/>
    <w:rsid w:val="008562F0"/>
    <w:rsid w:val="00860A30"/>
    <w:rsid w:val="00863E21"/>
    <w:rsid w:val="008B1583"/>
    <w:rsid w:val="008B23A8"/>
    <w:rsid w:val="008B3079"/>
    <w:rsid w:val="008B7EC2"/>
    <w:rsid w:val="008D3E3A"/>
    <w:rsid w:val="008E6246"/>
    <w:rsid w:val="00910FF9"/>
    <w:rsid w:val="00931023"/>
    <w:rsid w:val="009448CD"/>
    <w:rsid w:val="00945707"/>
    <w:rsid w:val="009829CC"/>
    <w:rsid w:val="00A41D80"/>
    <w:rsid w:val="00A43BB0"/>
    <w:rsid w:val="00A47608"/>
    <w:rsid w:val="00A514AF"/>
    <w:rsid w:val="00A6713C"/>
    <w:rsid w:val="00A8703C"/>
    <w:rsid w:val="00A9376B"/>
    <w:rsid w:val="00AA615C"/>
    <w:rsid w:val="00AA73A9"/>
    <w:rsid w:val="00AC3E4F"/>
    <w:rsid w:val="00B21357"/>
    <w:rsid w:val="00B50399"/>
    <w:rsid w:val="00B50ECD"/>
    <w:rsid w:val="00BB247D"/>
    <w:rsid w:val="00BC1D9E"/>
    <w:rsid w:val="00BE3378"/>
    <w:rsid w:val="00C22906"/>
    <w:rsid w:val="00C851C2"/>
    <w:rsid w:val="00C93531"/>
    <w:rsid w:val="00CA589C"/>
    <w:rsid w:val="00CB24CE"/>
    <w:rsid w:val="00CB26B4"/>
    <w:rsid w:val="00CC3D23"/>
    <w:rsid w:val="00CE070F"/>
    <w:rsid w:val="00CE5957"/>
    <w:rsid w:val="00CE5D3D"/>
    <w:rsid w:val="00CF2C76"/>
    <w:rsid w:val="00CF61BE"/>
    <w:rsid w:val="00D0519B"/>
    <w:rsid w:val="00D10A13"/>
    <w:rsid w:val="00D11EF7"/>
    <w:rsid w:val="00D27B6D"/>
    <w:rsid w:val="00D4025D"/>
    <w:rsid w:val="00D54F3B"/>
    <w:rsid w:val="00D7454A"/>
    <w:rsid w:val="00D843FE"/>
    <w:rsid w:val="00D858C4"/>
    <w:rsid w:val="00D872F5"/>
    <w:rsid w:val="00D905C4"/>
    <w:rsid w:val="00D96CA7"/>
    <w:rsid w:val="00DA3C5C"/>
    <w:rsid w:val="00DA69D8"/>
    <w:rsid w:val="00DC6410"/>
    <w:rsid w:val="00DD376F"/>
    <w:rsid w:val="00E23D45"/>
    <w:rsid w:val="00E2517E"/>
    <w:rsid w:val="00E26DAB"/>
    <w:rsid w:val="00E435A1"/>
    <w:rsid w:val="00E84210"/>
    <w:rsid w:val="00E954B1"/>
    <w:rsid w:val="00EA3DCD"/>
    <w:rsid w:val="00EB7EAA"/>
    <w:rsid w:val="00EC0230"/>
    <w:rsid w:val="00F3281E"/>
    <w:rsid w:val="00F83710"/>
    <w:rsid w:val="00F91936"/>
    <w:rsid w:val="00FA5153"/>
    <w:rsid w:val="00FB23E2"/>
    <w:rsid w:val="00FC3EFA"/>
    <w:rsid w:val="00FD2EE9"/>
    <w:rsid w:val="00FE0D2C"/>
    <w:rsid w:val="00FE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5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5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1B651-D7B3-47B6-8295-A99159A2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82C0BEDB</Template>
  <TotalTime>338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73</cp:revision>
  <cp:lastPrinted>2017-01-30T15:30:00Z</cp:lastPrinted>
  <dcterms:created xsi:type="dcterms:W3CDTF">2015-01-12T15:17:00Z</dcterms:created>
  <dcterms:modified xsi:type="dcterms:W3CDTF">2017-01-30T15:37:00Z</dcterms:modified>
</cp:coreProperties>
</file>