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05FC6B32" w:rsidR="004805D9" w:rsidRPr="00804AEF" w:rsidRDefault="004805D9">
      <w:pPr>
        <w:rPr>
          <w:sz w:val="18"/>
          <w:szCs w:val="18"/>
        </w:rPr>
      </w:pPr>
      <w:r w:rsidRPr="00804AEF">
        <w:rPr>
          <w:sz w:val="18"/>
          <w:szCs w:val="18"/>
        </w:rPr>
        <w:t>Teacher:</w:t>
      </w:r>
      <w:r w:rsidR="00DA3C5C" w:rsidRPr="00804AEF">
        <w:rPr>
          <w:sz w:val="18"/>
          <w:szCs w:val="18"/>
        </w:rPr>
        <w:t xml:space="preserve"> 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Year:</w:t>
      </w:r>
      <w:r w:rsidRPr="00804AEF">
        <w:rPr>
          <w:sz w:val="18"/>
          <w:szCs w:val="18"/>
        </w:rPr>
        <w:tab/>
      </w:r>
      <w:r w:rsidR="00DA3C5C" w:rsidRPr="00804AEF">
        <w:rPr>
          <w:sz w:val="18"/>
          <w:szCs w:val="18"/>
        </w:rPr>
        <w:t>Year 6</w:t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</w:r>
      <w:r w:rsidRPr="00804AEF">
        <w:rPr>
          <w:sz w:val="18"/>
          <w:szCs w:val="18"/>
        </w:rPr>
        <w:tab/>
        <w:t>Week Beginning: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Spring</w:t>
      </w:r>
      <w:r w:rsidR="00A43BB0" w:rsidRPr="00804AEF">
        <w:rPr>
          <w:sz w:val="18"/>
          <w:szCs w:val="18"/>
        </w:rPr>
        <w:t xml:space="preserve"> </w:t>
      </w:r>
      <w:r w:rsidR="00740D07">
        <w:rPr>
          <w:sz w:val="18"/>
          <w:szCs w:val="18"/>
        </w:rPr>
        <w:t>1</w:t>
      </w:r>
      <w:r w:rsidR="005E45F9">
        <w:rPr>
          <w:sz w:val="18"/>
          <w:szCs w:val="18"/>
        </w:rPr>
        <w:t xml:space="preserve"> Week 4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:rsidRPr="00804AEF" w14:paraId="3DC8078D" w14:textId="77777777" w:rsidTr="006565FD">
        <w:tc>
          <w:tcPr>
            <w:tcW w:w="7054" w:type="dxa"/>
            <w:gridSpan w:val="2"/>
          </w:tcPr>
          <w:p w14:paraId="3DC8078A" w14:textId="303EB84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804AEF" w:rsidRDefault="004805D9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USING ICT</w:t>
            </w:r>
          </w:p>
        </w:tc>
      </w:tr>
      <w:tr w:rsidR="004805D9" w:rsidRPr="00804AEF" w14:paraId="3DC807BA" w14:textId="77777777" w:rsidTr="006565FD">
        <w:trPr>
          <w:trHeight w:val="9630"/>
        </w:trPr>
        <w:tc>
          <w:tcPr>
            <w:tcW w:w="7054" w:type="dxa"/>
            <w:gridSpan w:val="2"/>
          </w:tcPr>
          <w:p w14:paraId="61ADA8F0" w14:textId="21469C3E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2636DC" w:rsidRPr="00135293" w:rsidRDefault="002636DC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2636DC" w:rsidRDefault="002636DC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907A42" w:rsidRPr="00135293" w:rsidRDefault="00907A4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907A42" w:rsidRDefault="00907A4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92253DC" w14:textId="77777777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</w:p>
          <w:p w14:paraId="5CCC411F" w14:textId="4AD7055A" w:rsidR="00CB26B4" w:rsidRPr="00804AEF" w:rsidRDefault="00CB26B4" w:rsidP="006565FD">
            <w:pPr>
              <w:rPr>
                <w:b/>
                <w:sz w:val="18"/>
                <w:szCs w:val="18"/>
                <w:u w:val="single"/>
              </w:rPr>
            </w:pPr>
            <w:r w:rsidRPr="00804AEF">
              <w:rPr>
                <w:sz w:val="18"/>
                <w:szCs w:val="18"/>
                <w:u w:val="single"/>
              </w:rPr>
              <w:t>Guided Reading / Reading Skills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52A5A3B8" w14:textId="3F1FD627" w:rsidR="00786A9F" w:rsidRPr="00AC6861" w:rsidRDefault="00AC6861" w:rsidP="00786A9F">
            <w:pPr>
              <w:rPr>
                <w:sz w:val="18"/>
                <w:szCs w:val="18"/>
                <w:lang w:val="de-DE"/>
              </w:rPr>
            </w:pPr>
            <w:r w:rsidRPr="00AC6861">
              <w:rPr>
                <w:sz w:val="18"/>
                <w:szCs w:val="18"/>
                <w:lang w:val="de-DE"/>
              </w:rPr>
              <w:t>Grp 1: ORT 14</w:t>
            </w:r>
          </w:p>
          <w:p w14:paraId="37869898" w14:textId="075FE2FA" w:rsidR="00786A9F" w:rsidRPr="00AC6861" w:rsidRDefault="00AC6861" w:rsidP="00786A9F">
            <w:pPr>
              <w:jc w:val="both"/>
              <w:rPr>
                <w:sz w:val="18"/>
                <w:szCs w:val="18"/>
                <w:lang w:val="de-DE"/>
              </w:rPr>
            </w:pPr>
            <w:r w:rsidRPr="00AC6861">
              <w:rPr>
                <w:sz w:val="18"/>
                <w:szCs w:val="18"/>
                <w:lang w:val="de-DE"/>
              </w:rPr>
              <w:t>Grp 2: ORT 13</w:t>
            </w:r>
          </w:p>
          <w:p w14:paraId="4198D563" w14:textId="3356C92D" w:rsidR="00786A9F" w:rsidRPr="00AC6861" w:rsidRDefault="00AC6861" w:rsidP="00786A9F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  <w:r w:rsidRPr="00AC6861">
              <w:rPr>
                <w:sz w:val="18"/>
                <w:szCs w:val="18"/>
                <w:lang w:val="de-DE"/>
              </w:rPr>
              <w:t>Grp 3: ORT 12</w:t>
            </w:r>
          </w:p>
          <w:p w14:paraId="794D850C" w14:textId="77777777" w:rsidR="00772B5B" w:rsidRPr="00AC6861" w:rsidRDefault="00772B5B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</w:p>
          <w:p w14:paraId="50CDC802" w14:textId="77777777" w:rsidR="00786A9F" w:rsidRPr="00AC6861" w:rsidRDefault="00786A9F" w:rsidP="006565FD">
            <w:pPr>
              <w:tabs>
                <w:tab w:val="left" w:pos="1363"/>
              </w:tabs>
              <w:jc w:val="both"/>
              <w:rPr>
                <w:sz w:val="18"/>
                <w:szCs w:val="18"/>
                <w:lang w:val="de-DE"/>
              </w:rPr>
            </w:pPr>
          </w:p>
          <w:p w14:paraId="7C42D9AE" w14:textId="240ABBE5" w:rsidR="00472403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 xml:space="preserve">Novel/Big Book </w:t>
            </w:r>
            <w:r w:rsidR="001F25A7" w:rsidRPr="00804AEF">
              <w:rPr>
                <w:sz w:val="18"/>
                <w:szCs w:val="18"/>
                <w:u w:val="single"/>
              </w:rPr>
              <w:t xml:space="preserve">/ Shared Reading </w:t>
            </w:r>
            <w:r w:rsidRPr="00804AEF">
              <w:rPr>
                <w:sz w:val="18"/>
                <w:szCs w:val="18"/>
              </w:rPr>
              <w:t>:</w:t>
            </w:r>
          </w:p>
          <w:p w14:paraId="1B436BC3" w14:textId="77777777" w:rsidR="00772B5B" w:rsidRPr="00804AEF" w:rsidRDefault="00772B5B" w:rsidP="006565FD">
            <w:pPr>
              <w:rPr>
                <w:sz w:val="18"/>
                <w:szCs w:val="18"/>
              </w:rPr>
            </w:pPr>
          </w:p>
          <w:p w14:paraId="6D03E509" w14:textId="75E26B82" w:rsidR="003E7295" w:rsidRPr="00804AEF" w:rsidRDefault="00EA3DCD" w:rsidP="00A43BB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Ironman – chapters 2/3 continued.</w:t>
            </w:r>
          </w:p>
          <w:p w14:paraId="73FB2D52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79BC8224" w14:textId="35F51A46" w:rsidR="00FD2EE9" w:rsidRPr="00804AEF" w:rsidRDefault="00472403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Comprehension</w:t>
            </w:r>
            <w:r w:rsidR="001F25A7" w:rsidRPr="00804AEF">
              <w:rPr>
                <w:sz w:val="18"/>
                <w:szCs w:val="18"/>
                <w:u w:val="single"/>
              </w:rPr>
              <w:t>:</w:t>
            </w:r>
          </w:p>
          <w:p w14:paraId="46B93511" w14:textId="28EDFCD9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860A30">
              <w:rPr>
                <w:sz w:val="18"/>
                <w:szCs w:val="18"/>
              </w:rPr>
              <w:t>: Collins Comprehension Book 3</w:t>
            </w:r>
            <w:r w:rsidR="00D27B6D">
              <w:rPr>
                <w:sz w:val="18"/>
                <w:szCs w:val="18"/>
              </w:rPr>
              <w:t xml:space="preserve"> </w:t>
            </w:r>
            <w:proofErr w:type="spellStart"/>
            <w:r w:rsidR="00D27B6D">
              <w:rPr>
                <w:sz w:val="18"/>
                <w:szCs w:val="18"/>
              </w:rPr>
              <w:t>Ou</w:t>
            </w:r>
            <w:proofErr w:type="spellEnd"/>
            <w:r w:rsidR="00D27B6D">
              <w:rPr>
                <w:sz w:val="18"/>
                <w:szCs w:val="18"/>
              </w:rPr>
              <w:t xml:space="preserve"> and Ouch </w:t>
            </w:r>
            <w:proofErr w:type="spellStart"/>
            <w:r w:rsidR="00D27B6D">
              <w:rPr>
                <w:sz w:val="18"/>
                <w:szCs w:val="18"/>
              </w:rPr>
              <w:t>pg</w:t>
            </w:r>
            <w:proofErr w:type="spellEnd"/>
            <w:r w:rsidR="00D27B6D">
              <w:rPr>
                <w:sz w:val="18"/>
                <w:szCs w:val="18"/>
              </w:rPr>
              <w:t xml:space="preserve"> 34-39 A</w:t>
            </w:r>
            <w:proofErr w:type="gramStart"/>
            <w:r w:rsidR="00D27B6D">
              <w:rPr>
                <w:sz w:val="18"/>
                <w:szCs w:val="18"/>
              </w:rPr>
              <w:t>,B</w:t>
            </w:r>
            <w:proofErr w:type="gramEnd"/>
            <w:r w:rsidR="00D27B6D">
              <w:rPr>
                <w:sz w:val="18"/>
                <w:szCs w:val="18"/>
              </w:rPr>
              <w:t xml:space="preserve"> and C</w:t>
            </w:r>
            <w:r w:rsidR="00860A30">
              <w:rPr>
                <w:sz w:val="18"/>
                <w:szCs w:val="18"/>
              </w:rPr>
              <w:t>.</w:t>
            </w:r>
          </w:p>
          <w:p w14:paraId="4A359E8C" w14:textId="03A501A5" w:rsidR="00472403" w:rsidRPr="00804AEF" w:rsidRDefault="00472403" w:rsidP="00AC3E4F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CB24CE" w:rsidRPr="00804AEF">
              <w:rPr>
                <w:sz w:val="18"/>
                <w:szCs w:val="18"/>
              </w:rPr>
              <w:t xml:space="preserve"> </w:t>
            </w:r>
            <w:r w:rsidR="00860A30">
              <w:rPr>
                <w:sz w:val="18"/>
                <w:szCs w:val="18"/>
              </w:rPr>
              <w:t>Collins Comprehension Book 3</w:t>
            </w:r>
            <w:r w:rsidR="00D27B6D">
              <w:rPr>
                <w:sz w:val="18"/>
                <w:szCs w:val="18"/>
              </w:rPr>
              <w:t xml:space="preserve"> </w:t>
            </w:r>
            <w:proofErr w:type="spellStart"/>
            <w:r w:rsidR="00D27B6D">
              <w:rPr>
                <w:sz w:val="18"/>
                <w:szCs w:val="18"/>
              </w:rPr>
              <w:t>Ou</w:t>
            </w:r>
            <w:proofErr w:type="spellEnd"/>
            <w:r w:rsidR="00D27B6D">
              <w:rPr>
                <w:sz w:val="18"/>
                <w:szCs w:val="18"/>
              </w:rPr>
              <w:t xml:space="preserve"> and Ouch </w:t>
            </w:r>
            <w:proofErr w:type="spellStart"/>
            <w:r w:rsidR="00D27B6D">
              <w:rPr>
                <w:sz w:val="18"/>
                <w:szCs w:val="18"/>
              </w:rPr>
              <w:t>pg</w:t>
            </w:r>
            <w:proofErr w:type="spellEnd"/>
            <w:r w:rsidR="00D27B6D">
              <w:rPr>
                <w:sz w:val="18"/>
                <w:szCs w:val="18"/>
              </w:rPr>
              <w:t xml:space="preserve"> 34-</w:t>
            </w:r>
            <w:proofErr w:type="gramStart"/>
            <w:r w:rsidR="00D27B6D">
              <w:rPr>
                <w:sz w:val="18"/>
                <w:szCs w:val="18"/>
              </w:rPr>
              <w:t xml:space="preserve">39 </w:t>
            </w:r>
            <w:r w:rsidR="00860A30">
              <w:rPr>
                <w:sz w:val="18"/>
                <w:szCs w:val="18"/>
              </w:rPr>
              <w:t xml:space="preserve"> A</w:t>
            </w:r>
            <w:proofErr w:type="gramEnd"/>
            <w:r w:rsidR="00860A30">
              <w:rPr>
                <w:sz w:val="18"/>
                <w:szCs w:val="18"/>
              </w:rPr>
              <w:t xml:space="preserve"> and B.</w:t>
            </w:r>
          </w:p>
          <w:p w14:paraId="6EADF73B" w14:textId="7BE1999D" w:rsidR="00CB24CE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D27B6D">
              <w:rPr>
                <w:sz w:val="18"/>
                <w:szCs w:val="18"/>
              </w:rPr>
              <w:t>: Nelson Development book 2</w:t>
            </w:r>
            <w:r w:rsidR="00860A30">
              <w:rPr>
                <w:sz w:val="18"/>
                <w:szCs w:val="18"/>
              </w:rPr>
              <w:t xml:space="preserve"> </w:t>
            </w:r>
            <w:r w:rsidR="00D27B6D">
              <w:rPr>
                <w:sz w:val="18"/>
                <w:szCs w:val="18"/>
              </w:rPr>
              <w:t xml:space="preserve">Five Children and It </w:t>
            </w:r>
            <w:proofErr w:type="spellStart"/>
            <w:r w:rsidR="00D27B6D">
              <w:rPr>
                <w:sz w:val="18"/>
                <w:szCs w:val="18"/>
              </w:rPr>
              <w:t>pg</w:t>
            </w:r>
            <w:proofErr w:type="spellEnd"/>
            <w:r w:rsidR="00D27B6D">
              <w:rPr>
                <w:sz w:val="18"/>
                <w:szCs w:val="18"/>
              </w:rPr>
              <w:t xml:space="preserve"> 34 and 35</w:t>
            </w:r>
          </w:p>
          <w:p w14:paraId="1A78F9AD" w14:textId="22F285AD" w:rsidR="00135293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2636DC" w:rsidRPr="00135293" w:rsidRDefault="002636DC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2636DC" w:rsidRDefault="002636DC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907A42" w:rsidRPr="00135293" w:rsidRDefault="00907A4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907A42" w:rsidRDefault="00907A4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386D39A" w14:textId="40D14D2A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3E8141D6" w14:textId="77777777" w:rsidR="00CB26B4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Handwriting</w:t>
            </w:r>
            <w:r w:rsidRPr="00804AEF">
              <w:rPr>
                <w:sz w:val="18"/>
                <w:szCs w:val="18"/>
              </w:rPr>
              <w:t>:</w:t>
            </w:r>
          </w:p>
          <w:p w14:paraId="22402B4A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71FE8358" w14:textId="47CA406E" w:rsidR="00772B5B" w:rsidRPr="00804AEF" w:rsidRDefault="009829CC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 xml:space="preserve">Neilson Book 2 </w:t>
            </w:r>
            <w:r w:rsidR="00197429">
              <w:rPr>
                <w:sz w:val="18"/>
                <w:szCs w:val="18"/>
              </w:rPr>
              <w:t>Pages 20 and 21</w:t>
            </w:r>
            <w:r w:rsidR="00786A9F">
              <w:rPr>
                <w:sz w:val="18"/>
                <w:szCs w:val="18"/>
              </w:rPr>
              <w:t>.</w:t>
            </w:r>
          </w:p>
          <w:p w14:paraId="45158DC5" w14:textId="77777777" w:rsidR="00E954B1" w:rsidRPr="00804AEF" w:rsidRDefault="00E954B1" w:rsidP="006565FD">
            <w:pPr>
              <w:rPr>
                <w:sz w:val="18"/>
                <w:szCs w:val="18"/>
              </w:rPr>
            </w:pPr>
          </w:p>
          <w:p w14:paraId="2773E9F0" w14:textId="77777777" w:rsidR="001F25A7" w:rsidRPr="00804AEF" w:rsidRDefault="00CB26B4" w:rsidP="006565FD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Spellings/Phonics</w:t>
            </w:r>
            <w:r w:rsidRPr="00804AEF">
              <w:rPr>
                <w:sz w:val="18"/>
                <w:szCs w:val="18"/>
              </w:rPr>
              <w:t xml:space="preserve">: </w:t>
            </w:r>
          </w:p>
          <w:p w14:paraId="38CE7A22" w14:textId="0D084C1F" w:rsidR="00CB26B4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D54F3B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>Spring 1 Week 4</w:t>
            </w:r>
            <w:r w:rsidR="00786A9F">
              <w:rPr>
                <w:sz w:val="18"/>
                <w:szCs w:val="18"/>
              </w:rPr>
              <w:t xml:space="preserve"> </w:t>
            </w:r>
            <w:proofErr w:type="gramStart"/>
            <w:r w:rsidR="00DC6410">
              <w:rPr>
                <w:sz w:val="18"/>
                <w:szCs w:val="18"/>
              </w:rPr>
              <w:t>–  a</w:t>
            </w:r>
            <w:proofErr w:type="gramEnd"/>
            <w:r w:rsidR="00DC6410">
              <w:rPr>
                <w:sz w:val="18"/>
                <w:szCs w:val="18"/>
              </w:rPr>
              <w:t xml:space="preserve">, </w:t>
            </w:r>
            <w:proofErr w:type="spellStart"/>
            <w:r w:rsidR="00DC6410">
              <w:rPr>
                <w:sz w:val="18"/>
                <w:szCs w:val="18"/>
              </w:rPr>
              <w:t>ai</w:t>
            </w:r>
            <w:proofErr w:type="spellEnd"/>
            <w:r w:rsidR="00DC6410">
              <w:rPr>
                <w:sz w:val="18"/>
                <w:szCs w:val="18"/>
              </w:rPr>
              <w:t xml:space="preserve">, ay, a-e, </w:t>
            </w:r>
            <w:proofErr w:type="spellStart"/>
            <w:r w:rsidR="00DC6410">
              <w:rPr>
                <w:sz w:val="18"/>
                <w:szCs w:val="18"/>
              </w:rPr>
              <w:t>ei</w:t>
            </w:r>
            <w:proofErr w:type="spellEnd"/>
            <w:r w:rsidR="00DC6410">
              <w:rPr>
                <w:sz w:val="18"/>
                <w:szCs w:val="18"/>
              </w:rPr>
              <w:t xml:space="preserve">, et </w:t>
            </w:r>
            <w:r w:rsidR="00DC6410" w:rsidRPr="00804AEF">
              <w:rPr>
                <w:sz w:val="18"/>
                <w:szCs w:val="18"/>
              </w:rPr>
              <w:t>sound</w:t>
            </w:r>
            <w:r w:rsidR="00B33240">
              <w:rPr>
                <w:sz w:val="18"/>
                <w:szCs w:val="18"/>
              </w:rPr>
              <w:t>- Portrait, Failure, Obtain,</w:t>
            </w:r>
            <w:r w:rsidR="00DC6410">
              <w:rPr>
                <w:sz w:val="18"/>
                <w:szCs w:val="18"/>
              </w:rPr>
              <w:t xml:space="preserve"> straight</w:t>
            </w:r>
            <w:r w:rsidR="00B33240">
              <w:rPr>
                <w:sz w:val="18"/>
                <w:szCs w:val="18"/>
              </w:rPr>
              <w:t>, waste, waist, manage, management, pavement, remain, disgrace, fragrant, fragrance, available, wasteful, disgraceful, trace, obtained, straighten, straightened.</w:t>
            </w:r>
          </w:p>
          <w:p w14:paraId="385764A1" w14:textId="4D109FD5" w:rsidR="001F25A7" w:rsidRPr="00804AEF" w:rsidRDefault="00CB26B4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43BB0" w:rsidRPr="00804AEF">
              <w:rPr>
                <w:sz w:val="18"/>
                <w:szCs w:val="18"/>
              </w:rPr>
              <w:t xml:space="preserve"> </w:t>
            </w:r>
            <w:r w:rsidR="00DC6410">
              <w:rPr>
                <w:sz w:val="18"/>
                <w:szCs w:val="18"/>
              </w:rPr>
              <w:t xml:space="preserve">Spring 1 Week 4 -  a, </w:t>
            </w:r>
            <w:proofErr w:type="spellStart"/>
            <w:r w:rsidR="00DC6410">
              <w:rPr>
                <w:sz w:val="18"/>
                <w:szCs w:val="18"/>
              </w:rPr>
              <w:t>ai</w:t>
            </w:r>
            <w:proofErr w:type="spellEnd"/>
            <w:r w:rsidR="00DC6410">
              <w:rPr>
                <w:sz w:val="18"/>
                <w:szCs w:val="18"/>
              </w:rPr>
              <w:t xml:space="preserve">, ay, a-e, </w:t>
            </w:r>
            <w:proofErr w:type="spellStart"/>
            <w:r w:rsidR="00DC6410">
              <w:rPr>
                <w:sz w:val="18"/>
                <w:szCs w:val="18"/>
              </w:rPr>
              <w:t>ei</w:t>
            </w:r>
            <w:proofErr w:type="spellEnd"/>
            <w:r w:rsidR="00DC6410">
              <w:rPr>
                <w:sz w:val="18"/>
                <w:szCs w:val="18"/>
              </w:rPr>
              <w:t xml:space="preserve">, et </w:t>
            </w:r>
            <w:r w:rsidR="00DC6410" w:rsidRPr="00804AEF">
              <w:rPr>
                <w:sz w:val="18"/>
                <w:szCs w:val="18"/>
              </w:rPr>
              <w:t>sound</w:t>
            </w:r>
            <w:r w:rsidR="00B33240">
              <w:rPr>
                <w:sz w:val="18"/>
                <w:szCs w:val="18"/>
              </w:rPr>
              <w:t>- ballet, surname, savage,</w:t>
            </w:r>
            <w:r w:rsidR="00DC6410">
              <w:rPr>
                <w:sz w:val="18"/>
                <w:szCs w:val="18"/>
              </w:rPr>
              <w:t xml:space="preserve"> shady</w:t>
            </w:r>
            <w:r w:rsidR="00B33240">
              <w:rPr>
                <w:sz w:val="18"/>
                <w:szCs w:val="18"/>
              </w:rPr>
              <w:t xml:space="preserve"> obtained, complained, waited, operated, buffet, gain, gained, train, trained, sprained, sprained, grace, disgrace, manage, management, savage.</w:t>
            </w:r>
            <w:r w:rsidR="00DC6410">
              <w:rPr>
                <w:sz w:val="18"/>
                <w:szCs w:val="18"/>
              </w:rPr>
              <w:t xml:space="preserve"> </w:t>
            </w:r>
          </w:p>
          <w:p w14:paraId="1153C209" w14:textId="77777777" w:rsidR="00CB26B4" w:rsidRPr="00804AEF" w:rsidRDefault="00CB26B4" w:rsidP="006565FD">
            <w:pPr>
              <w:rPr>
                <w:sz w:val="18"/>
                <w:szCs w:val="18"/>
              </w:rPr>
            </w:pPr>
          </w:p>
          <w:p w14:paraId="533D0839" w14:textId="680934C0" w:rsidR="00FD2EE9" w:rsidRPr="008D27BB" w:rsidRDefault="00472403" w:rsidP="006565FD">
            <w:pPr>
              <w:rPr>
                <w:sz w:val="18"/>
                <w:szCs w:val="18"/>
              </w:rPr>
            </w:pPr>
            <w:r w:rsidRPr="008D27BB">
              <w:rPr>
                <w:sz w:val="18"/>
                <w:szCs w:val="18"/>
                <w:u w:val="single"/>
              </w:rPr>
              <w:t>Grammar</w:t>
            </w:r>
            <w:r w:rsidRPr="008D27BB">
              <w:rPr>
                <w:sz w:val="18"/>
                <w:szCs w:val="18"/>
              </w:rPr>
              <w:t>:</w:t>
            </w:r>
            <w:r w:rsidR="00D54F3B" w:rsidRPr="008D27BB">
              <w:rPr>
                <w:sz w:val="18"/>
                <w:szCs w:val="18"/>
              </w:rPr>
              <w:t xml:space="preserve"> </w:t>
            </w:r>
            <w:r w:rsidR="00B50399" w:rsidRPr="008D27BB">
              <w:rPr>
                <w:sz w:val="18"/>
                <w:szCs w:val="18"/>
              </w:rPr>
              <w:t>antonyms</w:t>
            </w:r>
            <w:r w:rsidR="008D27BB" w:rsidRPr="008D27BB">
              <w:rPr>
                <w:sz w:val="18"/>
                <w:szCs w:val="18"/>
              </w:rPr>
              <w:t xml:space="preserve">: </w:t>
            </w:r>
            <w:hyperlink r:id="rId7" w:history="1">
              <w:r w:rsidR="008D27BB" w:rsidRPr="008D27BB">
                <w:rPr>
                  <w:rStyle w:val="Hyperlink"/>
                  <w:sz w:val="18"/>
                  <w:szCs w:val="18"/>
                </w:rPr>
                <w:t>http://www.primaryresources.co.uk/english/pdfs/0antonyms.pdf</w:t>
              </w:r>
            </w:hyperlink>
            <w:r w:rsidR="008D27BB" w:rsidRPr="008D27BB">
              <w:rPr>
                <w:sz w:val="18"/>
                <w:szCs w:val="18"/>
              </w:rPr>
              <w:t xml:space="preserve"> whole class introduction sheet.</w:t>
            </w:r>
          </w:p>
          <w:p w14:paraId="45A1FFE9" w14:textId="42DDF8E0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0728A1">
              <w:rPr>
                <w:sz w:val="18"/>
                <w:szCs w:val="18"/>
              </w:rPr>
              <w:t xml:space="preserve"> </w:t>
            </w:r>
            <w:r w:rsidR="00E26DAB">
              <w:rPr>
                <w:sz w:val="18"/>
                <w:szCs w:val="18"/>
              </w:rPr>
              <w:t>Antonyms worksheet</w:t>
            </w:r>
            <w:r w:rsidR="00C52CFA">
              <w:rPr>
                <w:sz w:val="18"/>
                <w:szCs w:val="18"/>
              </w:rPr>
              <w:t xml:space="preserve"> </w:t>
            </w:r>
            <w:r w:rsidR="00C52CFA" w:rsidRPr="00C52CFA">
              <w:rPr>
                <w:sz w:val="18"/>
                <w:szCs w:val="18"/>
              </w:rPr>
              <w:t>http://www.primaryresources.co.uk/english/pdfs/antonyms_y45.pdf</w:t>
            </w:r>
          </w:p>
          <w:p w14:paraId="189E5661" w14:textId="664C4DFC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D54F3B">
              <w:rPr>
                <w:sz w:val="18"/>
                <w:szCs w:val="18"/>
              </w:rPr>
              <w:t xml:space="preserve"> </w:t>
            </w:r>
            <w:proofErr w:type="spellStart"/>
            <w:r w:rsidR="000728A1">
              <w:rPr>
                <w:sz w:val="18"/>
                <w:szCs w:val="18"/>
              </w:rPr>
              <w:t>Folens</w:t>
            </w:r>
            <w:proofErr w:type="spellEnd"/>
            <w:r w:rsidR="000728A1">
              <w:rPr>
                <w:sz w:val="18"/>
                <w:szCs w:val="18"/>
              </w:rPr>
              <w:t xml:space="preserve"> Basic English 3 page</w:t>
            </w:r>
            <w:r w:rsidR="00E26DAB">
              <w:rPr>
                <w:sz w:val="18"/>
                <w:szCs w:val="18"/>
              </w:rPr>
              <w:t xml:space="preserve"> 16</w:t>
            </w:r>
            <w:r w:rsidR="000728A1">
              <w:rPr>
                <w:sz w:val="18"/>
                <w:szCs w:val="18"/>
              </w:rPr>
              <w:t>.</w:t>
            </w:r>
          </w:p>
          <w:p w14:paraId="79DF8C87" w14:textId="7E4EED59" w:rsidR="00472403" w:rsidRPr="00804AEF" w:rsidRDefault="00472403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D11EF7" w:rsidRPr="00804AEF">
              <w:rPr>
                <w:sz w:val="18"/>
                <w:szCs w:val="18"/>
              </w:rPr>
              <w:t xml:space="preserve"> </w:t>
            </w:r>
            <w:r w:rsidR="00E26DAB">
              <w:rPr>
                <w:sz w:val="18"/>
                <w:szCs w:val="18"/>
              </w:rPr>
              <w:t xml:space="preserve"> </w:t>
            </w:r>
            <w:proofErr w:type="spellStart"/>
            <w:r w:rsidR="00E26DAB">
              <w:rPr>
                <w:sz w:val="18"/>
                <w:szCs w:val="18"/>
              </w:rPr>
              <w:t>Folens</w:t>
            </w:r>
            <w:proofErr w:type="spellEnd"/>
            <w:r w:rsidR="00E26DAB">
              <w:rPr>
                <w:sz w:val="18"/>
                <w:szCs w:val="18"/>
              </w:rPr>
              <w:t xml:space="preserve"> Basic English 2 page 36</w:t>
            </w:r>
          </w:p>
          <w:p w14:paraId="101F232A" w14:textId="77777777" w:rsidR="00472403" w:rsidRPr="00804AEF" w:rsidRDefault="00472403" w:rsidP="006565FD">
            <w:pPr>
              <w:rPr>
                <w:sz w:val="18"/>
                <w:szCs w:val="18"/>
              </w:rPr>
            </w:pPr>
          </w:p>
          <w:p w14:paraId="4A05C486" w14:textId="04E44406" w:rsidR="004F73D4" w:rsidRPr="00804AEF" w:rsidRDefault="00472403" w:rsidP="00A41D80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  <w:u w:val="single"/>
              </w:rPr>
              <w:t>Creative</w:t>
            </w:r>
            <w:r w:rsidR="00C851C2" w:rsidRPr="00804AEF">
              <w:rPr>
                <w:sz w:val="18"/>
                <w:szCs w:val="18"/>
                <w:u w:val="single"/>
              </w:rPr>
              <w:t xml:space="preserve"> / Genre</w:t>
            </w:r>
            <w:r w:rsidR="00A43BB0" w:rsidRPr="00804AEF">
              <w:rPr>
                <w:sz w:val="18"/>
                <w:szCs w:val="18"/>
              </w:rPr>
              <w:t xml:space="preserve">: </w:t>
            </w:r>
            <w:r w:rsidR="00E26DAB">
              <w:rPr>
                <w:sz w:val="18"/>
                <w:szCs w:val="18"/>
              </w:rPr>
              <w:t>planning the plot for the play</w:t>
            </w:r>
            <w:r w:rsidR="00632D37">
              <w:rPr>
                <w:sz w:val="18"/>
                <w:szCs w:val="18"/>
              </w:rPr>
              <w:t xml:space="preserve">  </w:t>
            </w:r>
            <w:r w:rsidR="00632D37" w:rsidRPr="00632D37">
              <w:rPr>
                <w:sz w:val="18"/>
                <w:szCs w:val="18"/>
              </w:rPr>
              <w:t>http://www.primaryresources.co.uk/english/englishC5.htm</w:t>
            </w:r>
          </w:p>
          <w:p w14:paraId="063508D6" w14:textId="77777777" w:rsidR="00E26DAB" w:rsidRDefault="00E26DAB" w:rsidP="006565FD">
            <w:pPr>
              <w:rPr>
                <w:sz w:val="18"/>
                <w:szCs w:val="18"/>
              </w:rPr>
            </w:pPr>
          </w:p>
          <w:p w14:paraId="0BDFF175" w14:textId="59D9069F" w:rsidR="00D11EF7" w:rsidRPr="00804AEF" w:rsidRDefault="00D858C4" w:rsidP="006565FD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1 – </w:t>
            </w:r>
            <w:r w:rsidR="00E26DAB">
              <w:rPr>
                <w:sz w:val="18"/>
                <w:szCs w:val="18"/>
              </w:rPr>
              <w:t>children use their own ideas to compose plot</w:t>
            </w:r>
            <w:r w:rsidR="003E3C66">
              <w:rPr>
                <w:sz w:val="18"/>
                <w:szCs w:val="18"/>
              </w:rPr>
              <w:t xml:space="preserve"> (Hogarth and the Iron Man)</w:t>
            </w:r>
          </w:p>
          <w:p w14:paraId="0CC1FECB" w14:textId="00141FBD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</w:t>
            </w:r>
            <w:r w:rsidR="00A43BB0" w:rsidRPr="00804AEF">
              <w:rPr>
                <w:sz w:val="18"/>
                <w:szCs w:val="18"/>
              </w:rPr>
              <w:t xml:space="preserve">2 </w:t>
            </w:r>
            <w:r w:rsidRPr="00804AEF">
              <w:rPr>
                <w:sz w:val="18"/>
                <w:szCs w:val="18"/>
              </w:rPr>
              <w:t xml:space="preserve">– </w:t>
            </w:r>
            <w:r w:rsidR="006F466E">
              <w:rPr>
                <w:sz w:val="18"/>
                <w:szCs w:val="18"/>
              </w:rPr>
              <w:t>use their ideas with their writing partners to plan a plot for play script</w:t>
            </w:r>
          </w:p>
          <w:p w14:paraId="09586274" w14:textId="71AA4C90" w:rsidR="00CE5957" w:rsidRPr="00804AEF" w:rsidRDefault="00CE5957" w:rsidP="006565FD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="00A43BB0" w:rsidRPr="00804AEF">
              <w:rPr>
                <w:sz w:val="18"/>
                <w:szCs w:val="18"/>
              </w:rPr>
              <w:t xml:space="preserve"> 3 –</w:t>
            </w:r>
            <w:r w:rsidR="00FE0FBB">
              <w:rPr>
                <w:sz w:val="18"/>
                <w:szCs w:val="18"/>
              </w:rPr>
              <w:t xml:space="preserve"> </w:t>
            </w:r>
            <w:r w:rsidR="006F466E">
              <w:rPr>
                <w:sz w:val="18"/>
                <w:szCs w:val="18"/>
              </w:rPr>
              <w:t xml:space="preserve"> use their ideas with their writing partners to plan a plot for play script</w:t>
            </w:r>
          </w:p>
          <w:p w14:paraId="6EB9E09C" w14:textId="77777777" w:rsidR="00D11EF7" w:rsidRPr="00804AEF" w:rsidRDefault="00D11EF7" w:rsidP="006565FD">
            <w:pPr>
              <w:rPr>
                <w:sz w:val="18"/>
                <w:szCs w:val="18"/>
              </w:rPr>
            </w:pPr>
          </w:p>
          <w:p w14:paraId="72BC1C24" w14:textId="77777777" w:rsidR="00804AEF" w:rsidRDefault="00804AEF" w:rsidP="006565FD">
            <w:pPr>
              <w:rPr>
                <w:sz w:val="18"/>
                <w:szCs w:val="18"/>
              </w:rPr>
            </w:pPr>
          </w:p>
          <w:p w14:paraId="2C1FBA8B" w14:textId="77777777" w:rsidR="00175263" w:rsidRDefault="00175263" w:rsidP="006565FD">
            <w:pPr>
              <w:rPr>
                <w:sz w:val="18"/>
                <w:szCs w:val="18"/>
              </w:rPr>
            </w:pPr>
          </w:p>
          <w:p w14:paraId="759BEB1E" w14:textId="77777777" w:rsidR="00175263" w:rsidRPr="00804AEF" w:rsidRDefault="00175263" w:rsidP="006565FD">
            <w:pPr>
              <w:rPr>
                <w:sz w:val="18"/>
                <w:szCs w:val="18"/>
              </w:rPr>
            </w:pPr>
          </w:p>
        </w:tc>
        <w:tc>
          <w:tcPr>
            <w:tcW w:w="6662" w:type="dxa"/>
            <w:gridSpan w:val="3"/>
          </w:tcPr>
          <w:p w14:paraId="75056B03" w14:textId="0B636020" w:rsidR="001F25A7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2636DC" w:rsidRPr="00135293" w:rsidRDefault="002636DC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907A42" w:rsidRPr="00135293" w:rsidRDefault="00907A4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B43237" w14:textId="157650FF" w:rsidR="00755DF2" w:rsidRDefault="00755DF2" w:rsidP="006565FD">
            <w:pPr>
              <w:rPr>
                <w:sz w:val="18"/>
                <w:szCs w:val="18"/>
              </w:rPr>
            </w:pPr>
          </w:p>
          <w:p w14:paraId="36DF739E" w14:textId="77777777" w:rsidR="002A39DB" w:rsidRPr="00804AEF" w:rsidRDefault="002A39DB" w:rsidP="006565FD">
            <w:pPr>
              <w:rPr>
                <w:sz w:val="18"/>
                <w:szCs w:val="18"/>
              </w:rPr>
            </w:pPr>
          </w:p>
          <w:p w14:paraId="6B63E3BB" w14:textId="77777777" w:rsidR="006A2E5B" w:rsidRPr="00804AEF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Recall of times tables 2 to 10.</w:t>
            </w:r>
          </w:p>
          <w:p w14:paraId="72246562" w14:textId="77777777" w:rsidR="006A2E5B" w:rsidRDefault="006A2E5B" w:rsidP="006A2E5B">
            <w:pPr>
              <w:rPr>
                <w:sz w:val="18"/>
                <w:szCs w:val="18"/>
              </w:rPr>
            </w:pPr>
            <w:r w:rsidRPr="00804AEF">
              <w:rPr>
                <w:sz w:val="18"/>
                <w:szCs w:val="18"/>
              </w:rPr>
              <w:t>Mental maths workbook daily.</w:t>
            </w:r>
          </w:p>
          <w:p w14:paraId="13803B1C" w14:textId="744C5F7C" w:rsidR="00CF61BE" w:rsidRDefault="0058297C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Practising Prime numbers, Factors, Square numbers and Multiples.</w:t>
            </w:r>
          </w:p>
          <w:p w14:paraId="2FE83755" w14:textId="77777777" w:rsidR="00AC6861" w:rsidRDefault="00AC6861" w:rsidP="006A2E5B">
            <w:pPr>
              <w:rPr>
                <w:sz w:val="18"/>
                <w:szCs w:val="18"/>
              </w:rPr>
            </w:pPr>
          </w:p>
          <w:p w14:paraId="7A9F9589" w14:textId="37849F7C" w:rsidR="00AC6861" w:rsidRDefault="00AC6861" w:rsidP="006A2E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Revise the properties of 2D shapes – types of triangle, hexagon, heptagon, octagon, square, rectangle, pentagon</w:t>
            </w:r>
          </w:p>
          <w:p w14:paraId="77F71083" w14:textId="77777777" w:rsidR="00755DF2" w:rsidRPr="00804AEF" w:rsidRDefault="00755DF2" w:rsidP="006565FD">
            <w:pPr>
              <w:rPr>
                <w:sz w:val="18"/>
                <w:szCs w:val="18"/>
              </w:rPr>
            </w:pPr>
          </w:p>
          <w:p w14:paraId="7FC0B2EB" w14:textId="368110ED" w:rsidR="0013529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10732B18">
                      <wp:simplePos x="0" y="0"/>
                      <wp:positionH relativeFrom="column">
                        <wp:posOffset>1366520</wp:posOffset>
                      </wp:positionH>
                      <wp:positionV relativeFrom="paragraph">
                        <wp:posOffset>43180</wp:posOffset>
                      </wp:positionV>
                      <wp:extent cx="895985" cy="262255"/>
                      <wp:effectExtent l="0" t="0" r="18415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985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E3E86A8" w:rsidR="002636DC" w:rsidRPr="00135293" w:rsidRDefault="002636DC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107.6pt;margin-top:3.4pt;width:70.5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" fillcolor="white [3201]" strokeweight=".5pt">
                      <v:textbox>
                        <w:txbxContent>
                          <w:p w14:paraId="5A8EA17A" w14:textId="3E3E86A8" w:rsidR="00907A42" w:rsidRPr="00135293" w:rsidRDefault="00907A4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Pr="00804AEF" w:rsidRDefault="001F25A7" w:rsidP="006565FD">
            <w:pPr>
              <w:rPr>
                <w:sz w:val="18"/>
                <w:szCs w:val="18"/>
              </w:rPr>
            </w:pPr>
          </w:p>
          <w:p w14:paraId="4342D5C9" w14:textId="77777777" w:rsidR="00346D81" w:rsidRDefault="00346D81" w:rsidP="006565FD">
            <w:pPr>
              <w:rPr>
                <w:sz w:val="18"/>
                <w:szCs w:val="18"/>
              </w:rPr>
            </w:pPr>
          </w:p>
          <w:p w14:paraId="6D1F5E96" w14:textId="5EA36021" w:rsidR="00804AEF" w:rsidRPr="00863E21" w:rsidRDefault="00AC6861" w:rsidP="006565FD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Fractions of Numbers</w:t>
            </w:r>
          </w:p>
          <w:p w14:paraId="677C80C6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7C9232D0" w14:textId="13BABF1E" w:rsidR="00790594" w:rsidRDefault="00D4025D" w:rsidP="00AC6861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</w:t>
            </w:r>
            <w:r w:rsidR="00135293" w:rsidRPr="00804AEF">
              <w:rPr>
                <w:sz w:val="18"/>
                <w:szCs w:val="18"/>
              </w:rPr>
              <w:t>:</w:t>
            </w:r>
            <w:r w:rsidR="002636DC">
              <w:rPr>
                <w:sz w:val="18"/>
                <w:szCs w:val="18"/>
              </w:rPr>
              <w:t xml:space="preserve"> NHM5 </w:t>
            </w:r>
            <w:r w:rsidR="00AC6861">
              <w:rPr>
                <w:sz w:val="18"/>
                <w:szCs w:val="18"/>
              </w:rPr>
              <w:t>p 59 &amp; 60</w:t>
            </w:r>
          </w:p>
          <w:p w14:paraId="47250A07" w14:textId="72FE99C3" w:rsidR="00AC6861" w:rsidRDefault="00AC6861" w:rsidP="00AC68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 work and practical work.</w:t>
            </w:r>
          </w:p>
          <w:p w14:paraId="02655E5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4F7EF50A" w14:textId="7E429885" w:rsidR="00790594" w:rsidRDefault="00D4025D" w:rsidP="00AC6861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790594">
              <w:rPr>
                <w:sz w:val="18"/>
                <w:szCs w:val="18"/>
              </w:rPr>
              <w:t xml:space="preserve"> </w:t>
            </w:r>
            <w:r w:rsidR="002636DC">
              <w:rPr>
                <w:sz w:val="18"/>
                <w:szCs w:val="18"/>
              </w:rPr>
              <w:t xml:space="preserve">NHM 5 </w:t>
            </w:r>
            <w:r w:rsidR="00AC6861">
              <w:rPr>
                <w:sz w:val="18"/>
                <w:szCs w:val="18"/>
              </w:rPr>
              <w:t>p59 &amp; 60</w:t>
            </w:r>
          </w:p>
          <w:p w14:paraId="2C5DCB45" w14:textId="3D2F414F" w:rsidR="00AC6861" w:rsidRDefault="00AC6861" w:rsidP="00AC686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 work and practical work</w:t>
            </w:r>
          </w:p>
          <w:p w14:paraId="7FF5113A" w14:textId="77777777" w:rsidR="0058297C" w:rsidRDefault="0058297C" w:rsidP="00786A9F">
            <w:pPr>
              <w:rPr>
                <w:sz w:val="18"/>
                <w:szCs w:val="18"/>
              </w:rPr>
            </w:pPr>
          </w:p>
          <w:p w14:paraId="002370C1" w14:textId="24DA655D" w:rsidR="00790594" w:rsidRDefault="00D4025D" w:rsidP="00AC6861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3</w:t>
            </w:r>
            <w:r w:rsidR="00135293" w:rsidRPr="00804AEF">
              <w:rPr>
                <w:sz w:val="18"/>
                <w:szCs w:val="18"/>
              </w:rPr>
              <w:t>:</w:t>
            </w:r>
            <w:r w:rsidR="0058297C">
              <w:rPr>
                <w:sz w:val="18"/>
                <w:szCs w:val="18"/>
              </w:rPr>
              <w:t xml:space="preserve"> </w:t>
            </w:r>
            <w:r w:rsidR="00AC6861">
              <w:rPr>
                <w:sz w:val="18"/>
                <w:szCs w:val="18"/>
              </w:rPr>
              <w:t xml:space="preserve"> p68 and Board work and practical work.</w:t>
            </w:r>
            <w:r w:rsidR="00790594">
              <w:rPr>
                <w:sz w:val="18"/>
                <w:szCs w:val="18"/>
              </w:rPr>
              <w:t xml:space="preserve"> </w:t>
            </w:r>
          </w:p>
          <w:p w14:paraId="548B5407" w14:textId="77777777" w:rsidR="00790594" w:rsidRDefault="00790594" w:rsidP="00790594">
            <w:pPr>
              <w:rPr>
                <w:sz w:val="18"/>
                <w:szCs w:val="18"/>
              </w:rPr>
            </w:pPr>
          </w:p>
          <w:p w14:paraId="6A2373D3" w14:textId="283B8F42" w:rsidR="00804AEF" w:rsidRPr="00804AEF" w:rsidRDefault="00804AEF" w:rsidP="00197429">
            <w:pPr>
              <w:rPr>
                <w:sz w:val="18"/>
                <w:szCs w:val="18"/>
              </w:rPr>
            </w:pPr>
          </w:p>
          <w:p w14:paraId="1D229E1D" w14:textId="6A64445B" w:rsidR="00472403" w:rsidRPr="00804AEF" w:rsidRDefault="001F25A7" w:rsidP="006565FD">
            <w:pPr>
              <w:rPr>
                <w:sz w:val="18"/>
                <w:szCs w:val="18"/>
              </w:rPr>
            </w:pPr>
            <w:r w:rsidRPr="00804AEF">
              <w:rPr>
                <w:noProof/>
                <w:sz w:val="18"/>
                <w:szCs w:val="1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55F0DCF" wp14:editId="34AD28B8">
                      <wp:simplePos x="0" y="0"/>
                      <wp:positionH relativeFrom="column">
                        <wp:posOffset>726313</wp:posOffset>
                      </wp:positionH>
                      <wp:positionV relativeFrom="paragraph">
                        <wp:posOffset>112522</wp:posOffset>
                      </wp:positionV>
                      <wp:extent cx="2554224" cy="316865"/>
                      <wp:effectExtent l="0" t="0" r="17780" b="260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224" cy="31686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C5A065" w14:textId="03B1475D" w:rsidR="002636DC" w:rsidRPr="00135293" w:rsidRDefault="002636DC" w:rsidP="00135293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TOPIC MATHS: 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t>Are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aAreArea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______________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30" type="#_x0000_t202" style="position:absolute;margin-left:57.2pt;margin-top:8.85pt;width:201.1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" fillcolor="white [3201]" strokecolor="black [3200]" strokeweight="2pt">
                      <v:textbox>
                        <w:txbxContent>
                          <w:p w14:paraId="1CC5A065" w14:textId="03B1475D" w:rsidR="00907A42" w:rsidRPr="00135293" w:rsidRDefault="00907A42" w:rsidP="0013529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TOPIC MATHS: 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Are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aAreArea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>______________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A00058E" w14:textId="53832D0E" w:rsidR="00135293" w:rsidRPr="00804AEF" w:rsidRDefault="00135293" w:rsidP="006565FD">
            <w:pPr>
              <w:rPr>
                <w:sz w:val="18"/>
                <w:szCs w:val="18"/>
              </w:rPr>
            </w:pPr>
          </w:p>
          <w:p w14:paraId="3DC807A2" w14:textId="77777777" w:rsidR="00CE5D3D" w:rsidRPr="00804AEF" w:rsidRDefault="00CE5D3D" w:rsidP="006565FD">
            <w:pPr>
              <w:rPr>
                <w:sz w:val="18"/>
                <w:szCs w:val="18"/>
              </w:rPr>
            </w:pPr>
          </w:p>
          <w:p w14:paraId="15EADDF1" w14:textId="77777777" w:rsidR="00804AEF" w:rsidRPr="00804AEF" w:rsidRDefault="00804AEF" w:rsidP="006565FD">
            <w:pPr>
              <w:rPr>
                <w:sz w:val="18"/>
                <w:szCs w:val="18"/>
              </w:rPr>
            </w:pPr>
          </w:p>
          <w:p w14:paraId="4E36A731" w14:textId="5342899A" w:rsidR="000C2392" w:rsidRPr="00863E21" w:rsidRDefault="00863E21" w:rsidP="000C239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Shape and space: </w:t>
            </w:r>
            <w:r w:rsidR="002636DC">
              <w:rPr>
                <w:sz w:val="18"/>
                <w:szCs w:val="18"/>
              </w:rPr>
              <w:t>Parallel</w:t>
            </w:r>
            <w:r w:rsidR="00AC6861">
              <w:rPr>
                <w:sz w:val="18"/>
                <w:szCs w:val="18"/>
              </w:rPr>
              <w:t>, Perpendicular and Diagonal Lines</w:t>
            </w:r>
            <w:r w:rsidR="008B3079" w:rsidRPr="008B3079">
              <w:rPr>
                <w:sz w:val="18"/>
                <w:szCs w:val="18"/>
              </w:rPr>
              <w:t>.</w:t>
            </w:r>
          </w:p>
          <w:p w14:paraId="40B92DB6" w14:textId="77777777" w:rsidR="0058297C" w:rsidRPr="00101540" w:rsidRDefault="0058297C" w:rsidP="000C2392">
            <w:pPr>
              <w:rPr>
                <w:b/>
                <w:sz w:val="18"/>
                <w:szCs w:val="18"/>
                <w:u w:val="single"/>
              </w:rPr>
            </w:pPr>
          </w:p>
          <w:p w14:paraId="5A8780B3" w14:textId="39BF79B0" w:rsidR="000C2392" w:rsidRPr="00804AEF" w:rsidRDefault="000C2392" w:rsidP="00AC6861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1:</w:t>
            </w:r>
            <w:r w:rsidR="002636DC">
              <w:rPr>
                <w:sz w:val="18"/>
                <w:szCs w:val="18"/>
              </w:rPr>
              <w:t>NHM5</w:t>
            </w:r>
            <w:r>
              <w:rPr>
                <w:sz w:val="18"/>
                <w:szCs w:val="18"/>
              </w:rPr>
              <w:t xml:space="preserve"> </w:t>
            </w:r>
            <w:r w:rsidR="00AC6861">
              <w:rPr>
                <w:sz w:val="18"/>
                <w:szCs w:val="18"/>
              </w:rPr>
              <w:t>p104</w:t>
            </w:r>
            <w:r w:rsidR="002636DC">
              <w:rPr>
                <w:sz w:val="18"/>
                <w:szCs w:val="18"/>
              </w:rPr>
              <w:t xml:space="preserve"> &amp; 105</w:t>
            </w:r>
          </w:p>
          <w:p w14:paraId="1B614871" w14:textId="77777777" w:rsidR="000C2392" w:rsidRDefault="000C2392" w:rsidP="000C2392">
            <w:pPr>
              <w:rPr>
                <w:sz w:val="18"/>
                <w:szCs w:val="18"/>
              </w:rPr>
            </w:pPr>
          </w:p>
          <w:p w14:paraId="01F01E71" w14:textId="44D3623E" w:rsidR="00AC6861" w:rsidRDefault="000C2392" w:rsidP="00AC6861">
            <w:pPr>
              <w:rPr>
                <w:sz w:val="18"/>
                <w:szCs w:val="18"/>
              </w:rPr>
            </w:pPr>
            <w:proofErr w:type="spellStart"/>
            <w:r w:rsidRPr="00804AEF">
              <w:rPr>
                <w:sz w:val="18"/>
                <w:szCs w:val="18"/>
              </w:rPr>
              <w:t>Grp</w:t>
            </w:r>
            <w:proofErr w:type="spellEnd"/>
            <w:r w:rsidRPr="00804AEF">
              <w:rPr>
                <w:sz w:val="18"/>
                <w:szCs w:val="18"/>
              </w:rPr>
              <w:t xml:space="preserve"> 2:</w:t>
            </w:r>
            <w:r w:rsidR="00AC6861">
              <w:rPr>
                <w:sz w:val="18"/>
                <w:szCs w:val="18"/>
              </w:rPr>
              <w:t xml:space="preserve"> </w:t>
            </w:r>
            <w:r w:rsidR="002636DC">
              <w:rPr>
                <w:sz w:val="18"/>
                <w:szCs w:val="18"/>
              </w:rPr>
              <w:t>NHM5</w:t>
            </w:r>
            <w:r w:rsidR="00AC6861">
              <w:rPr>
                <w:sz w:val="18"/>
                <w:szCs w:val="18"/>
              </w:rPr>
              <w:t>p104</w:t>
            </w:r>
            <w:r w:rsidR="002636DC">
              <w:rPr>
                <w:sz w:val="18"/>
                <w:szCs w:val="18"/>
              </w:rPr>
              <w:t xml:space="preserve"> &amp; 105</w:t>
            </w:r>
          </w:p>
          <w:p w14:paraId="6ACDD6A0" w14:textId="02893208" w:rsidR="000C2392" w:rsidRDefault="008B3079" w:rsidP="000C23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14:paraId="7A273C76" w14:textId="78DFB8BF" w:rsidR="002D6F2A" w:rsidRDefault="002636DC" w:rsidP="008B307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Grp</w:t>
            </w:r>
            <w:proofErr w:type="spellEnd"/>
            <w:r>
              <w:rPr>
                <w:sz w:val="18"/>
                <w:szCs w:val="18"/>
              </w:rPr>
              <w:t xml:space="preserve"> 3: NHM5 p104 Q1 &amp; 2 &amp; 105 all</w:t>
            </w:r>
          </w:p>
          <w:p w14:paraId="753B530A" w14:textId="2E5762D9" w:rsidR="000C2392" w:rsidRDefault="000C2392" w:rsidP="00BE3378">
            <w:pPr>
              <w:rPr>
                <w:sz w:val="18"/>
                <w:szCs w:val="18"/>
              </w:rPr>
            </w:pPr>
          </w:p>
          <w:p w14:paraId="7C6CB91E" w14:textId="3AA5B7CE" w:rsidR="002636DC" w:rsidRPr="002636DC" w:rsidRDefault="002636DC" w:rsidP="00BE3378">
            <w:pPr>
              <w:rPr>
                <w:sz w:val="18"/>
                <w:szCs w:val="18"/>
                <w:lang w:val="pt-PT"/>
              </w:rPr>
            </w:pPr>
            <w:r w:rsidRPr="002636DC">
              <w:rPr>
                <w:sz w:val="18"/>
                <w:szCs w:val="18"/>
                <w:lang w:val="pt-PT"/>
              </w:rPr>
              <w:t>Language: Parallel, perpendicular, diagonal, quadrilateral, convex, concave, equal sides, equal angle, pentagonal, hectagonal.</w:t>
            </w:r>
          </w:p>
          <w:p w14:paraId="3DC807A3" w14:textId="77777777" w:rsidR="00CE5D3D" w:rsidRPr="002636DC" w:rsidRDefault="00CE5D3D" w:rsidP="006565FD">
            <w:pPr>
              <w:rPr>
                <w:sz w:val="18"/>
                <w:szCs w:val="18"/>
                <w:lang w:val="pt-PT"/>
              </w:rPr>
            </w:pPr>
          </w:p>
          <w:p w14:paraId="3DC807A4" w14:textId="77777777" w:rsidR="00CE5D3D" w:rsidRPr="002636DC" w:rsidRDefault="00CE5D3D" w:rsidP="006565FD">
            <w:pPr>
              <w:rPr>
                <w:sz w:val="18"/>
                <w:szCs w:val="18"/>
                <w:lang w:val="pt-PT"/>
              </w:rPr>
            </w:pPr>
          </w:p>
          <w:p w14:paraId="3DC807B8" w14:textId="77777777" w:rsidR="00CE5D3D" w:rsidRPr="002636DC" w:rsidRDefault="00CE5D3D" w:rsidP="006565FD">
            <w:pPr>
              <w:rPr>
                <w:sz w:val="18"/>
                <w:szCs w:val="18"/>
                <w:lang w:val="pt-PT"/>
              </w:rPr>
            </w:pPr>
          </w:p>
        </w:tc>
        <w:tc>
          <w:tcPr>
            <w:tcW w:w="2204" w:type="dxa"/>
          </w:tcPr>
          <w:p w14:paraId="1CCFA062" w14:textId="77777777" w:rsidR="004805D9" w:rsidRPr="002636DC" w:rsidRDefault="004805D9" w:rsidP="006565FD">
            <w:pPr>
              <w:rPr>
                <w:sz w:val="18"/>
                <w:szCs w:val="18"/>
                <w:lang w:val="pt-PT"/>
              </w:rPr>
            </w:pPr>
          </w:p>
          <w:p w14:paraId="54321510" w14:textId="77777777" w:rsidR="00C47B19" w:rsidRPr="002636DC" w:rsidRDefault="00C47B19" w:rsidP="00C47B19">
            <w:pPr>
              <w:rPr>
                <w:sz w:val="18"/>
                <w:szCs w:val="18"/>
                <w:lang w:val="pt-PT"/>
              </w:rPr>
            </w:pPr>
          </w:p>
          <w:p w14:paraId="205EF76F" w14:textId="77777777" w:rsidR="00C47B19" w:rsidRDefault="00C47B19" w:rsidP="00C47B1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Powerpoint</w:t>
            </w:r>
            <w:proofErr w:type="spellEnd"/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6471106" w14:textId="77777777" w:rsidR="00C47B19" w:rsidRDefault="00C47B19" w:rsidP="00C47B19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64F9C2" w14:textId="77777777" w:rsidR="00C47B19" w:rsidRDefault="00C47B19" w:rsidP="00C47B1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Pages, </w:t>
            </w:r>
          </w:p>
          <w:p w14:paraId="7FCE5493" w14:textId="77777777" w:rsidR="00C47B19" w:rsidRPr="00D75A3E" w:rsidRDefault="00C47B19" w:rsidP="00C47B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98F8816" w14:textId="77777777" w:rsidR="00C47B19" w:rsidRDefault="00C47B19" w:rsidP="00C47B1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Mental Maths</w:t>
            </w: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 xml:space="preserve"> apps.</w:t>
            </w:r>
          </w:p>
          <w:p w14:paraId="02647110" w14:textId="77777777" w:rsidR="00C47B19" w:rsidRPr="00D75A3E" w:rsidRDefault="00C47B19" w:rsidP="00C47B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5227B6" w14:textId="77777777" w:rsidR="00C47B19" w:rsidRDefault="00C47B19" w:rsidP="00C47B1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Safari  research for the Back to the Future</w:t>
            </w:r>
          </w:p>
          <w:p w14:paraId="04CA541B" w14:textId="77777777" w:rsidR="00C47B19" w:rsidRPr="00D75A3E" w:rsidRDefault="00C47B19" w:rsidP="00C47B19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0931E6" w14:textId="77777777" w:rsidR="00C47B19" w:rsidRDefault="00C47B19" w:rsidP="00C47B19">
            <w:pPr>
              <w:pStyle w:val="List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8CC3732" w14:textId="77777777" w:rsidR="00C47B19" w:rsidRDefault="00C47B19" w:rsidP="00C47B1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75A3E">
              <w:rPr>
                <w:rFonts w:ascii="Times New Roman" w:hAnsi="Times New Roman" w:cs="Times New Roman"/>
                <w:sz w:val="18"/>
                <w:szCs w:val="18"/>
              </w:rPr>
              <w:t>Begin Keynote on Back to the Future.</w:t>
            </w:r>
          </w:p>
          <w:p w14:paraId="0D6E4F8F" w14:textId="77777777" w:rsidR="00C47B19" w:rsidRDefault="00C47B19" w:rsidP="00C47B1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EEE4FC" w14:textId="77777777" w:rsidR="00C47B19" w:rsidRPr="00D75A3E" w:rsidRDefault="00C47B19" w:rsidP="00C47B1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Children will be aware of E-Safety and the four messages of Cyber Tiger when they are using ICT across the curriculum.</w:t>
            </w:r>
          </w:p>
          <w:p w14:paraId="3DC807B9" w14:textId="745AA327" w:rsidR="00907A42" w:rsidRPr="00790594" w:rsidRDefault="00907A42" w:rsidP="00786A9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05D9" w:rsidRPr="000A1CCB" w14:paraId="3DC807CD" w14:textId="77777777" w:rsidTr="006565FD">
        <w:tc>
          <w:tcPr>
            <w:tcW w:w="3980" w:type="dxa"/>
          </w:tcPr>
          <w:p w14:paraId="3DC807BB" w14:textId="254BF29B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lastRenderedPageBreak/>
              <w:t>WAU</w:t>
            </w:r>
          </w:p>
          <w:p w14:paraId="3DC807BC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E2D146B" w14:textId="0C6212FD" w:rsidR="00B50ECD" w:rsidRDefault="00A43BB0" w:rsidP="00907A42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Topic – </w:t>
            </w:r>
            <w:r w:rsidR="00907A42">
              <w:rPr>
                <w:sz w:val="24"/>
                <w:szCs w:val="24"/>
              </w:rPr>
              <w:t>Back to the Future</w:t>
            </w:r>
          </w:p>
          <w:p w14:paraId="297F3519" w14:textId="283E9D4B" w:rsidR="00907A42" w:rsidRDefault="00907A42" w:rsidP="00907A42">
            <w:pPr>
              <w:rPr>
                <w:sz w:val="24"/>
                <w:szCs w:val="24"/>
              </w:rPr>
            </w:pPr>
            <w:r>
              <w:rPr>
                <w:sz w:val="23"/>
                <w:szCs w:val="23"/>
              </w:rPr>
              <w:t>To understand the importance of energy and how it changed over time.</w:t>
            </w:r>
          </w:p>
          <w:p w14:paraId="02098BFC" w14:textId="77777777" w:rsidR="00907A42" w:rsidRDefault="00907A42" w:rsidP="00907A42">
            <w:pPr>
              <w:rPr>
                <w:sz w:val="24"/>
                <w:szCs w:val="24"/>
              </w:rPr>
            </w:pPr>
          </w:p>
          <w:p w14:paraId="51A352F4" w14:textId="77777777" w:rsidR="00907A42" w:rsidRPr="000A1CCB" w:rsidRDefault="00907A42" w:rsidP="00907A42">
            <w:pPr>
              <w:rPr>
                <w:sz w:val="24"/>
                <w:szCs w:val="24"/>
              </w:rPr>
            </w:pPr>
          </w:p>
          <w:p w14:paraId="3166E9B8" w14:textId="59454500" w:rsidR="00505A62" w:rsidRPr="000A1CCB" w:rsidRDefault="00505A62" w:rsidP="006565FD">
            <w:pPr>
              <w:rPr>
                <w:sz w:val="24"/>
                <w:szCs w:val="24"/>
              </w:rPr>
            </w:pPr>
          </w:p>
          <w:p w14:paraId="240A46D1" w14:textId="77777777" w:rsidR="00EC0230" w:rsidRDefault="00EC0230" w:rsidP="006565FD">
            <w:pPr>
              <w:rPr>
                <w:sz w:val="24"/>
                <w:szCs w:val="24"/>
              </w:rPr>
            </w:pPr>
          </w:p>
          <w:p w14:paraId="3DC807BE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  <w:p w14:paraId="3DC807BF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DC807C0" w14:textId="0A588A64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PDMU</w:t>
            </w:r>
          </w:p>
          <w:p w14:paraId="01C1C8AB" w14:textId="023BED4A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03528414" w14:textId="77777777" w:rsidR="00505A62" w:rsidRDefault="00907A42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E-Safety linked to Article 17.</w:t>
            </w:r>
          </w:p>
          <w:p w14:paraId="455BD1A8" w14:textId="77777777" w:rsidR="00907A42" w:rsidRDefault="00907A42" w:rsidP="00863E21">
            <w:pPr>
              <w:rPr>
                <w:sz w:val="24"/>
                <w:szCs w:val="24"/>
              </w:rPr>
            </w:pPr>
          </w:p>
          <w:p w14:paraId="56862126" w14:textId="4C4EBA6B" w:rsidR="00907A42" w:rsidRPr="000A1CCB" w:rsidRDefault="00907A42" w:rsidP="00863E21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</w:tcPr>
          <w:p w14:paraId="3DC807C1" w14:textId="7FEF21A9" w:rsidR="00505A62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P.E</w:t>
            </w:r>
            <w:r w:rsidR="002A6426" w:rsidRPr="000A1CCB">
              <w:rPr>
                <w:sz w:val="24"/>
                <w:szCs w:val="24"/>
                <w:u w:val="single"/>
              </w:rPr>
              <w:t xml:space="preserve"> / ACTIVITY BASED LEARNING</w:t>
            </w:r>
          </w:p>
          <w:p w14:paraId="13EB58B1" w14:textId="46B6415D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3E98F3D6" w14:textId="7ABEC96D" w:rsidR="006630B1" w:rsidRPr="000A1CCB" w:rsidRDefault="00907A42" w:rsidP="00505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  <w:r w:rsidR="00863E21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Shooting.</w:t>
            </w:r>
          </w:p>
          <w:p w14:paraId="17DC8B5C" w14:textId="77777777" w:rsidR="00804AEF" w:rsidRPr="000A1CCB" w:rsidRDefault="00804AEF" w:rsidP="00505A62">
            <w:pPr>
              <w:rPr>
                <w:sz w:val="24"/>
                <w:szCs w:val="24"/>
              </w:rPr>
            </w:pPr>
          </w:p>
          <w:p w14:paraId="17A5D6AA" w14:textId="79DA6EFD" w:rsidR="004805D9" w:rsidRPr="000A1CCB" w:rsidRDefault="004805D9" w:rsidP="00786A9F">
            <w:pPr>
              <w:rPr>
                <w:sz w:val="24"/>
                <w:szCs w:val="24"/>
              </w:rPr>
            </w:pPr>
          </w:p>
        </w:tc>
        <w:tc>
          <w:tcPr>
            <w:tcW w:w="3980" w:type="dxa"/>
            <w:gridSpan w:val="2"/>
          </w:tcPr>
          <w:p w14:paraId="3DC807C2" w14:textId="77777777" w:rsidR="004805D9" w:rsidRPr="000A1CCB" w:rsidRDefault="004805D9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ASSESSMENT</w:t>
            </w:r>
          </w:p>
          <w:p w14:paraId="3DC807C3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1C0CBAA5" w14:textId="74C82585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Spelling check using words of the week.</w:t>
            </w:r>
          </w:p>
          <w:p w14:paraId="3D544359" w14:textId="77777777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Tables tests.</w:t>
            </w:r>
          </w:p>
          <w:p w14:paraId="2D6B1648" w14:textId="390C02AE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Correction of work.</w:t>
            </w:r>
          </w:p>
          <w:p w14:paraId="7841F62F" w14:textId="158E6096" w:rsidR="00A43BB0" w:rsidRPr="000A1CCB" w:rsidRDefault="00A43BB0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test.</w:t>
            </w:r>
          </w:p>
          <w:p w14:paraId="3DC807C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7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B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  <w:p w14:paraId="3DC807CC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</w:tr>
      <w:tr w:rsidR="000763C1" w:rsidRPr="000A1CCB" w14:paraId="3DC807E3" w14:textId="77777777" w:rsidTr="006565FD">
        <w:tc>
          <w:tcPr>
            <w:tcW w:w="3980" w:type="dxa"/>
            <w:vMerge w:val="restart"/>
          </w:tcPr>
          <w:p w14:paraId="3DC807CE" w14:textId="0FA19849" w:rsidR="00505A62" w:rsidRPr="000A1CCB" w:rsidRDefault="000763C1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RELIGION</w:t>
            </w:r>
          </w:p>
          <w:p w14:paraId="709D303C" w14:textId="59507052" w:rsidR="00505A62" w:rsidRPr="000A1CCB" w:rsidRDefault="00505A62" w:rsidP="00505A62">
            <w:pPr>
              <w:rPr>
                <w:sz w:val="24"/>
                <w:szCs w:val="24"/>
              </w:rPr>
            </w:pPr>
          </w:p>
          <w:p w14:paraId="589E35F1" w14:textId="532F12E1" w:rsidR="000A1CCB" w:rsidRDefault="007B2A0F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Lesson 5 </w:t>
            </w:r>
            <w:r w:rsidR="00C22906">
              <w:rPr>
                <w:sz w:val="24"/>
                <w:szCs w:val="24"/>
              </w:rPr>
              <w:t>- the church</w:t>
            </w:r>
          </w:p>
          <w:p w14:paraId="2E27431C" w14:textId="77777777" w:rsidR="00C22906" w:rsidRDefault="00C22906" w:rsidP="00863E21">
            <w:pPr>
              <w:rPr>
                <w:sz w:val="24"/>
                <w:szCs w:val="24"/>
              </w:rPr>
            </w:pPr>
          </w:p>
          <w:p w14:paraId="7DF1E3CF" w14:textId="6158D8B9" w:rsidR="00C22906" w:rsidRPr="000A1CCB" w:rsidRDefault="007B2A0F" w:rsidP="00863E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Body of Christ at work</w:t>
            </w:r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THE ARTS</w:t>
            </w:r>
          </w:p>
          <w:p w14:paraId="1EC87E31" w14:textId="16C19126" w:rsidR="00804AEF" w:rsidRPr="000A1CCB" w:rsidRDefault="00804AEF" w:rsidP="00786A9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</w:t>
            </w:r>
          </w:p>
          <w:p w14:paraId="66942809" w14:textId="76E9A84B" w:rsidR="00A6713C" w:rsidRDefault="007B2A0F" w:rsidP="006565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St Bridget’s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Crosses</w:t>
            </w:r>
          </w:p>
          <w:p w14:paraId="3DC807D6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7" w14:textId="77777777" w:rsidR="000E2197" w:rsidRPr="000A1CCB" w:rsidRDefault="000E2197" w:rsidP="006565FD">
            <w:pPr>
              <w:rPr>
                <w:sz w:val="24"/>
                <w:szCs w:val="24"/>
              </w:rPr>
            </w:pPr>
          </w:p>
          <w:p w14:paraId="3DC807D8" w14:textId="77777777" w:rsidR="000E2197" w:rsidRPr="000A1CCB" w:rsidRDefault="000E2197" w:rsidP="006565FD">
            <w:pPr>
              <w:tabs>
                <w:tab w:val="left" w:pos="1420"/>
              </w:tabs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ab/>
            </w:r>
          </w:p>
          <w:p w14:paraId="3DC807D9" w14:textId="77777777" w:rsidR="000763C1" w:rsidRPr="000A1CCB" w:rsidRDefault="000763C1" w:rsidP="006565FD">
            <w:pPr>
              <w:tabs>
                <w:tab w:val="left" w:pos="2700"/>
              </w:tabs>
              <w:rPr>
                <w:sz w:val="24"/>
                <w:szCs w:val="24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0A1CCB" w:rsidRDefault="00C851C2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HOMEWORK</w:t>
            </w:r>
          </w:p>
          <w:p w14:paraId="18AFB89D" w14:textId="77777777" w:rsidR="00123846" w:rsidRPr="000A1CCB" w:rsidRDefault="00123846" w:rsidP="006565FD">
            <w:pPr>
              <w:rPr>
                <w:sz w:val="24"/>
                <w:szCs w:val="24"/>
                <w:u w:val="single"/>
              </w:rPr>
            </w:pPr>
          </w:p>
          <w:p w14:paraId="37438758" w14:textId="2CF7F9BA" w:rsidR="000A36EF" w:rsidRPr="000A1CCB" w:rsidRDefault="000A36EF" w:rsidP="000A36EF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Mental Maths workbook every</w:t>
            </w:r>
            <w:r w:rsidR="006630B1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night.</w:t>
            </w:r>
          </w:p>
          <w:p w14:paraId="597761CE" w14:textId="3272E632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Monday – Words of the week activities. Practise tables, spellings and reading.</w:t>
            </w:r>
          </w:p>
          <w:p w14:paraId="3C47A65D" w14:textId="418F22D9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Tuesday – </w:t>
            </w:r>
            <w:r w:rsidR="007B2A0F">
              <w:rPr>
                <w:sz w:val="24"/>
                <w:szCs w:val="24"/>
              </w:rPr>
              <w:t>fractions</w:t>
            </w:r>
          </w:p>
          <w:p w14:paraId="153EE1F3" w14:textId="569CD9BA" w:rsidR="0076732A" w:rsidRPr="000A1CCB" w:rsidRDefault="0076732A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Wednesday –</w:t>
            </w:r>
            <w:r w:rsidR="002D6F2A">
              <w:rPr>
                <w:sz w:val="18"/>
                <w:szCs w:val="18"/>
              </w:rPr>
              <w:t xml:space="preserve"> </w:t>
            </w:r>
            <w:r w:rsidR="002D6F2A" w:rsidRPr="002D6F2A">
              <w:rPr>
                <w:sz w:val="24"/>
                <w:szCs w:val="24"/>
              </w:rPr>
              <w:t>antonyms</w:t>
            </w:r>
            <w:r w:rsidR="002D6F2A">
              <w:rPr>
                <w:sz w:val="24"/>
                <w:szCs w:val="24"/>
              </w:rPr>
              <w:t xml:space="preserve">  </w:t>
            </w:r>
          </w:p>
          <w:p w14:paraId="3DC807DB" w14:textId="78220E98" w:rsidR="0076732A" w:rsidRPr="000A1CCB" w:rsidRDefault="0076732A" w:rsidP="00BE3378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Thursday –</w:t>
            </w:r>
            <w:r w:rsidR="007B2A0F">
              <w:rPr>
                <w:sz w:val="24"/>
                <w:szCs w:val="24"/>
              </w:rPr>
              <w:t xml:space="preserve"> lines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FORMATIVE FEEDBACK</w:t>
            </w:r>
          </w:p>
          <w:p w14:paraId="7EE57BB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44C9199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71E883F5" w14:textId="77777777" w:rsidR="001F25A7" w:rsidRPr="000A1CCB" w:rsidRDefault="001F25A7" w:rsidP="006565FD">
            <w:pPr>
              <w:tabs>
                <w:tab w:val="left" w:pos="3000"/>
              </w:tabs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SELF ASSESSMENT</w:t>
            </w:r>
          </w:p>
          <w:p w14:paraId="001B4BBD" w14:textId="77777777" w:rsidR="001F25A7" w:rsidRPr="000A1CCB" w:rsidRDefault="001F25A7" w:rsidP="006565FD">
            <w:pPr>
              <w:rPr>
                <w:sz w:val="24"/>
                <w:szCs w:val="24"/>
              </w:rPr>
            </w:pPr>
          </w:p>
          <w:p w14:paraId="32353D58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F7F2ED7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</w:p>
          <w:p w14:paraId="0D34B61D" w14:textId="77777777" w:rsidR="001F25A7" w:rsidRPr="000A1CCB" w:rsidRDefault="001F25A7" w:rsidP="006565FD">
            <w:pPr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PEER ASSESSMENT</w:t>
            </w:r>
          </w:p>
          <w:p w14:paraId="3A3B3F5E" w14:textId="77777777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0A1CCB" w:rsidRDefault="000763C1" w:rsidP="006565FD">
            <w:pPr>
              <w:rPr>
                <w:sz w:val="24"/>
                <w:szCs w:val="24"/>
              </w:rPr>
            </w:pPr>
          </w:p>
        </w:tc>
      </w:tr>
      <w:tr w:rsidR="000763C1" w:rsidRPr="000A1CCB" w14:paraId="3DC807F1" w14:textId="77777777" w:rsidTr="006565FD">
        <w:tc>
          <w:tcPr>
            <w:tcW w:w="3980" w:type="dxa"/>
            <w:vMerge/>
          </w:tcPr>
          <w:p w14:paraId="3DC807E4" w14:textId="23C61FB8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0A1CCB" w:rsidRDefault="000763C1" w:rsidP="006565FD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0A1CCB" w:rsidRDefault="001F25A7" w:rsidP="006565FD">
            <w:pPr>
              <w:jc w:val="center"/>
              <w:rPr>
                <w:sz w:val="24"/>
                <w:szCs w:val="24"/>
                <w:u w:val="single"/>
              </w:rPr>
            </w:pPr>
            <w:r w:rsidRPr="000A1CCB">
              <w:rPr>
                <w:sz w:val="24"/>
                <w:szCs w:val="24"/>
                <w:u w:val="single"/>
              </w:rPr>
              <w:t>KEY - TSPC</w:t>
            </w:r>
          </w:p>
          <w:p w14:paraId="2EB75F0F" w14:textId="2295AF73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WO - Working with others </w:t>
            </w:r>
          </w:p>
          <w:p w14:paraId="4BC68B5B" w14:textId="30E9755C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BC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MI - 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SM - Self-Management</w:t>
            </w:r>
          </w:p>
          <w:p w14:paraId="1222A006" w14:textId="47DA53ED" w:rsidR="00C851C2" w:rsidRPr="000A1CCB" w:rsidRDefault="001F25A7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>PS -</w:t>
            </w:r>
            <w:r w:rsidR="00C851C2" w:rsidRPr="000A1CCB">
              <w:rPr>
                <w:sz w:val="24"/>
                <w:szCs w:val="24"/>
              </w:rPr>
              <w:t xml:space="preserve"> </w:t>
            </w:r>
            <w:r w:rsidRPr="000A1CCB">
              <w:rPr>
                <w:sz w:val="24"/>
                <w:szCs w:val="24"/>
              </w:rPr>
              <w:t xml:space="preserve"> Thinking, Problem Solving  And </w:t>
            </w:r>
          </w:p>
          <w:p w14:paraId="3DC807F0" w14:textId="07481AF9" w:rsidR="000763C1" w:rsidRPr="000A1CCB" w:rsidRDefault="00C851C2" w:rsidP="006565FD">
            <w:pPr>
              <w:rPr>
                <w:sz w:val="24"/>
                <w:szCs w:val="24"/>
              </w:rPr>
            </w:pPr>
            <w:r w:rsidRPr="000A1CCB">
              <w:rPr>
                <w:sz w:val="24"/>
                <w:szCs w:val="24"/>
              </w:rPr>
              <w:t xml:space="preserve">         </w:t>
            </w:r>
            <w:r w:rsidR="001F25A7" w:rsidRPr="000A1CCB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0D72E076" w:rsidR="004805D9" w:rsidRPr="000A1CCB" w:rsidRDefault="006565FD" w:rsidP="00F3281E">
      <w:pPr>
        <w:tabs>
          <w:tab w:val="left" w:pos="960"/>
        </w:tabs>
        <w:rPr>
          <w:sz w:val="24"/>
          <w:szCs w:val="24"/>
          <w:u w:val="single"/>
        </w:rPr>
      </w:pPr>
      <w:r w:rsidRPr="000A1CCB">
        <w:rPr>
          <w:sz w:val="24"/>
          <w:szCs w:val="24"/>
          <w:u w:val="single"/>
        </w:rPr>
        <w:br w:type="textWrapping" w:clear="all"/>
      </w:r>
      <w:r w:rsidR="00F3281E" w:rsidRPr="000A1CCB">
        <w:rPr>
          <w:sz w:val="24"/>
          <w:szCs w:val="24"/>
          <w:u w:val="single"/>
        </w:rPr>
        <w:t>OTHER</w:t>
      </w:r>
    </w:p>
    <w:sectPr w:rsidR="004805D9" w:rsidRPr="000A1CCB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2FFF"/>
    <w:multiLevelType w:val="hybridMultilevel"/>
    <w:tmpl w:val="2634E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728A1"/>
    <w:rsid w:val="000763C1"/>
    <w:rsid w:val="0009556C"/>
    <w:rsid w:val="000A1CCB"/>
    <w:rsid w:val="000A36EF"/>
    <w:rsid w:val="000C2392"/>
    <w:rsid w:val="000E2197"/>
    <w:rsid w:val="00123846"/>
    <w:rsid w:val="00135293"/>
    <w:rsid w:val="00175263"/>
    <w:rsid w:val="00196EAD"/>
    <w:rsid w:val="00197429"/>
    <w:rsid w:val="001A3943"/>
    <w:rsid w:val="001F25A7"/>
    <w:rsid w:val="0025019B"/>
    <w:rsid w:val="002636DC"/>
    <w:rsid w:val="00280D64"/>
    <w:rsid w:val="002A39DB"/>
    <w:rsid w:val="002A6426"/>
    <w:rsid w:val="002C34D1"/>
    <w:rsid w:val="002D6F2A"/>
    <w:rsid w:val="002F1A1B"/>
    <w:rsid w:val="00313218"/>
    <w:rsid w:val="00341E0F"/>
    <w:rsid w:val="00346D81"/>
    <w:rsid w:val="00351625"/>
    <w:rsid w:val="003E3C66"/>
    <w:rsid w:val="003E431F"/>
    <w:rsid w:val="003E68E1"/>
    <w:rsid w:val="003E7295"/>
    <w:rsid w:val="004040E3"/>
    <w:rsid w:val="00424E4B"/>
    <w:rsid w:val="00430596"/>
    <w:rsid w:val="00472403"/>
    <w:rsid w:val="004805D9"/>
    <w:rsid w:val="004863F0"/>
    <w:rsid w:val="004D4F8D"/>
    <w:rsid w:val="004E17F5"/>
    <w:rsid w:val="004E29AE"/>
    <w:rsid w:val="004E4170"/>
    <w:rsid w:val="004E550B"/>
    <w:rsid w:val="004F73D4"/>
    <w:rsid w:val="00505A62"/>
    <w:rsid w:val="005336FE"/>
    <w:rsid w:val="00564C70"/>
    <w:rsid w:val="005704C4"/>
    <w:rsid w:val="0058297C"/>
    <w:rsid w:val="005E45F9"/>
    <w:rsid w:val="005F2FCE"/>
    <w:rsid w:val="00632D37"/>
    <w:rsid w:val="006565FD"/>
    <w:rsid w:val="006630B1"/>
    <w:rsid w:val="006A2E5B"/>
    <w:rsid w:val="006B48D4"/>
    <w:rsid w:val="006F466E"/>
    <w:rsid w:val="006F48D6"/>
    <w:rsid w:val="006F4F54"/>
    <w:rsid w:val="00740D07"/>
    <w:rsid w:val="007508B7"/>
    <w:rsid w:val="00755DF2"/>
    <w:rsid w:val="0076732A"/>
    <w:rsid w:val="00772B5B"/>
    <w:rsid w:val="00786A9F"/>
    <w:rsid w:val="00790594"/>
    <w:rsid w:val="007A2C17"/>
    <w:rsid w:val="007B2A0F"/>
    <w:rsid w:val="007C75DF"/>
    <w:rsid w:val="00801BB1"/>
    <w:rsid w:val="00804AEF"/>
    <w:rsid w:val="008562F0"/>
    <w:rsid w:val="00860A30"/>
    <w:rsid w:val="00863E21"/>
    <w:rsid w:val="008B3079"/>
    <w:rsid w:val="008B7EC2"/>
    <w:rsid w:val="008D27BB"/>
    <w:rsid w:val="008D3E3A"/>
    <w:rsid w:val="00907A42"/>
    <w:rsid w:val="009448CD"/>
    <w:rsid w:val="00945707"/>
    <w:rsid w:val="009829CC"/>
    <w:rsid w:val="00A41D80"/>
    <w:rsid w:val="00A43BB0"/>
    <w:rsid w:val="00A47608"/>
    <w:rsid w:val="00A514AF"/>
    <w:rsid w:val="00A6713C"/>
    <w:rsid w:val="00A8703C"/>
    <w:rsid w:val="00A9376B"/>
    <w:rsid w:val="00AC3E4F"/>
    <w:rsid w:val="00AC6861"/>
    <w:rsid w:val="00B21357"/>
    <w:rsid w:val="00B33240"/>
    <w:rsid w:val="00B50399"/>
    <w:rsid w:val="00B50ECD"/>
    <w:rsid w:val="00BC1D9E"/>
    <w:rsid w:val="00BE3378"/>
    <w:rsid w:val="00C22906"/>
    <w:rsid w:val="00C47B19"/>
    <w:rsid w:val="00C52CFA"/>
    <w:rsid w:val="00C851C2"/>
    <w:rsid w:val="00CB24CE"/>
    <w:rsid w:val="00CB26B4"/>
    <w:rsid w:val="00CE5957"/>
    <w:rsid w:val="00CE5D3D"/>
    <w:rsid w:val="00CF61BE"/>
    <w:rsid w:val="00D0519B"/>
    <w:rsid w:val="00D10A13"/>
    <w:rsid w:val="00D11EF7"/>
    <w:rsid w:val="00D27B6D"/>
    <w:rsid w:val="00D4025D"/>
    <w:rsid w:val="00D54F3B"/>
    <w:rsid w:val="00D843FE"/>
    <w:rsid w:val="00D858C4"/>
    <w:rsid w:val="00D872F5"/>
    <w:rsid w:val="00D905C4"/>
    <w:rsid w:val="00D96CA7"/>
    <w:rsid w:val="00DA3C5C"/>
    <w:rsid w:val="00DC6410"/>
    <w:rsid w:val="00DD376F"/>
    <w:rsid w:val="00E23D45"/>
    <w:rsid w:val="00E26DAB"/>
    <w:rsid w:val="00E954B1"/>
    <w:rsid w:val="00EA3DCD"/>
    <w:rsid w:val="00EC0230"/>
    <w:rsid w:val="00F3281E"/>
    <w:rsid w:val="00FA5153"/>
    <w:rsid w:val="00FB23E2"/>
    <w:rsid w:val="00FC3EFA"/>
    <w:rsid w:val="00FD2EE9"/>
    <w:rsid w:val="00FE0D2C"/>
    <w:rsid w:val="00FE0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D27B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47B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D27B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47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primaryresources.co.uk/english/pdfs/0antonyms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D2660-0ED9-4907-B974-03DFB350A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E89B1609</Template>
  <TotalTime>239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38</cp:revision>
  <cp:lastPrinted>2014-08-28T13:12:00Z</cp:lastPrinted>
  <dcterms:created xsi:type="dcterms:W3CDTF">2015-01-12T15:17:00Z</dcterms:created>
  <dcterms:modified xsi:type="dcterms:W3CDTF">2017-01-23T15:22:00Z</dcterms:modified>
</cp:coreProperties>
</file>