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679AD477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Spring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1</w:t>
      </w:r>
      <w:r w:rsidR="00DD376F">
        <w:rPr>
          <w:sz w:val="18"/>
          <w:szCs w:val="18"/>
        </w:rPr>
        <w:t xml:space="preserve"> Week 3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830"/>
        <w:gridCol w:w="3508"/>
        <w:gridCol w:w="4604"/>
        <w:gridCol w:w="1794"/>
        <w:gridCol w:w="2184"/>
      </w:tblGrid>
      <w:tr w:rsidR="004805D9" w:rsidRPr="00804AEF" w14:paraId="3DC8078D" w14:textId="77777777" w:rsidTr="0001566F">
        <w:tc>
          <w:tcPr>
            <w:tcW w:w="7338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398" w:type="dxa"/>
            <w:gridSpan w:val="2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18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01566F">
        <w:trPr>
          <w:trHeight w:val="9630"/>
        </w:trPr>
        <w:tc>
          <w:tcPr>
            <w:tcW w:w="7338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01566F" w:rsidRPr="00135293" w:rsidRDefault="0001566F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01566F" w:rsidRDefault="0001566F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7C7915" w:rsidRPr="00135293" w:rsidRDefault="007C7915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7C7915" w:rsidRDefault="007C7915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52A5A3B8" w14:textId="0A70563D" w:rsidR="00786A9F" w:rsidRPr="00804AEF" w:rsidRDefault="00786A9F" w:rsidP="00786A9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>
              <w:rPr>
                <w:sz w:val="18"/>
                <w:szCs w:val="18"/>
              </w:rPr>
              <w:t>ORT 13</w:t>
            </w:r>
          </w:p>
          <w:p w14:paraId="37869898" w14:textId="12A908AD" w:rsidR="00786A9F" w:rsidRPr="00804AEF" w:rsidRDefault="00786A9F" w:rsidP="00786A9F">
            <w:pPr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>
              <w:rPr>
                <w:sz w:val="18"/>
                <w:szCs w:val="18"/>
              </w:rPr>
              <w:t>ORT 12</w:t>
            </w:r>
          </w:p>
          <w:p w14:paraId="4198D563" w14:textId="79BE9642" w:rsidR="00786A9F" w:rsidRPr="00804AEF" w:rsidRDefault="00786A9F" w:rsidP="00786A9F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>ORT 11</w:t>
            </w:r>
          </w:p>
          <w:p w14:paraId="794D850C" w14:textId="77777777" w:rsidR="00772B5B" w:rsidRPr="00804AE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50CDC802" w14:textId="77777777" w:rsidR="00786A9F" w:rsidRPr="00804AEF" w:rsidRDefault="00786A9F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70839C02" w:rsidR="003E7295" w:rsidRPr="00804AEF" w:rsidRDefault="00786A9F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Ironman – Chapter</w:t>
            </w:r>
            <w:r w:rsidR="00197429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>.</w:t>
            </w:r>
            <w:r w:rsidR="004E550B">
              <w:rPr>
                <w:sz w:val="18"/>
                <w:szCs w:val="18"/>
              </w:rPr>
              <w:t xml:space="preserve"> Shared </w:t>
            </w:r>
            <w:proofErr w:type="gramStart"/>
            <w:r w:rsidR="004E550B">
              <w:rPr>
                <w:sz w:val="18"/>
                <w:szCs w:val="18"/>
              </w:rPr>
              <w:t>reading,</w:t>
            </w:r>
            <w:proofErr w:type="gramEnd"/>
            <w:r w:rsidR="004E550B">
              <w:rPr>
                <w:sz w:val="18"/>
                <w:szCs w:val="18"/>
              </w:rPr>
              <w:t xml:space="preserve"> read and discuss.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290C893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860A30">
              <w:rPr>
                <w:sz w:val="18"/>
                <w:szCs w:val="18"/>
              </w:rPr>
              <w:t xml:space="preserve">: Collins Comprehension Book 3 </w:t>
            </w:r>
            <w:r w:rsidR="00CC2AD6">
              <w:rPr>
                <w:sz w:val="18"/>
                <w:szCs w:val="18"/>
              </w:rPr>
              <w:t xml:space="preserve">The Borrowers </w:t>
            </w:r>
            <w:r w:rsidR="00860A30">
              <w:rPr>
                <w:sz w:val="18"/>
                <w:szCs w:val="18"/>
              </w:rPr>
              <w:t>pages</w:t>
            </w:r>
            <w:r w:rsidR="00CC2AD6">
              <w:rPr>
                <w:sz w:val="18"/>
                <w:szCs w:val="18"/>
              </w:rPr>
              <w:t xml:space="preserve"> 34,</w:t>
            </w:r>
            <w:r w:rsidR="00860A30">
              <w:rPr>
                <w:sz w:val="18"/>
                <w:szCs w:val="18"/>
              </w:rPr>
              <w:t xml:space="preserve"> 35 and 36 parts A, B and C.</w:t>
            </w:r>
          </w:p>
          <w:p w14:paraId="4A359E8C" w14:textId="47E3ED99" w:rsidR="00472403" w:rsidRPr="00804AEF" w:rsidRDefault="00472403" w:rsidP="00AC3E4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860A30">
              <w:rPr>
                <w:sz w:val="18"/>
                <w:szCs w:val="18"/>
              </w:rPr>
              <w:t>Collins Comprehension Book 3</w:t>
            </w:r>
            <w:r w:rsidR="00CC2AD6">
              <w:rPr>
                <w:sz w:val="18"/>
                <w:szCs w:val="18"/>
              </w:rPr>
              <w:t xml:space="preserve"> The Borrowers </w:t>
            </w:r>
            <w:r w:rsidR="00860A30">
              <w:rPr>
                <w:sz w:val="18"/>
                <w:szCs w:val="18"/>
              </w:rPr>
              <w:t xml:space="preserve"> pages</w:t>
            </w:r>
            <w:r w:rsidR="00CC2AD6">
              <w:rPr>
                <w:sz w:val="18"/>
                <w:szCs w:val="18"/>
              </w:rPr>
              <w:t xml:space="preserve"> 34,</w:t>
            </w:r>
            <w:r w:rsidR="00860A30">
              <w:rPr>
                <w:sz w:val="18"/>
                <w:szCs w:val="18"/>
              </w:rPr>
              <w:t xml:space="preserve"> 35 and 36 parts A and B.</w:t>
            </w:r>
          </w:p>
          <w:p w14:paraId="6EADF73B" w14:textId="716AE72E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860A30">
              <w:rPr>
                <w:sz w:val="18"/>
                <w:szCs w:val="18"/>
              </w:rPr>
              <w:t>L.W.. Book 1 The Robin pages 46 and 47 Parts A and C.</w:t>
            </w:r>
            <w:r w:rsidR="00FE0D2C">
              <w:rPr>
                <w:sz w:val="18"/>
                <w:szCs w:val="18"/>
              </w:rPr>
              <w:t xml:space="preserve"> </w:t>
            </w:r>
            <w:r w:rsidR="00AC3E4F">
              <w:rPr>
                <w:sz w:val="18"/>
                <w:szCs w:val="18"/>
              </w:rPr>
              <w:t xml:space="preserve"> 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01566F" w:rsidRPr="00135293" w:rsidRDefault="0001566F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01566F" w:rsidRDefault="0001566F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7C7915" w:rsidRPr="00135293" w:rsidRDefault="007C7915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7C7915" w:rsidRDefault="007C7915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47CA406E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197429">
              <w:rPr>
                <w:sz w:val="18"/>
                <w:szCs w:val="18"/>
              </w:rPr>
              <w:t>Pages 20 and 21</w:t>
            </w:r>
            <w:r w:rsidR="00786A9F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4FF491FA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</w:t>
            </w:r>
            <w:r w:rsidR="00197429">
              <w:rPr>
                <w:sz w:val="18"/>
                <w:szCs w:val="18"/>
              </w:rPr>
              <w:t>Spring 1 Week 3</w:t>
            </w:r>
            <w:r w:rsidR="00786A9F">
              <w:rPr>
                <w:sz w:val="18"/>
                <w:szCs w:val="18"/>
              </w:rPr>
              <w:t xml:space="preserve"> –</w:t>
            </w:r>
            <w:r w:rsidR="005F2FCE">
              <w:rPr>
                <w:sz w:val="18"/>
                <w:szCs w:val="18"/>
              </w:rPr>
              <w:t xml:space="preserve"> a, </w:t>
            </w:r>
            <w:proofErr w:type="spellStart"/>
            <w:r w:rsidR="005F2FCE">
              <w:rPr>
                <w:sz w:val="18"/>
                <w:szCs w:val="18"/>
              </w:rPr>
              <w:t>ai</w:t>
            </w:r>
            <w:proofErr w:type="spellEnd"/>
            <w:r w:rsidR="005F2FCE">
              <w:rPr>
                <w:sz w:val="18"/>
                <w:szCs w:val="18"/>
              </w:rPr>
              <w:t xml:space="preserve">, ay, a-e, </w:t>
            </w:r>
            <w:proofErr w:type="spellStart"/>
            <w:r w:rsidR="005F2FCE">
              <w:rPr>
                <w:sz w:val="18"/>
                <w:szCs w:val="18"/>
              </w:rPr>
              <w:t>ei</w:t>
            </w:r>
            <w:proofErr w:type="spellEnd"/>
            <w:r w:rsidR="005F2FCE">
              <w:rPr>
                <w:sz w:val="18"/>
                <w:szCs w:val="18"/>
              </w:rPr>
              <w:t xml:space="preserve">, et </w:t>
            </w:r>
            <w:r w:rsidR="009829CC" w:rsidRPr="00804AEF">
              <w:rPr>
                <w:sz w:val="18"/>
                <w:szCs w:val="18"/>
              </w:rPr>
              <w:t>sound</w:t>
            </w:r>
            <w:r w:rsidR="00786A9F">
              <w:rPr>
                <w:sz w:val="18"/>
                <w:szCs w:val="18"/>
              </w:rPr>
              <w:t xml:space="preserve"> –</w:t>
            </w:r>
            <w:r w:rsidR="005F2FCE">
              <w:rPr>
                <w:sz w:val="18"/>
                <w:szCs w:val="18"/>
              </w:rPr>
              <w:t xml:space="preserve"> surname, container, dictation, buffet</w:t>
            </w:r>
            <w:r w:rsidR="003C4988">
              <w:rPr>
                <w:sz w:val="18"/>
                <w:szCs w:val="18"/>
              </w:rPr>
              <w:t xml:space="preserve">, shady, explain, obey, display, reign, rein, rainfall, sleigh, straight, ballet, savage, midday, plaice, place, mountain, fountain. </w:t>
            </w:r>
            <w:r w:rsidR="00786A9F">
              <w:rPr>
                <w:sz w:val="18"/>
                <w:szCs w:val="18"/>
              </w:rPr>
              <w:t xml:space="preserve"> </w:t>
            </w:r>
          </w:p>
          <w:p w14:paraId="385764A1" w14:textId="1035B7E4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197429">
              <w:rPr>
                <w:sz w:val="18"/>
                <w:szCs w:val="18"/>
              </w:rPr>
              <w:t>Spring 1 Week 3</w:t>
            </w:r>
            <w:r w:rsidR="00786A9F">
              <w:rPr>
                <w:sz w:val="18"/>
                <w:szCs w:val="18"/>
              </w:rPr>
              <w:t xml:space="preserve"> –</w:t>
            </w:r>
            <w:r w:rsidR="005F2FCE">
              <w:rPr>
                <w:sz w:val="18"/>
                <w:szCs w:val="18"/>
              </w:rPr>
              <w:t xml:space="preserve"> a, </w:t>
            </w:r>
            <w:proofErr w:type="spellStart"/>
            <w:r w:rsidR="005F2FCE">
              <w:rPr>
                <w:sz w:val="18"/>
                <w:szCs w:val="18"/>
              </w:rPr>
              <w:t>ai</w:t>
            </w:r>
            <w:proofErr w:type="spellEnd"/>
            <w:r w:rsidR="005F2FCE">
              <w:rPr>
                <w:sz w:val="18"/>
                <w:szCs w:val="18"/>
              </w:rPr>
              <w:t xml:space="preserve">, ay, a-e, </w:t>
            </w:r>
            <w:proofErr w:type="spellStart"/>
            <w:r w:rsidR="005F2FCE">
              <w:rPr>
                <w:sz w:val="18"/>
                <w:szCs w:val="18"/>
              </w:rPr>
              <w:t>ei</w:t>
            </w:r>
            <w:proofErr w:type="spellEnd"/>
            <w:r w:rsidR="005F2FCE">
              <w:rPr>
                <w:sz w:val="18"/>
                <w:szCs w:val="18"/>
              </w:rPr>
              <w:t xml:space="preserve">, et </w:t>
            </w:r>
            <w:r w:rsidR="004040E3">
              <w:rPr>
                <w:sz w:val="18"/>
                <w:szCs w:val="18"/>
              </w:rPr>
              <w:t xml:space="preserve">sound – </w:t>
            </w:r>
            <w:r w:rsidR="005F2FCE">
              <w:rPr>
                <w:sz w:val="18"/>
                <w:szCs w:val="18"/>
              </w:rPr>
              <w:t>again, wait, complain, operate</w:t>
            </w:r>
            <w:r w:rsidR="003C4988">
              <w:rPr>
                <w:sz w:val="18"/>
                <w:szCs w:val="18"/>
              </w:rPr>
              <w:t xml:space="preserve">, </w:t>
            </w:r>
            <w:r w:rsidR="00626655">
              <w:rPr>
                <w:sz w:val="18"/>
                <w:szCs w:val="18"/>
              </w:rPr>
              <w:t>buffet, ballet, explain, explained, reign, rein, rainfall, pain, painful, pane, obey, obeyed, sleigh, plaice, place, obtain.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0B28CCB5" w14:textId="77777777" w:rsidR="00601636" w:rsidRDefault="00472403" w:rsidP="006565FD">
            <w:pPr>
              <w:rPr>
                <w:sz w:val="18"/>
                <w:szCs w:val="18"/>
                <w:lang w:val="fr-FR"/>
              </w:rPr>
            </w:pPr>
            <w:proofErr w:type="spellStart"/>
            <w:r w:rsidRPr="009A7BE3">
              <w:rPr>
                <w:sz w:val="18"/>
                <w:szCs w:val="18"/>
                <w:u w:val="single"/>
                <w:lang w:val="fr-FR"/>
              </w:rPr>
              <w:t>Grammar</w:t>
            </w:r>
            <w:proofErr w:type="spellEnd"/>
            <w:r w:rsidRPr="009A7BE3">
              <w:rPr>
                <w:sz w:val="18"/>
                <w:szCs w:val="18"/>
                <w:lang w:val="fr-FR"/>
              </w:rPr>
              <w:t>:</w:t>
            </w:r>
            <w:r w:rsidR="00D54F3B" w:rsidRPr="009A7BE3">
              <w:rPr>
                <w:sz w:val="18"/>
                <w:szCs w:val="18"/>
                <w:lang w:val="fr-FR"/>
              </w:rPr>
              <w:t xml:space="preserve"> </w:t>
            </w:r>
          </w:p>
          <w:p w14:paraId="533D0839" w14:textId="7A777A17" w:rsidR="00FD2EE9" w:rsidRPr="009A7BE3" w:rsidRDefault="00601636" w:rsidP="006565FD">
            <w:pPr>
              <w:rPr>
                <w:sz w:val="18"/>
                <w:szCs w:val="18"/>
                <w:lang w:val="fr-FR"/>
              </w:rPr>
            </w:pPr>
            <w:proofErr w:type="spellStart"/>
            <w:r>
              <w:rPr>
                <w:sz w:val="18"/>
                <w:szCs w:val="18"/>
                <w:lang w:val="fr-FR"/>
              </w:rPr>
              <w:t>S</w:t>
            </w:r>
            <w:r w:rsidR="005F2FCE" w:rsidRPr="009A7BE3">
              <w:rPr>
                <w:sz w:val="18"/>
                <w:szCs w:val="18"/>
                <w:lang w:val="fr-FR"/>
              </w:rPr>
              <w:t>ynonyms</w:t>
            </w:r>
            <w:proofErr w:type="spellEnd"/>
            <w:r w:rsidR="005F2FCE" w:rsidRPr="009A7BE3">
              <w:rPr>
                <w:sz w:val="18"/>
                <w:szCs w:val="18"/>
                <w:lang w:val="fr-FR"/>
              </w:rPr>
              <w:t xml:space="preserve"> </w:t>
            </w:r>
          </w:p>
          <w:p w14:paraId="5D841440" w14:textId="6DE0735A" w:rsidR="00901CFA" w:rsidRPr="009A7BE3" w:rsidRDefault="00901CFA" w:rsidP="006565FD">
            <w:pPr>
              <w:rPr>
                <w:sz w:val="18"/>
                <w:szCs w:val="18"/>
                <w:lang w:val="fr-FR"/>
              </w:rPr>
            </w:pPr>
            <w:r w:rsidRPr="009A7BE3">
              <w:rPr>
                <w:sz w:val="18"/>
                <w:szCs w:val="18"/>
                <w:lang w:val="fr-FR"/>
              </w:rPr>
              <w:t>http://www.primaryresources.co.uk/english/englishA7.htm</w:t>
            </w:r>
          </w:p>
          <w:p w14:paraId="45A1FFE9" w14:textId="6CBE31C1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0728A1">
              <w:rPr>
                <w:sz w:val="18"/>
                <w:szCs w:val="18"/>
              </w:rPr>
              <w:t xml:space="preserve"> </w:t>
            </w:r>
            <w:proofErr w:type="spellStart"/>
            <w:r w:rsidR="000728A1">
              <w:rPr>
                <w:sz w:val="18"/>
                <w:szCs w:val="18"/>
              </w:rPr>
              <w:t>Folens</w:t>
            </w:r>
            <w:proofErr w:type="spellEnd"/>
            <w:r w:rsidR="000728A1">
              <w:rPr>
                <w:sz w:val="18"/>
                <w:szCs w:val="18"/>
              </w:rPr>
              <w:t xml:space="preserve"> Basic English 3 page 8 Parts A and B.</w:t>
            </w:r>
          </w:p>
          <w:p w14:paraId="189E5661" w14:textId="5CC23304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proofErr w:type="spellStart"/>
            <w:r w:rsidR="000728A1">
              <w:rPr>
                <w:sz w:val="18"/>
                <w:szCs w:val="18"/>
              </w:rPr>
              <w:t>Folens</w:t>
            </w:r>
            <w:proofErr w:type="spellEnd"/>
            <w:r w:rsidR="000728A1">
              <w:rPr>
                <w:sz w:val="18"/>
                <w:szCs w:val="18"/>
              </w:rPr>
              <w:t xml:space="preserve"> Basic English 3 page 8 Parts A and B.</w:t>
            </w:r>
          </w:p>
          <w:p w14:paraId="79DF8C87" w14:textId="4FB6A4C7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860A30">
              <w:rPr>
                <w:sz w:val="18"/>
                <w:szCs w:val="18"/>
              </w:rPr>
              <w:t>Primary Resources Synonyms worksheet.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1A6EB414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 xml:space="preserve">: </w:t>
            </w:r>
            <w:r w:rsidR="00D858C4">
              <w:rPr>
                <w:sz w:val="18"/>
                <w:szCs w:val="18"/>
              </w:rPr>
              <w:t xml:space="preserve">How </w:t>
            </w:r>
            <w:r w:rsidR="00860A30">
              <w:rPr>
                <w:sz w:val="18"/>
                <w:szCs w:val="18"/>
              </w:rPr>
              <w:t>to create settings in a play.</w:t>
            </w:r>
          </w:p>
          <w:p w14:paraId="0BDFF175" w14:textId="3B1967C7" w:rsidR="00D11EF7" w:rsidRPr="00804AEF" w:rsidRDefault="00D858C4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 – </w:t>
            </w:r>
            <w:r w:rsidR="00FE0FBB">
              <w:rPr>
                <w:sz w:val="18"/>
                <w:szCs w:val="18"/>
              </w:rPr>
              <w:t>setting the scene for your play.</w:t>
            </w:r>
          </w:p>
          <w:p w14:paraId="0CC1FECB" w14:textId="49103423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Pr="00804AEF">
              <w:rPr>
                <w:sz w:val="18"/>
                <w:szCs w:val="18"/>
              </w:rPr>
              <w:t xml:space="preserve">– </w:t>
            </w:r>
            <w:r w:rsidR="00FE0FBB">
              <w:rPr>
                <w:sz w:val="18"/>
                <w:szCs w:val="18"/>
              </w:rPr>
              <w:t>setting the scene and create a setting for your play.</w:t>
            </w:r>
          </w:p>
          <w:p w14:paraId="09586274" w14:textId="7E7F4D0D" w:rsidR="00CE5957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FE0FBB">
              <w:rPr>
                <w:sz w:val="18"/>
                <w:szCs w:val="18"/>
              </w:rPr>
              <w:t xml:space="preserve"> setting the scene.</w:t>
            </w:r>
          </w:p>
          <w:p w14:paraId="49A894A8" w14:textId="77777777" w:rsidR="0001566F" w:rsidRPr="00804AEF" w:rsidRDefault="0001566F" w:rsidP="006565FD">
            <w:pPr>
              <w:rPr>
                <w:sz w:val="18"/>
                <w:szCs w:val="18"/>
              </w:rPr>
            </w:pP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72BC1C24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35909567" w14:textId="77777777" w:rsidR="004E550B" w:rsidRDefault="004E550B" w:rsidP="006565FD">
            <w:pPr>
              <w:rPr>
                <w:sz w:val="18"/>
                <w:szCs w:val="18"/>
              </w:rPr>
            </w:pPr>
          </w:p>
          <w:p w14:paraId="759BEB1E" w14:textId="77777777" w:rsidR="00175263" w:rsidRPr="00804AEF" w:rsidRDefault="00175263" w:rsidP="006565FD">
            <w:pPr>
              <w:rPr>
                <w:sz w:val="18"/>
                <w:szCs w:val="18"/>
              </w:rPr>
            </w:pPr>
          </w:p>
        </w:tc>
        <w:tc>
          <w:tcPr>
            <w:tcW w:w="6398" w:type="dxa"/>
            <w:gridSpan w:val="2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01566F" w:rsidRPr="00135293" w:rsidRDefault="0001566F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7C7915" w:rsidRPr="00135293" w:rsidRDefault="007C7915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63E3BB" w14:textId="77777777" w:rsidR="006A2E5B" w:rsidRPr="00804AEF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72246562" w14:textId="77777777" w:rsidR="006A2E5B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13803B1C" w14:textId="744C5F7C" w:rsidR="00CF61BE" w:rsidRDefault="0058297C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Practising Prime numbers, Factors, Square numbers and Multiples.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01566F" w:rsidRPr="00135293" w:rsidRDefault="0001566F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7C7915" w:rsidRPr="00135293" w:rsidRDefault="007C791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4342D5C9" w14:textId="77777777" w:rsidR="00346D81" w:rsidRDefault="00346D81" w:rsidP="006565FD">
            <w:pPr>
              <w:rPr>
                <w:sz w:val="18"/>
                <w:szCs w:val="18"/>
              </w:rPr>
            </w:pPr>
          </w:p>
          <w:p w14:paraId="6D1F5E96" w14:textId="168FCB7D" w:rsidR="00804AEF" w:rsidRPr="00863E21" w:rsidRDefault="00ED44B6" w:rsidP="006565FD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Fractions</w:t>
            </w:r>
            <w:r w:rsidR="0058297C" w:rsidRPr="00863E21">
              <w:rPr>
                <w:b/>
                <w:sz w:val="18"/>
                <w:szCs w:val="18"/>
                <w:u w:val="single"/>
              </w:rPr>
              <w:t>:</w:t>
            </w:r>
          </w:p>
          <w:p w14:paraId="677C80C6" w14:textId="2370426C" w:rsidR="00804AEF" w:rsidRDefault="00804AEF" w:rsidP="006565FD">
            <w:pPr>
              <w:rPr>
                <w:sz w:val="18"/>
                <w:szCs w:val="18"/>
              </w:rPr>
            </w:pPr>
          </w:p>
          <w:p w14:paraId="24B0E089" w14:textId="77777777" w:rsidR="00ED44B6" w:rsidRPr="00804AEF" w:rsidRDefault="00ED44B6" w:rsidP="006565FD">
            <w:pPr>
              <w:rPr>
                <w:sz w:val="18"/>
                <w:szCs w:val="18"/>
              </w:rPr>
            </w:pPr>
          </w:p>
          <w:p w14:paraId="1DCF7634" w14:textId="4B795718" w:rsidR="00346D81" w:rsidRDefault="00D4025D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ED44B6">
              <w:rPr>
                <w:sz w:val="18"/>
                <w:szCs w:val="18"/>
              </w:rPr>
              <w:t>NHM5 p56-58</w:t>
            </w:r>
          </w:p>
          <w:p w14:paraId="02655E5A" w14:textId="77777777" w:rsidR="0058297C" w:rsidRDefault="00ED44B6" w:rsidP="00786A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Practical work and board work.</w:t>
            </w:r>
          </w:p>
          <w:p w14:paraId="090F1428" w14:textId="77777777" w:rsidR="00ED44B6" w:rsidRDefault="00ED44B6" w:rsidP="00786A9F">
            <w:pPr>
              <w:rPr>
                <w:sz w:val="18"/>
                <w:szCs w:val="18"/>
              </w:rPr>
            </w:pPr>
          </w:p>
          <w:p w14:paraId="75782555" w14:textId="4F686A03" w:rsidR="00ED44B6" w:rsidRDefault="00D4025D" w:rsidP="00ED44B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ED44B6">
              <w:rPr>
                <w:sz w:val="18"/>
                <w:szCs w:val="18"/>
              </w:rPr>
              <w:t>:   NHM5 p56-58</w:t>
            </w:r>
          </w:p>
          <w:p w14:paraId="1D3D3008" w14:textId="77777777" w:rsidR="00ED44B6" w:rsidRDefault="00ED44B6" w:rsidP="00ED44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Practical work and board work.</w:t>
            </w:r>
          </w:p>
          <w:p w14:paraId="7FF5113A" w14:textId="3B98F191" w:rsidR="0058297C" w:rsidRDefault="0058297C" w:rsidP="00ED44B6">
            <w:pPr>
              <w:rPr>
                <w:sz w:val="18"/>
                <w:szCs w:val="18"/>
              </w:rPr>
            </w:pPr>
          </w:p>
          <w:p w14:paraId="6A2373D3" w14:textId="1248B983" w:rsidR="00804AEF" w:rsidRPr="00804AEF" w:rsidRDefault="00D4025D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ED44B6">
              <w:rPr>
                <w:sz w:val="18"/>
                <w:szCs w:val="18"/>
              </w:rPr>
              <w:t>p 67+69 Practical work and board work</w:t>
            </w: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03B1475D" w:rsidR="0001566F" w:rsidRPr="00135293" w:rsidRDefault="0001566F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03B1475D" w:rsidR="007C7915" w:rsidRPr="00135293" w:rsidRDefault="007C7915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4E36A731" w14:textId="3C818F8B" w:rsidR="000C2392" w:rsidRPr="00863E21" w:rsidRDefault="00863E21" w:rsidP="000C23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Shape and space: </w:t>
            </w:r>
            <w:r>
              <w:rPr>
                <w:sz w:val="18"/>
                <w:szCs w:val="18"/>
              </w:rPr>
              <w:t>Naming and classifying triangles.</w:t>
            </w:r>
          </w:p>
          <w:p w14:paraId="40B92DB6" w14:textId="06085B87" w:rsidR="0058297C" w:rsidRDefault="00601636" w:rsidP="000C2392">
            <w:pPr>
              <w:rPr>
                <w:b/>
                <w:sz w:val="18"/>
                <w:szCs w:val="18"/>
                <w:u w:val="single"/>
              </w:rPr>
            </w:pPr>
            <w:hyperlink r:id="rId7" w:history="1">
              <w:r w:rsidR="00E436B7" w:rsidRPr="00774E66">
                <w:rPr>
                  <w:rStyle w:val="Hyperlink"/>
                  <w:b/>
                  <w:sz w:val="18"/>
                  <w:szCs w:val="18"/>
                </w:rPr>
                <w:t>http://www.primaryresources.co.uk/google_search.htm?cx=partner-pub-6473552648755565%3A2243224358&amp;cof=FORID%3A10&amp;ie=UTF-8&amp;q=triangles&amp;sa=Search&amp;siteurl=http%3A%2F%2Fwww.primaryresources.co.uk%2Fmaths%2Fmaths.htm</w:t>
              </w:r>
            </w:hyperlink>
          </w:p>
          <w:p w14:paraId="1EF7E0CA" w14:textId="77777777" w:rsidR="00E436B7" w:rsidRPr="00101540" w:rsidRDefault="00E436B7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5A8780B3" w14:textId="56ED60D5" w:rsidR="000C2392" w:rsidRPr="00804AEF" w:rsidRDefault="000C2392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>
              <w:rPr>
                <w:sz w:val="18"/>
                <w:szCs w:val="18"/>
              </w:rPr>
              <w:t xml:space="preserve"> </w:t>
            </w:r>
            <w:r w:rsidR="00863E21">
              <w:rPr>
                <w:sz w:val="18"/>
                <w:szCs w:val="18"/>
              </w:rPr>
              <w:t>Nelson</w:t>
            </w:r>
            <w:r w:rsidR="00BC1D9E">
              <w:rPr>
                <w:sz w:val="18"/>
                <w:szCs w:val="18"/>
              </w:rPr>
              <w:t xml:space="preserve"> maths</w:t>
            </w:r>
            <w:r w:rsidR="00863E21">
              <w:rPr>
                <w:sz w:val="18"/>
                <w:szCs w:val="18"/>
              </w:rPr>
              <w:t xml:space="preserve"> topics</w:t>
            </w:r>
            <w:r w:rsidR="00BC1D9E">
              <w:rPr>
                <w:sz w:val="18"/>
                <w:szCs w:val="18"/>
              </w:rPr>
              <w:t xml:space="preserve"> book 4 pages 32 and 33, include right angled triangle, equilateral, Isosceles and scalene. </w:t>
            </w:r>
          </w:p>
          <w:p w14:paraId="1B614871" w14:textId="77777777" w:rsidR="000C2392" w:rsidRDefault="000C2392" w:rsidP="000C2392">
            <w:pPr>
              <w:rPr>
                <w:sz w:val="18"/>
                <w:szCs w:val="18"/>
              </w:rPr>
            </w:pPr>
          </w:p>
          <w:p w14:paraId="681AE4F1" w14:textId="6E79E01B" w:rsidR="000C2392" w:rsidRPr="00804AEF" w:rsidRDefault="000C2392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 w:rsidR="00BC1D9E">
              <w:rPr>
                <w:sz w:val="18"/>
                <w:szCs w:val="18"/>
              </w:rPr>
              <w:t xml:space="preserve"> Nelson maths topics book 4 pages 32 and 33, include right angled triangle, equilateral, Isosceles and scalene.</w:t>
            </w:r>
          </w:p>
          <w:p w14:paraId="6ACDD6A0" w14:textId="77777777" w:rsidR="000C2392" w:rsidRDefault="000C2392" w:rsidP="000C2392">
            <w:pPr>
              <w:rPr>
                <w:sz w:val="18"/>
                <w:szCs w:val="18"/>
              </w:rPr>
            </w:pPr>
          </w:p>
          <w:p w14:paraId="4FD39AF6" w14:textId="03ECBFFD" w:rsidR="00ED44B6" w:rsidRPr="00804AEF" w:rsidRDefault="000C2392" w:rsidP="00ED44B6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ED44B6">
              <w:rPr>
                <w:sz w:val="18"/>
                <w:szCs w:val="18"/>
              </w:rPr>
              <w:t xml:space="preserve"> Nelson maths topics book 4 pages 32 and 33, include right angled triangle, equilateral, Isosceles and scalene.</w:t>
            </w:r>
          </w:p>
          <w:p w14:paraId="753B530A" w14:textId="47BF76DE" w:rsidR="000C2392" w:rsidRPr="00804AEF" w:rsidRDefault="000C2392" w:rsidP="00ED44B6">
            <w:pPr>
              <w:rPr>
                <w:sz w:val="18"/>
                <w:szCs w:val="18"/>
              </w:rPr>
            </w:pPr>
          </w:p>
          <w:p w14:paraId="3DC807A3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A4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18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23C07401" w14:textId="77777777" w:rsidR="004A6584" w:rsidRPr="00804AEF" w:rsidRDefault="004A6584" w:rsidP="004A6584">
            <w:pPr>
              <w:rPr>
                <w:sz w:val="18"/>
                <w:szCs w:val="18"/>
              </w:rPr>
            </w:pPr>
          </w:p>
          <w:p w14:paraId="292F0B7A" w14:textId="77777777" w:rsidR="004A6584" w:rsidRDefault="004A6584" w:rsidP="004A658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CD81B3E" w14:textId="77777777" w:rsidR="004A6584" w:rsidRDefault="004A6584" w:rsidP="004A6584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99DDC8" w14:textId="77777777" w:rsidR="004A6584" w:rsidRDefault="004A6584" w:rsidP="004A658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7EDE2DB3" w14:textId="77777777" w:rsidR="004A6584" w:rsidRPr="00D75A3E" w:rsidRDefault="004A6584" w:rsidP="004A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C8C2962" w14:textId="77777777" w:rsidR="004A6584" w:rsidRDefault="004A6584" w:rsidP="004A658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181C6A19" w14:textId="77777777" w:rsidR="004A6584" w:rsidRPr="00D75A3E" w:rsidRDefault="004A6584" w:rsidP="004A65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1EFE3A" w14:textId="77777777" w:rsidR="004A6584" w:rsidRDefault="004A6584" w:rsidP="004A658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610BB2F0" w14:textId="77777777" w:rsidR="004A6584" w:rsidRPr="00D75A3E" w:rsidRDefault="004A6584" w:rsidP="004A6584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DC800D" w14:textId="77777777" w:rsidR="004A6584" w:rsidRDefault="004A6584" w:rsidP="004A6584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E29248C" w14:textId="77777777" w:rsidR="004A6584" w:rsidRDefault="004A6584" w:rsidP="004A658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6B6C070B" w14:textId="77777777" w:rsidR="004A6584" w:rsidRDefault="004A6584" w:rsidP="004A65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571853" w14:textId="77777777" w:rsidR="004A6584" w:rsidRPr="00D75A3E" w:rsidRDefault="004A6584" w:rsidP="004A65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297B6950" w:rsidR="000A1CCB" w:rsidRPr="00804AEF" w:rsidRDefault="000A1CCB" w:rsidP="00786A9F">
            <w:pPr>
              <w:rPr>
                <w:sz w:val="18"/>
                <w:szCs w:val="18"/>
              </w:rPr>
            </w:pPr>
          </w:p>
        </w:tc>
      </w:tr>
      <w:tr w:rsidR="004805D9" w:rsidRPr="000A1CCB" w14:paraId="3DC807CD" w14:textId="77777777" w:rsidTr="0001566F">
        <w:tc>
          <w:tcPr>
            <w:tcW w:w="3830" w:type="dxa"/>
          </w:tcPr>
          <w:p w14:paraId="3DC807BB" w14:textId="2284ED3E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D" w14:textId="7B9DF74C" w:rsidR="004805D9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 w:rsidR="00F574BE">
              <w:rPr>
                <w:sz w:val="24"/>
                <w:szCs w:val="24"/>
              </w:rPr>
              <w:t>Back to the Future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2CFCA6D7" w14:textId="77777777" w:rsidR="00F574BE" w:rsidRPr="00F574BE" w:rsidRDefault="00F574BE" w:rsidP="00F574B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574BE">
              <w:rPr>
                <w:rFonts w:ascii="Times New Roman" w:eastAsia="Times New Roman" w:hAnsi="Times New Roman" w:cs="Times New Roman"/>
                <w:sz w:val="23"/>
                <w:szCs w:val="23"/>
              </w:rPr>
              <w:t>Fossil Fuels</w:t>
            </w:r>
          </w:p>
          <w:p w14:paraId="73993E39" w14:textId="77777777" w:rsidR="00F574BE" w:rsidRPr="00F574BE" w:rsidRDefault="00F574BE" w:rsidP="00F574B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574BE">
              <w:rPr>
                <w:rFonts w:ascii="Times New Roman" w:eastAsia="Times New Roman" w:hAnsi="Times New Roman" w:cs="Times New Roman"/>
                <w:sz w:val="23"/>
                <w:szCs w:val="23"/>
              </w:rPr>
              <w:t>To understand how we rely on fossil fuels.</w:t>
            </w:r>
          </w:p>
          <w:p w14:paraId="58F512C8" w14:textId="77777777" w:rsidR="00F574BE" w:rsidRPr="00F574BE" w:rsidRDefault="00F574BE" w:rsidP="00F574B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4CDE6915" w14:textId="77777777" w:rsidR="00F574BE" w:rsidRPr="00F574BE" w:rsidRDefault="00F574BE" w:rsidP="00F574B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574BE">
              <w:rPr>
                <w:rFonts w:ascii="Times New Roman" w:eastAsia="Times New Roman" w:hAnsi="Times New Roman" w:cs="Times New Roman"/>
                <w:sz w:val="23"/>
                <w:szCs w:val="23"/>
              </w:rPr>
              <w:t>Renewable Energy</w:t>
            </w:r>
          </w:p>
          <w:p w14:paraId="0B723016" w14:textId="77777777" w:rsidR="00F574BE" w:rsidRPr="00F574BE" w:rsidRDefault="00F574BE" w:rsidP="00F574B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574BE">
              <w:rPr>
                <w:rFonts w:ascii="Times New Roman" w:eastAsia="Times New Roman" w:hAnsi="Times New Roman" w:cs="Times New Roman"/>
                <w:sz w:val="23"/>
                <w:szCs w:val="23"/>
              </w:rPr>
              <w:t>To investigate and name the different types of renewable energy</w:t>
            </w: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508" w:type="dxa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7450584" w14:textId="77777777" w:rsidR="00505A62" w:rsidRDefault="00037274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Rights Respecting School </w:t>
            </w:r>
            <w:proofErr w:type="gramStart"/>
            <w:r>
              <w:rPr>
                <w:sz w:val="24"/>
                <w:szCs w:val="24"/>
              </w:rPr>
              <w:t xml:space="preserve">- </w:t>
            </w:r>
            <w:r w:rsidR="00A937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My</w:t>
            </w:r>
            <w:proofErr w:type="gramEnd"/>
            <w:r>
              <w:rPr>
                <w:sz w:val="24"/>
                <w:szCs w:val="24"/>
              </w:rPr>
              <w:t xml:space="preserve"> Identity worksheet.</w:t>
            </w:r>
          </w:p>
          <w:p w14:paraId="56862126" w14:textId="2FADCA83" w:rsidR="007C7915" w:rsidRPr="000A1CCB" w:rsidRDefault="007C7915" w:rsidP="00863E21">
            <w:pPr>
              <w:rPr>
                <w:sz w:val="24"/>
                <w:szCs w:val="24"/>
              </w:rPr>
            </w:pPr>
          </w:p>
        </w:tc>
        <w:tc>
          <w:tcPr>
            <w:tcW w:w="4604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E98F3D6" w14:textId="36AB6D39" w:rsidR="006630B1" w:rsidRDefault="00F574BE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</w:t>
            </w:r>
          </w:p>
          <w:p w14:paraId="6989E425" w14:textId="77777777" w:rsidR="00F574BE" w:rsidRDefault="00F574BE" w:rsidP="00505A62">
            <w:pPr>
              <w:rPr>
                <w:sz w:val="24"/>
                <w:szCs w:val="24"/>
              </w:rPr>
            </w:pPr>
          </w:p>
          <w:p w14:paraId="7392C2DC" w14:textId="529F706B" w:rsidR="00F574BE" w:rsidRPr="000A1CCB" w:rsidRDefault="00F574BE" w:rsidP="00505A62">
            <w:pPr>
              <w:rPr>
                <w:sz w:val="24"/>
                <w:szCs w:val="24"/>
              </w:rPr>
            </w:pP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786A9F">
            <w:pPr>
              <w:rPr>
                <w:sz w:val="24"/>
                <w:szCs w:val="24"/>
              </w:rPr>
            </w:pPr>
          </w:p>
        </w:tc>
        <w:tc>
          <w:tcPr>
            <w:tcW w:w="3978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01566F">
        <w:tc>
          <w:tcPr>
            <w:tcW w:w="3830" w:type="dxa"/>
            <w:vMerge w:val="restart"/>
          </w:tcPr>
          <w:p w14:paraId="3DC807CE" w14:textId="6A02415F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4DE2FE4E" w:rsidR="000A1CCB" w:rsidRPr="000A1CCB" w:rsidRDefault="00863E21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Alive O lesson 3</w:t>
            </w:r>
            <w:r w:rsidR="004E550B">
              <w:rPr>
                <w:sz w:val="24"/>
                <w:szCs w:val="24"/>
              </w:rPr>
              <w:t xml:space="preserve"> term </w:t>
            </w:r>
            <w:r w:rsidR="004D4F8D">
              <w:rPr>
                <w:sz w:val="24"/>
                <w:szCs w:val="24"/>
              </w:rPr>
              <w:t xml:space="preserve">2 </w:t>
            </w:r>
          </w:p>
        </w:tc>
        <w:tc>
          <w:tcPr>
            <w:tcW w:w="3508" w:type="dxa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EC87E31" w14:textId="16C19126" w:rsidR="00804AEF" w:rsidRPr="000A1CCB" w:rsidRDefault="00804AEF" w:rsidP="00786A9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</w:t>
            </w:r>
          </w:p>
          <w:p w14:paraId="3DC807D5" w14:textId="72D3F8B4" w:rsidR="000E2197" w:rsidRDefault="0001566F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poster encouraging </w:t>
            </w:r>
            <w:r w:rsidR="003571B1">
              <w:rPr>
                <w:sz w:val="24"/>
                <w:szCs w:val="24"/>
              </w:rPr>
              <w:t xml:space="preserve">people to live more energy efficiently. </w:t>
            </w:r>
            <w:bookmarkStart w:id="0" w:name="_GoBack"/>
            <w:bookmarkEnd w:id="0"/>
          </w:p>
          <w:p w14:paraId="58CEEE5B" w14:textId="77777777" w:rsidR="00A47608" w:rsidRDefault="00A47608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4604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4EB24DB0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Tuesday – Maths number work</w:t>
            </w:r>
            <w:r w:rsidR="006630B1">
              <w:rPr>
                <w:sz w:val="24"/>
                <w:szCs w:val="24"/>
              </w:rPr>
              <w:t xml:space="preserve"> </w:t>
            </w:r>
            <w:r w:rsidR="002F1A1B">
              <w:rPr>
                <w:sz w:val="24"/>
                <w:szCs w:val="24"/>
              </w:rPr>
              <w:t>using percentages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038B52A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Wednesday –</w:t>
            </w:r>
            <w:r w:rsidR="00601636">
              <w:rPr>
                <w:sz w:val="24"/>
                <w:szCs w:val="24"/>
              </w:rPr>
              <w:t>synonyms – Find 5 synonyms for five of your spellings and use them in a sentence.</w:t>
            </w:r>
          </w:p>
          <w:p w14:paraId="3DC807DB" w14:textId="712E805E" w:rsidR="0076732A" w:rsidRPr="000A1CCB" w:rsidRDefault="0076732A" w:rsidP="002F1A1B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Thursday –</w:t>
            </w:r>
            <w:r w:rsidR="002F1A1B">
              <w:rPr>
                <w:sz w:val="24"/>
                <w:szCs w:val="24"/>
              </w:rPr>
              <w:t>2D shapes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78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01566F">
        <w:tc>
          <w:tcPr>
            <w:tcW w:w="383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508" w:type="dxa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604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78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1566F"/>
    <w:rsid w:val="00037274"/>
    <w:rsid w:val="000728A1"/>
    <w:rsid w:val="000763C1"/>
    <w:rsid w:val="0009556C"/>
    <w:rsid w:val="000A1CCB"/>
    <w:rsid w:val="000A36EF"/>
    <w:rsid w:val="000C2392"/>
    <w:rsid w:val="000E2197"/>
    <w:rsid w:val="00123846"/>
    <w:rsid w:val="00135293"/>
    <w:rsid w:val="00175263"/>
    <w:rsid w:val="00196EAD"/>
    <w:rsid w:val="00197429"/>
    <w:rsid w:val="001F25A7"/>
    <w:rsid w:val="0025019B"/>
    <w:rsid w:val="00280D64"/>
    <w:rsid w:val="002A39DB"/>
    <w:rsid w:val="002A6426"/>
    <w:rsid w:val="002C34D1"/>
    <w:rsid w:val="002F1A1B"/>
    <w:rsid w:val="00341E0F"/>
    <w:rsid w:val="00346D81"/>
    <w:rsid w:val="00351625"/>
    <w:rsid w:val="003571B1"/>
    <w:rsid w:val="003C4988"/>
    <w:rsid w:val="003E431F"/>
    <w:rsid w:val="003E68E1"/>
    <w:rsid w:val="003E7295"/>
    <w:rsid w:val="004040E3"/>
    <w:rsid w:val="00424E4B"/>
    <w:rsid w:val="00430596"/>
    <w:rsid w:val="00472403"/>
    <w:rsid w:val="004805D9"/>
    <w:rsid w:val="004A6584"/>
    <w:rsid w:val="004D4F8D"/>
    <w:rsid w:val="004E29AE"/>
    <w:rsid w:val="004E550B"/>
    <w:rsid w:val="004F73D4"/>
    <w:rsid w:val="00505A62"/>
    <w:rsid w:val="005336FE"/>
    <w:rsid w:val="00564C70"/>
    <w:rsid w:val="005704C4"/>
    <w:rsid w:val="0058297C"/>
    <w:rsid w:val="005F2FCE"/>
    <w:rsid w:val="00601636"/>
    <w:rsid w:val="00626655"/>
    <w:rsid w:val="006565FD"/>
    <w:rsid w:val="006630B1"/>
    <w:rsid w:val="006A2E5B"/>
    <w:rsid w:val="006B48D4"/>
    <w:rsid w:val="006B799A"/>
    <w:rsid w:val="006F48D6"/>
    <w:rsid w:val="00740D07"/>
    <w:rsid w:val="007508B7"/>
    <w:rsid w:val="00755DF2"/>
    <w:rsid w:val="0076732A"/>
    <w:rsid w:val="00772B5B"/>
    <w:rsid w:val="00786A9F"/>
    <w:rsid w:val="007A2C17"/>
    <w:rsid w:val="007C7915"/>
    <w:rsid w:val="00801BB1"/>
    <w:rsid w:val="00804AEF"/>
    <w:rsid w:val="00820500"/>
    <w:rsid w:val="008562F0"/>
    <w:rsid w:val="00860A30"/>
    <w:rsid w:val="00863E21"/>
    <w:rsid w:val="008B7EC2"/>
    <w:rsid w:val="008D3E3A"/>
    <w:rsid w:val="00901CFA"/>
    <w:rsid w:val="009448CD"/>
    <w:rsid w:val="00945707"/>
    <w:rsid w:val="009829CC"/>
    <w:rsid w:val="009A7BE3"/>
    <w:rsid w:val="00A41D80"/>
    <w:rsid w:val="00A43BB0"/>
    <w:rsid w:val="00A47608"/>
    <w:rsid w:val="00A514AF"/>
    <w:rsid w:val="00A8703C"/>
    <w:rsid w:val="00A9376B"/>
    <w:rsid w:val="00AC3E4F"/>
    <w:rsid w:val="00B21357"/>
    <w:rsid w:val="00BC1D9E"/>
    <w:rsid w:val="00C851C2"/>
    <w:rsid w:val="00CB24CE"/>
    <w:rsid w:val="00CB26B4"/>
    <w:rsid w:val="00CC2AD6"/>
    <w:rsid w:val="00CE5957"/>
    <w:rsid w:val="00CE5D3D"/>
    <w:rsid w:val="00CF61BE"/>
    <w:rsid w:val="00D0519B"/>
    <w:rsid w:val="00D10A13"/>
    <w:rsid w:val="00D11EF7"/>
    <w:rsid w:val="00D4025D"/>
    <w:rsid w:val="00D54F3B"/>
    <w:rsid w:val="00D843FE"/>
    <w:rsid w:val="00D858C4"/>
    <w:rsid w:val="00D872F5"/>
    <w:rsid w:val="00D905C4"/>
    <w:rsid w:val="00D96CA7"/>
    <w:rsid w:val="00DA3C5C"/>
    <w:rsid w:val="00DD376F"/>
    <w:rsid w:val="00E23D45"/>
    <w:rsid w:val="00E436B7"/>
    <w:rsid w:val="00E954B1"/>
    <w:rsid w:val="00EC0230"/>
    <w:rsid w:val="00ED44B6"/>
    <w:rsid w:val="00F3281E"/>
    <w:rsid w:val="00F574BE"/>
    <w:rsid w:val="00FA5153"/>
    <w:rsid w:val="00FB23E2"/>
    <w:rsid w:val="00FC3EFA"/>
    <w:rsid w:val="00FD2EE9"/>
    <w:rsid w:val="00FE0D2C"/>
    <w:rsid w:val="00FE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436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A6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436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A6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google_search.htm?cx=partner-pub-6473552648755565%3A2243224358&amp;cof=FORID%3A10&amp;ie=UTF-8&amp;q=triangles&amp;sa=Search&amp;siteurl=http%3A%2F%2Fwww.primaryresources.co.uk%2Fmaths%2Fmaths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B3572-ED7B-4895-98CC-F8D40367D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E9DE30C3</Template>
  <TotalTime>173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26</cp:revision>
  <cp:lastPrinted>2014-08-28T13:12:00Z</cp:lastPrinted>
  <dcterms:created xsi:type="dcterms:W3CDTF">2015-01-12T15:17:00Z</dcterms:created>
  <dcterms:modified xsi:type="dcterms:W3CDTF">2017-01-16T15:41:00Z</dcterms:modified>
</cp:coreProperties>
</file>