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C80789" w14:textId="24367B97" w:rsidR="004805D9" w:rsidRPr="00804AEF" w:rsidRDefault="004805D9">
      <w:pPr>
        <w:rPr>
          <w:sz w:val="18"/>
          <w:szCs w:val="18"/>
        </w:rPr>
      </w:pPr>
      <w:r w:rsidRPr="00804AEF">
        <w:rPr>
          <w:sz w:val="18"/>
          <w:szCs w:val="18"/>
        </w:rPr>
        <w:t>Teacher:</w:t>
      </w:r>
      <w:r w:rsidR="00DA3C5C" w:rsidRPr="00804AEF">
        <w:rPr>
          <w:sz w:val="18"/>
          <w:szCs w:val="18"/>
        </w:rPr>
        <w:t xml:space="preserve"> </w:t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  <w:t>Year:</w:t>
      </w:r>
      <w:r w:rsidRPr="00804AEF">
        <w:rPr>
          <w:sz w:val="18"/>
          <w:szCs w:val="18"/>
        </w:rPr>
        <w:tab/>
      </w:r>
      <w:r w:rsidR="00DA3C5C" w:rsidRPr="00804AEF">
        <w:rPr>
          <w:sz w:val="18"/>
          <w:szCs w:val="18"/>
        </w:rPr>
        <w:t>Year 6</w:t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  <w:t>Week Beginning:</w:t>
      </w:r>
      <w:r w:rsidR="00A43BB0" w:rsidRPr="00804AEF">
        <w:rPr>
          <w:sz w:val="18"/>
          <w:szCs w:val="18"/>
        </w:rPr>
        <w:t xml:space="preserve"> </w:t>
      </w:r>
      <w:r w:rsidR="00740D07">
        <w:rPr>
          <w:sz w:val="18"/>
          <w:szCs w:val="18"/>
        </w:rPr>
        <w:t>Spring</w:t>
      </w:r>
      <w:r w:rsidR="00A43BB0" w:rsidRPr="00804AEF">
        <w:rPr>
          <w:sz w:val="18"/>
          <w:szCs w:val="18"/>
        </w:rPr>
        <w:t xml:space="preserve"> </w:t>
      </w:r>
      <w:r w:rsidR="00740D07">
        <w:rPr>
          <w:sz w:val="18"/>
          <w:szCs w:val="18"/>
        </w:rPr>
        <w:t>1</w:t>
      </w:r>
      <w:r w:rsidR="00424E4B">
        <w:rPr>
          <w:sz w:val="18"/>
          <w:szCs w:val="18"/>
        </w:rPr>
        <w:t xml:space="preserve"> Week 2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980"/>
        <w:gridCol w:w="3074"/>
        <w:gridCol w:w="906"/>
        <w:gridCol w:w="3980"/>
        <w:gridCol w:w="1776"/>
        <w:gridCol w:w="2204"/>
      </w:tblGrid>
      <w:tr w:rsidR="004805D9" w:rsidRPr="00804AEF" w14:paraId="3DC8078D" w14:textId="77777777" w:rsidTr="006565FD">
        <w:tc>
          <w:tcPr>
            <w:tcW w:w="7054" w:type="dxa"/>
            <w:gridSpan w:val="2"/>
          </w:tcPr>
          <w:p w14:paraId="3DC8078A" w14:textId="303EB847" w:rsidR="004805D9" w:rsidRPr="00804AEF" w:rsidRDefault="004805D9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COMMUNICATION</w:t>
            </w:r>
          </w:p>
        </w:tc>
        <w:tc>
          <w:tcPr>
            <w:tcW w:w="6662" w:type="dxa"/>
            <w:gridSpan w:val="3"/>
          </w:tcPr>
          <w:p w14:paraId="3DC8078B" w14:textId="77777777" w:rsidR="004805D9" w:rsidRPr="00804AEF" w:rsidRDefault="004805D9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USING MATHEMATICS</w:t>
            </w:r>
          </w:p>
        </w:tc>
        <w:tc>
          <w:tcPr>
            <w:tcW w:w="2204" w:type="dxa"/>
          </w:tcPr>
          <w:p w14:paraId="3DC8078C" w14:textId="77777777" w:rsidR="004805D9" w:rsidRPr="00804AEF" w:rsidRDefault="004805D9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USING ICT</w:t>
            </w:r>
          </w:p>
        </w:tc>
      </w:tr>
      <w:tr w:rsidR="004805D9" w:rsidRPr="00804AEF" w14:paraId="3DC807BA" w14:textId="77777777" w:rsidTr="006565FD">
        <w:trPr>
          <w:trHeight w:val="9630"/>
        </w:trPr>
        <w:tc>
          <w:tcPr>
            <w:tcW w:w="7054" w:type="dxa"/>
            <w:gridSpan w:val="2"/>
          </w:tcPr>
          <w:p w14:paraId="61ADA8F0" w14:textId="21469C3E" w:rsidR="00CB26B4" w:rsidRPr="00804AEF" w:rsidRDefault="00CB26B4" w:rsidP="006565FD">
            <w:pPr>
              <w:rPr>
                <w:b/>
                <w:sz w:val="18"/>
                <w:szCs w:val="18"/>
                <w:u w:val="single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9F2EFE7" wp14:editId="0C3503D8">
                      <wp:simplePos x="0" y="0"/>
                      <wp:positionH relativeFrom="column">
                        <wp:posOffset>1572260</wp:posOffset>
                      </wp:positionH>
                      <wp:positionV relativeFrom="paragraph">
                        <wp:posOffset>52197</wp:posOffset>
                      </wp:positionV>
                      <wp:extent cx="868680" cy="304800"/>
                      <wp:effectExtent l="0" t="0" r="26670" b="1905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A1EDEC" w14:textId="09527AE8" w:rsidR="000D450B" w:rsidRPr="00135293" w:rsidRDefault="000D450B" w:rsidP="00CB26B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Reading</w:t>
                                  </w:r>
                                </w:p>
                                <w:p w14:paraId="30311AB4" w14:textId="77777777" w:rsidR="000D450B" w:rsidRDefault="000D450B" w:rsidP="00CB26B4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123.8pt;margin-top:4.1pt;width:68.4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" fillcolor="white [3201]" strokeweight=".5pt">
                      <v:textbox>
                        <w:txbxContent>
                          <w:p w14:paraId="05A1EDEC" w14:textId="09527AE8" w:rsidR="00806B12" w:rsidRPr="00135293" w:rsidRDefault="00806B12" w:rsidP="00CB26B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Reading</w:t>
                            </w:r>
                          </w:p>
                          <w:p w14:paraId="30311AB4" w14:textId="77777777" w:rsidR="00806B12" w:rsidRDefault="00806B12" w:rsidP="00CB26B4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92253DC" w14:textId="77777777" w:rsidR="00CB26B4" w:rsidRPr="00804AEF" w:rsidRDefault="00CB26B4" w:rsidP="006565FD">
            <w:pPr>
              <w:rPr>
                <w:b/>
                <w:sz w:val="18"/>
                <w:szCs w:val="18"/>
                <w:u w:val="single"/>
              </w:rPr>
            </w:pPr>
          </w:p>
          <w:p w14:paraId="5CCC411F" w14:textId="4AD7055A" w:rsidR="00CB26B4" w:rsidRPr="00804AEF" w:rsidRDefault="00CB26B4" w:rsidP="006565FD">
            <w:pPr>
              <w:rPr>
                <w:b/>
                <w:sz w:val="18"/>
                <w:szCs w:val="18"/>
                <w:u w:val="single"/>
              </w:rPr>
            </w:pPr>
            <w:r w:rsidRPr="00804AEF">
              <w:rPr>
                <w:sz w:val="18"/>
                <w:szCs w:val="18"/>
                <w:u w:val="single"/>
              </w:rPr>
              <w:t>Guided Reading / Reading Skills</w:t>
            </w:r>
            <w:r w:rsidR="001F25A7" w:rsidRPr="00804AEF">
              <w:rPr>
                <w:sz w:val="18"/>
                <w:szCs w:val="18"/>
                <w:u w:val="single"/>
              </w:rPr>
              <w:t>:</w:t>
            </w:r>
          </w:p>
          <w:p w14:paraId="52A5A3B8" w14:textId="2CB58007" w:rsidR="00786A9F" w:rsidRPr="002658E2" w:rsidRDefault="002658E2" w:rsidP="00786A9F">
            <w:pPr>
              <w:rPr>
                <w:sz w:val="18"/>
                <w:szCs w:val="18"/>
                <w:lang w:val="de-DE"/>
              </w:rPr>
            </w:pPr>
            <w:r w:rsidRPr="002658E2">
              <w:rPr>
                <w:sz w:val="18"/>
                <w:szCs w:val="18"/>
                <w:lang w:val="de-DE"/>
              </w:rPr>
              <w:t>Grp 1:</w:t>
            </w:r>
            <w:r w:rsidR="00735936" w:rsidRPr="002658E2">
              <w:rPr>
                <w:sz w:val="18"/>
                <w:szCs w:val="18"/>
                <w:lang w:val="de-DE"/>
              </w:rPr>
              <w:t>ORT 14</w:t>
            </w:r>
          </w:p>
          <w:p w14:paraId="37869898" w14:textId="79D9745F" w:rsidR="00786A9F" w:rsidRPr="002658E2" w:rsidRDefault="00786A9F" w:rsidP="00786A9F">
            <w:pPr>
              <w:jc w:val="both"/>
              <w:rPr>
                <w:sz w:val="18"/>
                <w:szCs w:val="18"/>
                <w:lang w:val="de-DE"/>
              </w:rPr>
            </w:pPr>
            <w:r w:rsidRPr="002658E2">
              <w:rPr>
                <w:sz w:val="18"/>
                <w:szCs w:val="18"/>
                <w:lang w:val="de-DE"/>
              </w:rPr>
              <w:t xml:space="preserve">Grp 2: </w:t>
            </w:r>
            <w:r w:rsidR="00735936" w:rsidRPr="002658E2">
              <w:rPr>
                <w:sz w:val="18"/>
                <w:szCs w:val="18"/>
                <w:lang w:val="de-DE"/>
              </w:rPr>
              <w:t>ORT 13</w:t>
            </w:r>
          </w:p>
          <w:p w14:paraId="4198D563" w14:textId="2B57A3D9" w:rsidR="00786A9F" w:rsidRPr="002658E2" w:rsidRDefault="002658E2" w:rsidP="00786A9F">
            <w:pPr>
              <w:tabs>
                <w:tab w:val="left" w:pos="1363"/>
              </w:tabs>
              <w:jc w:val="both"/>
              <w:rPr>
                <w:sz w:val="18"/>
                <w:szCs w:val="18"/>
                <w:lang w:val="de-DE"/>
              </w:rPr>
            </w:pPr>
            <w:r w:rsidRPr="002658E2">
              <w:rPr>
                <w:sz w:val="18"/>
                <w:szCs w:val="18"/>
                <w:lang w:val="de-DE"/>
              </w:rPr>
              <w:t xml:space="preserve">Grp 3: </w:t>
            </w:r>
            <w:r w:rsidR="00735936" w:rsidRPr="002658E2">
              <w:rPr>
                <w:sz w:val="18"/>
                <w:szCs w:val="18"/>
                <w:lang w:val="de-DE"/>
              </w:rPr>
              <w:t>ORT 12</w:t>
            </w:r>
          </w:p>
          <w:p w14:paraId="794D850C" w14:textId="77777777" w:rsidR="00772B5B" w:rsidRPr="002658E2" w:rsidRDefault="00772B5B" w:rsidP="006565FD">
            <w:pPr>
              <w:tabs>
                <w:tab w:val="left" w:pos="1363"/>
              </w:tabs>
              <w:jc w:val="both"/>
              <w:rPr>
                <w:sz w:val="18"/>
                <w:szCs w:val="18"/>
                <w:lang w:val="de-DE"/>
              </w:rPr>
            </w:pPr>
          </w:p>
          <w:p w14:paraId="50CDC802" w14:textId="77777777" w:rsidR="00786A9F" w:rsidRPr="002658E2" w:rsidRDefault="00786A9F" w:rsidP="006565FD">
            <w:pPr>
              <w:tabs>
                <w:tab w:val="left" w:pos="1363"/>
              </w:tabs>
              <w:jc w:val="both"/>
              <w:rPr>
                <w:sz w:val="18"/>
                <w:szCs w:val="18"/>
                <w:lang w:val="de-DE"/>
              </w:rPr>
            </w:pPr>
          </w:p>
          <w:p w14:paraId="7C42D9AE" w14:textId="240ABBE5" w:rsidR="00472403" w:rsidRPr="00804AEF" w:rsidRDefault="00472403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 xml:space="preserve">Novel/Big Book </w:t>
            </w:r>
            <w:r w:rsidR="001F25A7" w:rsidRPr="00804AEF">
              <w:rPr>
                <w:sz w:val="18"/>
                <w:szCs w:val="18"/>
                <w:u w:val="single"/>
              </w:rPr>
              <w:t xml:space="preserve">/ Shared Reading </w:t>
            </w:r>
            <w:r w:rsidRPr="00804AEF">
              <w:rPr>
                <w:sz w:val="18"/>
                <w:szCs w:val="18"/>
              </w:rPr>
              <w:t>:</w:t>
            </w:r>
          </w:p>
          <w:p w14:paraId="1B436BC3" w14:textId="77777777" w:rsidR="00772B5B" w:rsidRPr="00804AEF" w:rsidRDefault="00772B5B" w:rsidP="006565FD">
            <w:pPr>
              <w:rPr>
                <w:sz w:val="18"/>
                <w:szCs w:val="18"/>
              </w:rPr>
            </w:pPr>
          </w:p>
          <w:p w14:paraId="6D03E509" w14:textId="4BD21CEF" w:rsidR="003E7295" w:rsidRPr="00804AEF" w:rsidRDefault="00786A9F" w:rsidP="00A43B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Ironman – Chapter</w:t>
            </w:r>
            <w:r w:rsidR="004E550B">
              <w:rPr>
                <w:sz w:val="18"/>
                <w:szCs w:val="18"/>
              </w:rPr>
              <w:t xml:space="preserve"> 2</w:t>
            </w:r>
            <w:r>
              <w:rPr>
                <w:sz w:val="18"/>
                <w:szCs w:val="18"/>
              </w:rPr>
              <w:t>.</w:t>
            </w:r>
            <w:r w:rsidR="004E550B">
              <w:rPr>
                <w:sz w:val="18"/>
                <w:szCs w:val="18"/>
              </w:rPr>
              <w:t xml:space="preserve"> Shared </w:t>
            </w:r>
            <w:proofErr w:type="gramStart"/>
            <w:r w:rsidR="004E550B">
              <w:rPr>
                <w:sz w:val="18"/>
                <w:szCs w:val="18"/>
              </w:rPr>
              <w:t>reading,</w:t>
            </w:r>
            <w:proofErr w:type="gramEnd"/>
            <w:r w:rsidR="004E550B">
              <w:rPr>
                <w:sz w:val="18"/>
                <w:szCs w:val="18"/>
              </w:rPr>
              <w:t xml:space="preserve"> read and discuss.</w:t>
            </w:r>
          </w:p>
          <w:p w14:paraId="73FB2D52" w14:textId="77777777" w:rsidR="00472403" w:rsidRPr="00804AEF" w:rsidRDefault="00472403" w:rsidP="006565FD">
            <w:pPr>
              <w:rPr>
                <w:sz w:val="18"/>
                <w:szCs w:val="18"/>
              </w:rPr>
            </w:pPr>
          </w:p>
          <w:p w14:paraId="79BC8224" w14:textId="35F51A46" w:rsidR="00FD2EE9" w:rsidRPr="00804AEF" w:rsidRDefault="00472403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Comprehension</w:t>
            </w:r>
            <w:r w:rsidR="001F25A7" w:rsidRPr="00804AEF">
              <w:rPr>
                <w:sz w:val="18"/>
                <w:szCs w:val="18"/>
                <w:u w:val="single"/>
              </w:rPr>
              <w:t>:</w:t>
            </w:r>
          </w:p>
          <w:p w14:paraId="46B93511" w14:textId="55870D72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</w:t>
            </w:r>
            <w:r w:rsidR="00135293" w:rsidRPr="00804AEF">
              <w:rPr>
                <w:sz w:val="18"/>
                <w:szCs w:val="18"/>
              </w:rPr>
              <w:t>: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AC3E4F">
              <w:rPr>
                <w:sz w:val="18"/>
                <w:szCs w:val="18"/>
              </w:rPr>
              <w:t>L.W. 2 pages 38 and 39 Vesuvius, the Victor Part A plus dictionary work – horrendous, engulfed, summit, crater, lava, jostled, amphitheatre, smoulder.</w:t>
            </w:r>
          </w:p>
          <w:p w14:paraId="4A359E8C" w14:textId="3708D66D" w:rsidR="00472403" w:rsidRPr="00804AEF" w:rsidRDefault="00472403" w:rsidP="00AC3E4F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</w:t>
            </w:r>
            <w:r w:rsidR="00135293" w:rsidRPr="00804AEF">
              <w:rPr>
                <w:sz w:val="18"/>
                <w:szCs w:val="18"/>
              </w:rPr>
              <w:t>:</w:t>
            </w:r>
            <w:r w:rsidR="00CB24CE" w:rsidRPr="00804AEF">
              <w:rPr>
                <w:sz w:val="18"/>
                <w:szCs w:val="18"/>
              </w:rPr>
              <w:t xml:space="preserve"> </w:t>
            </w:r>
            <w:r w:rsidR="00AC3E4F">
              <w:rPr>
                <w:sz w:val="18"/>
                <w:szCs w:val="18"/>
              </w:rPr>
              <w:t xml:space="preserve"> L.W. 2 pages 38 and 39 Vesuvius, the Victor Part A plus </w:t>
            </w:r>
            <w:r w:rsidR="004040E3">
              <w:rPr>
                <w:sz w:val="18"/>
                <w:szCs w:val="18"/>
              </w:rPr>
              <w:t>sentences with missing words from the story.</w:t>
            </w:r>
            <w:r w:rsidR="00AC3E4F">
              <w:rPr>
                <w:sz w:val="18"/>
                <w:szCs w:val="18"/>
              </w:rPr>
              <w:t xml:space="preserve"> </w:t>
            </w:r>
          </w:p>
          <w:p w14:paraId="6EADF73B" w14:textId="11CAE4EA" w:rsidR="00CB24CE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</w:t>
            </w:r>
            <w:r w:rsidR="00135293" w:rsidRPr="00804AEF">
              <w:rPr>
                <w:sz w:val="18"/>
                <w:szCs w:val="18"/>
              </w:rPr>
              <w:t>: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FE0D2C">
              <w:rPr>
                <w:sz w:val="18"/>
                <w:szCs w:val="18"/>
              </w:rPr>
              <w:t xml:space="preserve"> </w:t>
            </w:r>
            <w:r w:rsidR="00AC3E4F">
              <w:rPr>
                <w:sz w:val="18"/>
                <w:szCs w:val="18"/>
              </w:rPr>
              <w:t xml:space="preserve"> Nelson Development Book 2 The Vikings pages 16 and 17.</w:t>
            </w:r>
          </w:p>
          <w:p w14:paraId="1A78F9AD" w14:textId="22F285AD" w:rsidR="00135293" w:rsidRPr="00804AEF" w:rsidRDefault="00CB26B4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C7965B" wp14:editId="4DA3C2E1">
                      <wp:simplePos x="0" y="0"/>
                      <wp:positionH relativeFrom="column">
                        <wp:posOffset>1482725</wp:posOffset>
                      </wp:positionH>
                      <wp:positionV relativeFrom="paragraph">
                        <wp:posOffset>125095</wp:posOffset>
                      </wp:positionV>
                      <wp:extent cx="868680" cy="243840"/>
                      <wp:effectExtent l="0" t="0" r="26670" b="2286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2438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EC41E02" w14:textId="099EFA8C" w:rsidR="000D450B" w:rsidRPr="00135293" w:rsidRDefault="000D450B" w:rsidP="0013529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WRITING</w:t>
                                  </w:r>
                                </w:p>
                                <w:p w14:paraId="364B5705" w14:textId="4F65C85B" w:rsidR="000D450B" w:rsidRDefault="000D450B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27" type="#_x0000_t202" style="position:absolute;margin-left:116.75pt;margin-top:9.85pt;width:68.4pt;height:1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" fillcolor="white [3201]" strokeweight=".5pt">
                      <v:textbox>
                        <w:txbxContent>
                          <w:p w14:paraId="0EC41E02" w14:textId="099EFA8C" w:rsidR="00806B12" w:rsidRPr="00135293" w:rsidRDefault="00806B12" w:rsidP="0013529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WRITING</w:t>
                            </w:r>
                          </w:p>
                          <w:p w14:paraId="364B5705" w14:textId="4F65C85B" w:rsidR="00806B12" w:rsidRDefault="00806B12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386D39A" w14:textId="40D14D2A" w:rsidR="00472403" w:rsidRPr="00804AEF" w:rsidRDefault="00472403" w:rsidP="006565FD">
            <w:pPr>
              <w:rPr>
                <w:sz w:val="18"/>
                <w:szCs w:val="18"/>
              </w:rPr>
            </w:pPr>
          </w:p>
          <w:p w14:paraId="3E8141D6" w14:textId="77777777" w:rsidR="00CB26B4" w:rsidRPr="00804AEF" w:rsidRDefault="00CB26B4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Handwriting</w:t>
            </w:r>
            <w:r w:rsidRPr="00804AEF">
              <w:rPr>
                <w:sz w:val="18"/>
                <w:szCs w:val="18"/>
              </w:rPr>
              <w:t>:</w:t>
            </w:r>
          </w:p>
          <w:p w14:paraId="22402B4A" w14:textId="77777777" w:rsidR="00CB26B4" w:rsidRPr="00804AEF" w:rsidRDefault="00CB26B4" w:rsidP="006565FD">
            <w:pPr>
              <w:rPr>
                <w:sz w:val="18"/>
                <w:szCs w:val="18"/>
              </w:rPr>
            </w:pPr>
          </w:p>
          <w:p w14:paraId="71FE8358" w14:textId="4C2FF8EC" w:rsidR="00772B5B" w:rsidRPr="00804AEF" w:rsidRDefault="002658E2" w:rsidP="006565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Nel</w:t>
            </w:r>
            <w:r w:rsidR="009829CC" w:rsidRPr="00804AEF">
              <w:rPr>
                <w:sz w:val="18"/>
                <w:szCs w:val="18"/>
              </w:rPr>
              <w:t xml:space="preserve">son Book 2 </w:t>
            </w:r>
            <w:r w:rsidR="00786A9F">
              <w:rPr>
                <w:sz w:val="18"/>
                <w:szCs w:val="18"/>
              </w:rPr>
              <w:t>Pages 19 and 20.</w:t>
            </w:r>
          </w:p>
          <w:p w14:paraId="45158DC5" w14:textId="77777777" w:rsidR="00E954B1" w:rsidRPr="00804AEF" w:rsidRDefault="00E954B1" w:rsidP="006565FD">
            <w:pPr>
              <w:rPr>
                <w:sz w:val="18"/>
                <w:szCs w:val="18"/>
              </w:rPr>
            </w:pPr>
          </w:p>
          <w:p w14:paraId="2773E9F0" w14:textId="77777777" w:rsidR="001F25A7" w:rsidRPr="00804AEF" w:rsidRDefault="00CB26B4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Spellings/Phonics</w:t>
            </w:r>
            <w:r w:rsidRPr="00804AEF">
              <w:rPr>
                <w:sz w:val="18"/>
                <w:szCs w:val="18"/>
              </w:rPr>
              <w:t xml:space="preserve">: </w:t>
            </w:r>
          </w:p>
          <w:p w14:paraId="38CE7A22" w14:textId="4699E07B" w:rsidR="00CB26B4" w:rsidRPr="00804AEF" w:rsidRDefault="00CB26B4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1:</w:t>
            </w:r>
            <w:r w:rsidR="00D54F3B">
              <w:rPr>
                <w:sz w:val="18"/>
                <w:szCs w:val="18"/>
              </w:rPr>
              <w:t xml:space="preserve"> </w:t>
            </w:r>
            <w:r w:rsidR="00786A9F">
              <w:rPr>
                <w:sz w:val="18"/>
                <w:szCs w:val="18"/>
              </w:rPr>
              <w:t>Spring 1 Week 2 – e/</w:t>
            </w:r>
            <w:proofErr w:type="spellStart"/>
            <w:r w:rsidR="00786A9F">
              <w:rPr>
                <w:sz w:val="18"/>
                <w:szCs w:val="18"/>
              </w:rPr>
              <w:t>ea</w:t>
            </w:r>
            <w:proofErr w:type="spellEnd"/>
            <w:r w:rsidR="009829CC" w:rsidRPr="00804AEF">
              <w:rPr>
                <w:sz w:val="18"/>
                <w:szCs w:val="18"/>
              </w:rPr>
              <w:t xml:space="preserve"> sound</w:t>
            </w:r>
            <w:r w:rsidR="00786A9F">
              <w:rPr>
                <w:sz w:val="18"/>
                <w:szCs w:val="18"/>
              </w:rPr>
              <w:t xml:space="preserve"> – spread, sweat, weather, dread, heaven</w:t>
            </w:r>
            <w:r w:rsidR="00735936">
              <w:rPr>
                <w:sz w:val="18"/>
                <w:szCs w:val="18"/>
              </w:rPr>
              <w:t>, forget, instead, leather, weather, dreadful, weapons, already, heaven, pleasant, steady, ready, breath, dread, pheasant, breathless</w:t>
            </w:r>
          </w:p>
          <w:p w14:paraId="385764A1" w14:textId="0966EB92" w:rsidR="001F25A7" w:rsidRPr="00804AEF" w:rsidRDefault="00CB26B4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2: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786A9F">
              <w:rPr>
                <w:sz w:val="18"/>
                <w:szCs w:val="18"/>
              </w:rPr>
              <w:t>Spring 1 Week 2 – e/</w:t>
            </w:r>
            <w:proofErr w:type="spellStart"/>
            <w:r w:rsidR="00786A9F">
              <w:rPr>
                <w:sz w:val="18"/>
                <w:szCs w:val="18"/>
              </w:rPr>
              <w:t>ea</w:t>
            </w:r>
            <w:proofErr w:type="spellEnd"/>
            <w:r w:rsidR="004040E3">
              <w:rPr>
                <w:sz w:val="18"/>
                <w:szCs w:val="18"/>
              </w:rPr>
              <w:t xml:space="preserve"> sound – head, de</w:t>
            </w:r>
            <w:r w:rsidR="00735936">
              <w:rPr>
                <w:sz w:val="18"/>
                <w:szCs w:val="18"/>
              </w:rPr>
              <w:t>adly, death, weather, breakfast, feather, whether, instead, leather, steady, forget, forgetful, dreadful, dread</w:t>
            </w:r>
            <w:r w:rsidR="001469D8">
              <w:rPr>
                <w:sz w:val="18"/>
                <w:szCs w:val="18"/>
              </w:rPr>
              <w:t>, heaven, seven, clever, sweat, spread, sweaty</w:t>
            </w:r>
          </w:p>
          <w:p w14:paraId="1153C209" w14:textId="77777777" w:rsidR="00CB26B4" w:rsidRPr="00804AEF" w:rsidRDefault="00CB26B4" w:rsidP="006565FD">
            <w:pPr>
              <w:rPr>
                <w:sz w:val="18"/>
                <w:szCs w:val="18"/>
              </w:rPr>
            </w:pPr>
          </w:p>
          <w:p w14:paraId="533D0839" w14:textId="1EC727B5" w:rsidR="00FD2EE9" w:rsidRPr="00804AEF" w:rsidRDefault="00472403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Grammar</w:t>
            </w:r>
            <w:r w:rsidRPr="00804AEF">
              <w:rPr>
                <w:sz w:val="18"/>
                <w:szCs w:val="18"/>
              </w:rPr>
              <w:t>:</w:t>
            </w:r>
            <w:r w:rsidR="00D54F3B">
              <w:rPr>
                <w:sz w:val="18"/>
                <w:szCs w:val="18"/>
              </w:rPr>
              <w:t xml:space="preserve"> </w:t>
            </w:r>
            <w:r w:rsidR="002658E2">
              <w:rPr>
                <w:sz w:val="18"/>
                <w:szCs w:val="18"/>
              </w:rPr>
              <w:t xml:space="preserve">Apostrophe - </w:t>
            </w:r>
            <w:r w:rsidR="001469D8">
              <w:rPr>
                <w:sz w:val="18"/>
                <w:szCs w:val="18"/>
              </w:rPr>
              <w:t>ownership</w:t>
            </w:r>
            <w:r w:rsidR="004040E3">
              <w:rPr>
                <w:sz w:val="18"/>
                <w:szCs w:val="18"/>
              </w:rPr>
              <w:t>.</w:t>
            </w:r>
          </w:p>
          <w:p w14:paraId="45A1FFE9" w14:textId="1E07DCD5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</w:t>
            </w:r>
            <w:r w:rsidR="00135293" w:rsidRPr="00804AEF">
              <w:rPr>
                <w:sz w:val="18"/>
                <w:szCs w:val="18"/>
              </w:rPr>
              <w:t>: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D858C4">
              <w:rPr>
                <w:sz w:val="18"/>
                <w:szCs w:val="18"/>
              </w:rPr>
              <w:t>L.W. book 2 page 58 all parts.</w:t>
            </w:r>
          </w:p>
          <w:p w14:paraId="189E5661" w14:textId="2244436B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</w:t>
            </w:r>
            <w:r w:rsidR="00135293" w:rsidRPr="00804AEF">
              <w:rPr>
                <w:sz w:val="18"/>
                <w:szCs w:val="18"/>
              </w:rPr>
              <w:t>:</w:t>
            </w:r>
            <w:r w:rsidR="00D54F3B">
              <w:rPr>
                <w:sz w:val="18"/>
                <w:szCs w:val="18"/>
              </w:rPr>
              <w:t xml:space="preserve"> </w:t>
            </w:r>
            <w:proofErr w:type="spellStart"/>
            <w:r w:rsidR="00D858C4">
              <w:rPr>
                <w:sz w:val="18"/>
                <w:szCs w:val="18"/>
              </w:rPr>
              <w:t>Folen’s</w:t>
            </w:r>
            <w:proofErr w:type="spellEnd"/>
            <w:r w:rsidR="00D858C4">
              <w:rPr>
                <w:sz w:val="18"/>
                <w:szCs w:val="18"/>
              </w:rPr>
              <w:t xml:space="preserve"> Basic English 3 page 25 Parts A and B.</w:t>
            </w:r>
          </w:p>
          <w:p w14:paraId="79DF8C87" w14:textId="444744A1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</w:t>
            </w:r>
            <w:r w:rsidR="00135293" w:rsidRPr="00804AEF">
              <w:rPr>
                <w:sz w:val="18"/>
                <w:szCs w:val="18"/>
              </w:rPr>
              <w:t>:</w:t>
            </w:r>
            <w:r w:rsidR="00D11EF7" w:rsidRPr="00804AEF">
              <w:rPr>
                <w:sz w:val="18"/>
                <w:szCs w:val="18"/>
              </w:rPr>
              <w:t xml:space="preserve"> </w:t>
            </w:r>
            <w:proofErr w:type="spellStart"/>
            <w:r w:rsidR="00D858C4">
              <w:rPr>
                <w:sz w:val="18"/>
                <w:szCs w:val="18"/>
              </w:rPr>
              <w:t>Folen’s</w:t>
            </w:r>
            <w:proofErr w:type="spellEnd"/>
            <w:r w:rsidR="00D858C4">
              <w:rPr>
                <w:sz w:val="18"/>
                <w:szCs w:val="18"/>
              </w:rPr>
              <w:t xml:space="preserve"> Basic English 3 page 25 Parts A and B.</w:t>
            </w:r>
          </w:p>
          <w:p w14:paraId="101F232A" w14:textId="77777777" w:rsidR="00472403" w:rsidRPr="00804AEF" w:rsidRDefault="00472403" w:rsidP="006565FD">
            <w:pPr>
              <w:rPr>
                <w:sz w:val="18"/>
                <w:szCs w:val="18"/>
              </w:rPr>
            </w:pPr>
          </w:p>
          <w:p w14:paraId="4A05C486" w14:textId="7121CAE8" w:rsidR="004F73D4" w:rsidRPr="00804AEF" w:rsidRDefault="00472403" w:rsidP="00A41D80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Creative</w:t>
            </w:r>
            <w:r w:rsidR="00C851C2" w:rsidRPr="00804AEF">
              <w:rPr>
                <w:sz w:val="18"/>
                <w:szCs w:val="18"/>
                <w:u w:val="single"/>
              </w:rPr>
              <w:t xml:space="preserve"> / </w:t>
            </w:r>
            <w:proofErr w:type="gramStart"/>
            <w:r w:rsidR="00C851C2" w:rsidRPr="00804AEF">
              <w:rPr>
                <w:sz w:val="18"/>
                <w:szCs w:val="18"/>
                <w:u w:val="single"/>
              </w:rPr>
              <w:t>Genre</w:t>
            </w:r>
            <w:r w:rsidR="00A43BB0" w:rsidRPr="00804AEF">
              <w:rPr>
                <w:sz w:val="18"/>
                <w:szCs w:val="18"/>
              </w:rPr>
              <w:t xml:space="preserve"> :</w:t>
            </w:r>
            <w:proofErr w:type="gramEnd"/>
            <w:r w:rsidR="00A43BB0" w:rsidRPr="00804AEF">
              <w:rPr>
                <w:sz w:val="18"/>
                <w:szCs w:val="18"/>
              </w:rPr>
              <w:t xml:space="preserve"> </w:t>
            </w:r>
            <w:r w:rsidR="00D858C4">
              <w:rPr>
                <w:sz w:val="18"/>
                <w:szCs w:val="18"/>
              </w:rPr>
              <w:t xml:space="preserve">How to Write a </w:t>
            </w:r>
            <w:proofErr w:type="spellStart"/>
            <w:r w:rsidR="00D858C4">
              <w:rPr>
                <w:sz w:val="18"/>
                <w:szCs w:val="18"/>
              </w:rPr>
              <w:t>Playscript</w:t>
            </w:r>
            <w:proofErr w:type="spellEnd"/>
            <w:r w:rsidR="00D858C4">
              <w:rPr>
                <w:sz w:val="18"/>
                <w:szCs w:val="18"/>
              </w:rPr>
              <w:t>.</w:t>
            </w:r>
          </w:p>
          <w:p w14:paraId="0BDFF175" w14:textId="60964C8A" w:rsidR="00D11EF7" w:rsidRPr="00804AEF" w:rsidRDefault="00D858C4" w:rsidP="006565F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Grp</w:t>
            </w:r>
            <w:proofErr w:type="spellEnd"/>
            <w:r>
              <w:rPr>
                <w:sz w:val="18"/>
                <w:szCs w:val="18"/>
              </w:rPr>
              <w:t xml:space="preserve"> 1 – How to create characters in a play – Cornerstones page 10 write a conversation between Edward and </w:t>
            </w:r>
            <w:proofErr w:type="spellStart"/>
            <w:r>
              <w:rPr>
                <w:sz w:val="18"/>
                <w:szCs w:val="18"/>
              </w:rPr>
              <w:t>Niraj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  <w:p w14:paraId="0CC1FECB" w14:textId="489C8095" w:rsidR="00CE5957" w:rsidRPr="00804AEF" w:rsidRDefault="00CE5957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</w:t>
            </w:r>
            <w:r w:rsidR="00A43BB0" w:rsidRPr="00804AEF">
              <w:rPr>
                <w:sz w:val="18"/>
                <w:szCs w:val="18"/>
              </w:rPr>
              <w:t xml:space="preserve">2 </w:t>
            </w:r>
            <w:r w:rsidRPr="00804AEF">
              <w:rPr>
                <w:sz w:val="18"/>
                <w:szCs w:val="18"/>
              </w:rPr>
              <w:t xml:space="preserve">– </w:t>
            </w:r>
            <w:r w:rsidR="00D858C4">
              <w:rPr>
                <w:sz w:val="18"/>
                <w:szCs w:val="18"/>
              </w:rPr>
              <w:t xml:space="preserve">How to create characters in a play – Cornerstones </w:t>
            </w:r>
            <w:proofErr w:type="spellStart"/>
            <w:r w:rsidR="00D858C4">
              <w:rPr>
                <w:sz w:val="18"/>
                <w:szCs w:val="18"/>
              </w:rPr>
              <w:t>Copymaster</w:t>
            </w:r>
            <w:proofErr w:type="spellEnd"/>
            <w:r w:rsidR="00D858C4">
              <w:rPr>
                <w:sz w:val="18"/>
                <w:szCs w:val="18"/>
              </w:rPr>
              <w:t xml:space="preserve"> 3. </w:t>
            </w:r>
          </w:p>
          <w:p w14:paraId="09586274" w14:textId="010329E5" w:rsidR="00CE5957" w:rsidRPr="00804AEF" w:rsidRDefault="00CE5957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="00A43BB0" w:rsidRPr="00804AEF">
              <w:rPr>
                <w:sz w:val="18"/>
                <w:szCs w:val="18"/>
              </w:rPr>
              <w:t xml:space="preserve"> 3 – </w:t>
            </w:r>
            <w:r w:rsidR="00D858C4">
              <w:rPr>
                <w:sz w:val="18"/>
                <w:szCs w:val="18"/>
              </w:rPr>
              <w:t>How to create characters in a play – Cornerstones Page 8 match the sentences with the characters.</w:t>
            </w:r>
          </w:p>
          <w:p w14:paraId="6EB9E09C" w14:textId="77777777" w:rsidR="00D11EF7" w:rsidRPr="00804AEF" w:rsidRDefault="00D11EF7" w:rsidP="006565FD">
            <w:pPr>
              <w:rPr>
                <w:sz w:val="18"/>
                <w:szCs w:val="18"/>
              </w:rPr>
            </w:pPr>
          </w:p>
          <w:p w14:paraId="72BC1C24" w14:textId="77777777" w:rsidR="00804AEF" w:rsidRDefault="00804AEF" w:rsidP="006565FD">
            <w:pPr>
              <w:rPr>
                <w:sz w:val="18"/>
                <w:szCs w:val="18"/>
              </w:rPr>
            </w:pPr>
          </w:p>
          <w:p w14:paraId="35909567" w14:textId="77777777" w:rsidR="004E550B" w:rsidRDefault="004E550B" w:rsidP="006565FD">
            <w:pPr>
              <w:rPr>
                <w:sz w:val="18"/>
                <w:szCs w:val="18"/>
              </w:rPr>
            </w:pPr>
          </w:p>
          <w:p w14:paraId="759BEB1E" w14:textId="77777777" w:rsidR="004E550B" w:rsidRPr="00804AEF" w:rsidRDefault="004E550B" w:rsidP="006565FD">
            <w:pPr>
              <w:rPr>
                <w:sz w:val="18"/>
                <w:szCs w:val="18"/>
              </w:rPr>
            </w:pPr>
          </w:p>
        </w:tc>
        <w:tc>
          <w:tcPr>
            <w:tcW w:w="6662" w:type="dxa"/>
            <w:gridSpan w:val="3"/>
          </w:tcPr>
          <w:p w14:paraId="75056B03" w14:textId="0B636020" w:rsidR="001F25A7" w:rsidRPr="00804AEF" w:rsidRDefault="001F25A7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08F02F2" wp14:editId="39C262BC">
                      <wp:simplePos x="0" y="0"/>
                      <wp:positionH relativeFrom="column">
                        <wp:posOffset>1293241</wp:posOffset>
                      </wp:positionH>
                      <wp:positionV relativeFrom="paragraph">
                        <wp:posOffset>49403</wp:posOffset>
                      </wp:positionV>
                      <wp:extent cx="1097280" cy="262255"/>
                      <wp:effectExtent l="0" t="0" r="26670" b="23495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97280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3FA575F" w14:textId="0E619EAC" w:rsidR="000D450B" w:rsidRPr="00135293" w:rsidRDefault="000D450B" w:rsidP="001F25A7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Mental Maths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28" type="#_x0000_t202" style="position:absolute;margin-left:101.85pt;margin-top:3.9pt;width:86.4pt;height:20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" fillcolor="white [3201]" strokeweight=".5pt">
                      <v:textbox>
                        <w:txbxContent>
                          <w:p w14:paraId="33FA575F" w14:textId="0E619EAC" w:rsidR="00806B12" w:rsidRPr="00135293" w:rsidRDefault="00806B12" w:rsidP="001F25A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Mental Maths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CB43237" w14:textId="157650FF" w:rsidR="00755DF2" w:rsidRDefault="00755DF2" w:rsidP="006565FD">
            <w:pPr>
              <w:rPr>
                <w:sz w:val="18"/>
                <w:szCs w:val="18"/>
              </w:rPr>
            </w:pPr>
          </w:p>
          <w:p w14:paraId="36DF739E" w14:textId="77777777" w:rsidR="002A39DB" w:rsidRPr="00804AEF" w:rsidRDefault="002A39DB" w:rsidP="006565FD">
            <w:pPr>
              <w:rPr>
                <w:sz w:val="18"/>
                <w:szCs w:val="18"/>
              </w:rPr>
            </w:pPr>
          </w:p>
          <w:p w14:paraId="6B63E3BB" w14:textId="77777777" w:rsidR="006A2E5B" w:rsidRPr="00804AEF" w:rsidRDefault="006A2E5B" w:rsidP="006A2E5B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Recall of times tables 2 to 10.</w:t>
            </w:r>
          </w:p>
          <w:p w14:paraId="72246562" w14:textId="77777777" w:rsidR="006A2E5B" w:rsidRDefault="006A2E5B" w:rsidP="006A2E5B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Mental maths workbook daily.</w:t>
            </w:r>
          </w:p>
          <w:p w14:paraId="79524288" w14:textId="77777777" w:rsidR="006A2E5B" w:rsidRDefault="006A2E5B" w:rsidP="006A2E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Factors and multiples of numbers.</w:t>
            </w:r>
          </w:p>
          <w:p w14:paraId="7C4F2351" w14:textId="77777777" w:rsidR="002658E2" w:rsidRDefault="002658E2" w:rsidP="006A2E5B">
            <w:pPr>
              <w:rPr>
                <w:sz w:val="18"/>
                <w:szCs w:val="18"/>
              </w:rPr>
            </w:pPr>
          </w:p>
          <w:p w14:paraId="030AD8FC" w14:textId="5232E714" w:rsidR="002658E2" w:rsidRPr="00804AEF" w:rsidRDefault="002658E2" w:rsidP="006A2E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Dividing by 10 / 100 / 1000 (See NHM 5 Page 50)</w:t>
            </w:r>
          </w:p>
          <w:p w14:paraId="77F71083" w14:textId="14A95AE8" w:rsidR="00755DF2" w:rsidRPr="00804AEF" w:rsidRDefault="002658E2" w:rsidP="006565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Multiplication to Check Division Sums</w:t>
            </w:r>
            <w:r w:rsidR="00C6210C">
              <w:rPr>
                <w:sz w:val="18"/>
                <w:szCs w:val="18"/>
              </w:rPr>
              <w:t xml:space="preserve"> </w:t>
            </w:r>
            <w:bookmarkStart w:id="0" w:name="_GoBack"/>
            <w:bookmarkEnd w:id="0"/>
            <w:r>
              <w:rPr>
                <w:sz w:val="18"/>
                <w:szCs w:val="18"/>
              </w:rPr>
              <w:t xml:space="preserve">/ Facts </w:t>
            </w:r>
          </w:p>
          <w:p w14:paraId="7FC0B2EB" w14:textId="368110ED" w:rsidR="00135293" w:rsidRPr="00804AEF" w:rsidRDefault="001F25A7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31B73AD" wp14:editId="10732B18">
                      <wp:simplePos x="0" y="0"/>
                      <wp:positionH relativeFrom="column">
                        <wp:posOffset>1366520</wp:posOffset>
                      </wp:positionH>
                      <wp:positionV relativeFrom="paragraph">
                        <wp:posOffset>43180</wp:posOffset>
                      </wp:positionV>
                      <wp:extent cx="895985" cy="262255"/>
                      <wp:effectExtent l="0" t="0" r="18415" b="2349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5985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A8EA17A" w14:textId="3E3E86A8" w:rsidR="000D450B" w:rsidRPr="00135293" w:rsidRDefault="000D450B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NUMBER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9" type="#_x0000_t202" style="position:absolute;margin-left:107.6pt;margin-top:3.4pt;width:70.55pt;height:20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" fillcolor="white [3201]" strokeweight=".5pt">
                      <v:textbox>
                        <w:txbxContent>
                          <w:p w14:paraId="5A8EA17A" w14:textId="3E3E86A8" w:rsidR="00806B12" w:rsidRPr="00135293" w:rsidRDefault="00806B1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NUMBER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D48E6C6" w14:textId="77777777" w:rsidR="001F25A7" w:rsidRPr="00804AEF" w:rsidRDefault="001F25A7" w:rsidP="006565FD">
            <w:pPr>
              <w:rPr>
                <w:sz w:val="18"/>
                <w:szCs w:val="18"/>
              </w:rPr>
            </w:pPr>
          </w:p>
          <w:p w14:paraId="4342D5C9" w14:textId="77777777" w:rsidR="00346D81" w:rsidRDefault="00346D81" w:rsidP="006565FD">
            <w:pPr>
              <w:rPr>
                <w:sz w:val="18"/>
                <w:szCs w:val="18"/>
              </w:rPr>
            </w:pPr>
          </w:p>
          <w:p w14:paraId="4CA4E107" w14:textId="7E1604AF" w:rsidR="002658E2" w:rsidRPr="009322D8" w:rsidRDefault="002658E2" w:rsidP="009322D8">
            <w:pPr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Division:</w:t>
            </w:r>
          </w:p>
          <w:p w14:paraId="6C59A81A" w14:textId="77777777" w:rsidR="002658E2" w:rsidRPr="00804AEF" w:rsidRDefault="002658E2" w:rsidP="002658E2">
            <w:pPr>
              <w:rPr>
                <w:sz w:val="18"/>
                <w:szCs w:val="18"/>
              </w:rPr>
            </w:pPr>
          </w:p>
          <w:p w14:paraId="4692D020" w14:textId="13FC188B" w:rsidR="002658E2" w:rsidRDefault="002658E2" w:rsidP="002658E2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</w:t>
            </w:r>
            <w:r>
              <w:rPr>
                <w:sz w:val="18"/>
                <w:szCs w:val="18"/>
              </w:rPr>
              <w:t>: NHM 5 P. 47 48 49 (some written, some mental)</w:t>
            </w:r>
          </w:p>
          <w:p w14:paraId="43EEB24F" w14:textId="5DF0B4BE" w:rsidR="002658E2" w:rsidRDefault="002658E2" w:rsidP="002658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Box Method – Page 50 (without remainders) </w:t>
            </w:r>
            <w:proofErr w:type="spellStart"/>
            <w:r>
              <w:rPr>
                <w:sz w:val="18"/>
                <w:szCs w:val="18"/>
              </w:rPr>
              <w:t>Pg</w:t>
            </w:r>
            <w:proofErr w:type="spellEnd"/>
            <w:r>
              <w:rPr>
                <w:sz w:val="18"/>
                <w:szCs w:val="18"/>
              </w:rPr>
              <w:t xml:space="preserve"> 53/54 (with remainders) </w:t>
            </w:r>
          </w:p>
          <w:p w14:paraId="5DC9F77D" w14:textId="77777777" w:rsidR="002658E2" w:rsidRPr="00804AEF" w:rsidRDefault="002658E2" w:rsidP="002658E2">
            <w:pPr>
              <w:rPr>
                <w:sz w:val="18"/>
                <w:szCs w:val="18"/>
              </w:rPr>
            </w:pPr>
          </w:p>
          <w:p w14:paraId="0D22992A" w14:textId="295A4F8B" w:rsidR="002658E2" w:rsidRPr="00804AEF" w:rsidRDefault="002658E2" w:rsidP="002658E2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2: </w:t>
            </w:r>
            <w:r>
              <w:rPr>
                <w:sz w:val="18"/>
                <w:szCs w:val="18"/>
              </w:rPr>
              <w:t>NHM 5 P. 47 48 49 (some written, some mental)</w:t>
            </w:r>
          </w:p>
          <w:p w14:paraId="1346F460" w14:textId="77777777" w:rsidR="002658E2" w:rsidRDefault="002658E2" w:rsidP="002658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Box Method – Page 50 (without remainders) </w:t>
            </w:r>
          </w:p>
          <w:p w14:paraId="035A89D9" w14:textId="77777777" w:rsidR="002658E2" w:rsidRDefault="002658E2" w:rsidP="002658E2">
            <w:pPr>
              <w:rPr>
                <w:sz w:val="18"/>
                <w:szCs w:val="18"/>
              </w:rPr>
            </w:pPr>
          </w:p>
          <w:p w14:paraId="4366F60A" w14:textId="2419C31F" w:rsidR="002658E2" w:rsidRDefault="002658E2" w:rsidP="002658E2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3:</w:t>
            </w:r>
            <w:r>
              <w:rPr>
                <w:sz w:val="18"/>
                <w:szCs w:val="18"/>
              </w:rPr>
              <w:t xml:space="preserve">  NHM 4 P. 51 and 52</w:t>
            </w:r>
          </w:p>
          <w:p w14:paraId="2A8650C5" w14:textId="0C2FCF09" w:rsidR="002658E2" w:rsidRDefault="002658E2" w:rsidP="002658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Introduce box method using extension work on </w:t>
            </w:r>
            <w:proofErr w:type="spellStart"/>
            <w:r>
              <w:rPr>
                <w:sz w:val="18"/>
                <w:szCs w:val="18"/>
              </w:rPr>
              <w:t>Pg</w:t>
            </w:r>
            <w:proofErr w:type="spellEnd"/>
            <w:r>
              <w:rPr>
                <w:sz w:val="18"/>
                <w:szCs w:val="18"/>
              </w:rPr>
              <w:t xml:space="preserve"> 53/54 – </w:t>
            </w:r>
          </w:p>
          <w:p w14:paraId="0678D8C7" w14:textId="32121044" w:rsidR="002658E2" w:rsidRDefault="002658E2" w:rsidP="002658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Board work to consolidate remainders. </w:t>
            </w:r>
          </w:p>
          <w:p w14:paraId="5FF9BDEA" w14:textId="77777777" w:rsidR="002658E2" w:rsidRPr="00804AEF" w:rsidRDefault="002658E2" w:rsidP="002658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  <w:p w14:paraId="1D229E1D" w14:textId="6A64445B" w:rsidR="00472403" w:rsidRPr="00804AEF" w:rsidRDefault="001F25A7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55F0DCF" wp14:editId="34AD28B8">
                      <wp:simplePos x="0" y="0"/>
                      <wp:positionH relativeFrom="column">
                        <wp:posOffset>726313</wp:posOffset>
                      </wp:positionH>
                      <wp:positionV relativeFrom="paragraph">
                        <wp:posOffset>112522</wp:posOffset>
                      </wp:positionV>
                      <wp:extent cx="2554224" cy="316865"/>
                      <wp:effectExtent l="0" t="0" r="17780" b="2603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54224" cy="31686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C5A065" w14:textId="386600B7" w:rsidR="000D450B" w:rsidRPr="00135293" w:rsidRDefault="000D450B" w:rsidP="00135293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TOPIC MATHS: </w:t>
                                  </w:r>
                                  <w:proofErr w:type="spellStart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VolumeC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14:textOutline w14:w="9525" w14:cap="rnd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Are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aAreArea</w:t>
                                  </w:r>
                                  <w:proofErr w:type="spellEnd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______________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30" type="#_x0000_t202" style="position:absolute;margin-left:57.2pt;margin-top:8.85pt;width:201.1pt;height:24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" fillcolor="white [3201]" strokecolor="black [3200]" strokeweight="2pt">
                      <v:textbox>
                        <w:txbxContent>
                          <w:p w14:paraId="1CC5A065" w14:textId="386600B7" w:rsidR="00806B12" w:rsidRPr="00135293" w:rsidRDefault="00806B12" w:rsidP="0013529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TOPIC MATHS: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VolumeC</w:t>
                            </w:r>
                            <w:r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Are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aAreArea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______________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A00058E" w14:textId="53832D0E" w:rsidR="00135293" w:rsidRPr="00804AEF" w:rsidRDefault="00135293" w:rsidP="006565FD">
            <w:pPr>
              <w:rPr>
                <w:sz w:val="18"/>
                <w:szCs w:val="18"/>
              </w:rPr>
            </w:pPr>
          </w:p>
          <w:p w14:paraId="3DC807A2" w14:textId="77777777" w:rsidR="00CE5D3D" w:rsidRPr="00804AEF" w:rsidRDefault="00CE5D3D" w:rsidP="006565FD">
            <w:pPr>
              <w:rPr>
                <w:sz w:val="18"/>
                <w:szCs w:val="18"/>
              </w:rPr>
            </w:pPr>
          </w:p>
          <w:p w14:paraId="15EADDF1" w14:textId="77777777" w:rsidR="00804AEF" w:rsidRPr="00804AEF" w:rsidRDefault="00804AEF" w:rsidP="006565FD">
            <w:pPr>
              <w:rPr>
                <w:sz w:val="18"/>
                <w:szCs w:val="18"/>
              </w:rPr>
            </w:pPr>
          </w:p>
          <w:p w14:paraId="0697C9B2" w14:textId="77777777" w:rsidR="000C2392" w:rsidRDefault="000C2392" w:rsidP="000C2392"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Volume:</w:t>
            </w:r>
          </w:p>
          <w:p w14:paraId="73DAF09B" w14:textId="564F36AA" w:rsidR="002658E2" w:rsidRPr="009F2733" w:rsidRDefault="002658E2" w:rsidP="002658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Revise - </w:t>
            </w:r>
            <w:r w:rsidRPr="00924D58">
              <w:rPr>
                <w:sz w:val="18"/>
                <w:szCs w:val="18"/>
              </w:rPr>
              <w:t xml:space="preserve">Primary Resources </w:t>
            </w:r>
            <w:proofErr w:type="spellStart"/>
            <w:r w:rsidRPr="00924D58">
              <w:rPr>
                <w:sz w:val="18"/>
                <w:szCs w:val="18"/>
              </w:rPr>
              <w:t>Powerpoint</w:t>
            </w:r>
            <w:proofErr w:type="spellEnd"/>
            <w:r w:rsidRPr="00924D58">
              <w:rPr>
                <w:sz w:val="18"/>
                <w:szCs w:val="18"/>
              </w:rPr>
              <w:t xml:space="preserve"> introducing volume to whole class.</w:t>
            </w:r>
          </w:p>
          <w:p w14:paraId="314D7201" w14:textId="77777777" w:rsidR="002658E2" w:rsidRDefault="002658E2" w:rsidP="002658E2">
            <w:pPr>
              <w:rPr>
                <w:b/>
                <w:sz w:val="18"/>
                <w:szCs w:val="18"/>
                <w:u w:val="single"/>
              </w:rPr>
            </w:pPr>
            <w:hyperlink r:id="rId7" w:history="1">
              <w:r w:rsidRPr="005E5F01">
                <w:rPr>
                  <w:rStyle w:val="Hyperlink"/>
                  <w:b/>
                  <w:sz w:val="18"/>
                  <w:szCs w:val="18"/>
                </w:rPr>
                <w:t>http://www.primaryresources.co.uk/maths/mathsE1.htm#capacity</w:t>
              </w:r>
            </w:hyperlink>
          </w:p>
          <w:p w14:paraId="031B6868" w14:textId="77777777" w:rsidR="002658E2" w:rsidRPr="00101540" w:rsidRDefault="002658E2" w:rsidP="002658E2">
            <w:pPr>
              <w:rPr>
                <w:b/>
                <w:sz w:val="18"/>
                <w:szCs w:val="18"/>
                <w:u w:val="single"/>
              </w:rPr>
            </w:pPr>
          </w:p>
          <w:p w14:paraId="4E36A731" w14:textId="165DA0DD" w:rsidR="000C2392" w:rsidRPr="00101540" w:rsidRDefault="000C2392" w:rsidP="000C2392">
            <w:pPr>
              <w:rPr>
                <w:b/>
                <w:sz w:val="18"/>
                <w:szCs w:val="18"/>
                <w:u w:val="single"/>
              </w:rPr>
            </w:pPr>
          </w:p>
          <w:p w14:paraId="50DBCB63" w14:textId="5F6B43F1" w:rsidR="009322D8" w:rsidRDefault="000C2392" w:rsidP="000C2392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1:</w:t>
            </w:r>
            <w:r>
              <w:rPr>
                <w:sz w:val="18"/>
                <w:szCs w:val="18"/>
              </w:rPr>
              <w:t xml:space="preserve">  </w:t>
            </w:r>
            <w:r w:rsidR="009322D8">
              <w:rPr>
                <w:sz w:val="18"/>
                <w:szCs w:val="18"/>
              </w:rPr>
              <w:t xml:space="preserve">Using </w:t>
            </w:r>
            <w:r w:rsidR="000D450B">
              <w:rPr>
                <w:sz w:val="18"/>
                <w:szCs w:val="18"/>
              </w:rPr>
              <w:t>Formula</w:t>
            </w:r>
            <w:r w:rsidR="009322D8">
              <w:rPr>
                <w:sz w:val="18"/>
                <w:szCs w:val="18"/>
              </w:rPr>
              <w:t xml:space="preserve"> L x B </w:t>
            </w:r>
            <w:proofErr w:type="spellStart"/>
            <w:r w:rsidR="009322D8">
              <w:rPr>
                <w:sz w:val="18"/>
                <w:szCs w:val="18"/>
              </w:rPr>
              <w:t>xH</w:t>
            </w:r>
            <w:proofErr w:type="spellEnd"/>
          </w:p>
          <w:p w14:paraId="5A8780B3" w14:textId="261D5C0B" w:rsidR="000C2392" w:rsidRPr="00804AEF" w:rsidRDefault="000D450B" w:rsidP="000C23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="000C2392">
              <w:rPr>
                <w:sz w:val="18"/>
                <w:szCs w:val="18"/>
              </w:rPr>
              <w:t>Use of multilink c</w:t>
            </w:r>
            <w:r>
              <w:rPr>
                <w:sz w:val="18"/>
                <w:szCs w:val="18"/>
              </w:rPr>
              <w:t xml:space="preserve">ubes to make cubes and cuboids – consolidation) </w:t>
            </w:r>
          </w:p>
          <w:p w14:paraId="1B614871" w14:textId="01EE3AD8" w:rsidR="000C2392" w:rsidRDefault="000D450B" w:rsidP="000C23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Worksheets to use and apply formula</w:t>
            </w:r>
          </w:p>
          <w:p w14:paraId="0CE448A6" w14:textId="6F50E66B" w:rsidR="009322D8" w:rsidRDefault="000C2392" w:rsidP="000C2392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2: </w:t>
            </w:r>
            <w:r w:rsidR="009322D8">
              <w:rPr>
                <w:sz w:val="18"/>
                <w:szCs w:val="18"/>
              </w:rPr>
              <w:t xml:space="preserve"> Using </w:t>
            </w:r>
            <w:r w:rsidR="000D450B">
              <w:rPr>
                <w:sz w:val="18"/>
                <w:szCs w:val="18"/>
              </w:rPr>
              <w:t>Formula</w:t>
            </w:r>
            <w:r w:rsidR="009322D8">
              <w:rPr>
                <w:sz w:val="18"/>
                <w:szCs w:val="18"/>
              </w:rPr>
              <w:t xml:space="preserve"> L x B </w:t>
            </w:r>
            <w:proofErr w:type="spellStart"/>
            <w:r w:rsidR="009322D8">
              <w:rPr>
                <w:sz w:val="18"/>
                <w:szCs w:val="18"/>
              </w:rPr>
              <w:t>xH</w:t>
            </w:r>
            <w:proofErr w:type="spellEnd"/>
          </w:p>
          <w:p w14:paraId="177CBA19" w14:textId="77777777" w:rsidR="000D450B" w:rsidRPr="00804AEF" w:rsidRDefault="000D450B" w:rsidP="000D45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(Use of multilink cubes to make cubes and cuboids – consolidation) </w:t>
            </w:r>
          </w:p>
          <w:p w14:paraId="6ACDD6A0" w14:textId="2D8F9064" w:rsidR="000C2392" w:rsidRDefault="000D450B" w:rsidP="000D45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Worksheets to use and apply formula</w:t>
            </w:r>
          </w:p>
          <w:p w14:paraId="7FFC730A" w14:textId="12D64364" w:rsidR="000D450B" w:rsidRDefault="000C2392" w:rsidP="000C2392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3: </w:t>
            </w:r>
            <w:r w:rsidR="000D450B">
              <w:rPr>
                <w:sz w:val="18"/>
                <w:szCs w:val="18"/>
              </w:rPr>
              <w:t xml:space="preserve">Continue making and building shapes for calculating formula. </w:t>
            </w:r>
          </w:p>
          <w:p w14:paraId="71701DFC" w14:textId="77777777" w:rsidR="000C2392" w:rsidRDefault="000C2392" w:rsidP="000C23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of multilink cubes to make cubes and cuboids. </w:t>
            </w:r>
          </w:p>
          <w:p w14:paraId="40E41770" w14:textId="7E129650" w:rsidR="000D450B" w:rsidRDefault="000D450B" w:rsidP="000C23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Evidence using </w:t>
            </w:r>
            <w:proofErr w:type="spellStart"/>
            <w:r>
              <w:rPr>
                <w:sz w:val="18"/>
                <w:szCs w:val="18"/>
              </w:rPr>
              <w:t>ipad</w:t>
            </w:r>
            <w:proofErr w:type="spellEnd"/>
            <w:r>
              <w:rPr>
                <w:sz w:val="18"/>
                <w:szCs w:val="18"/>
              </w:rPr>
              <w:t xml:space="preserve"> camera and explain using explain everything.</w:t>
            </w:r>
          </w:p>
          <w:p w14:paraId="096401CD" w14:textId="77777777" w:rsidR="000D450B" w:rsidRDefault="000D450B" w:rsidP="000C2392">
            <w:pPr>
              <w:rPr>
                <w:sz w:val="18"/>
                <w:szCs w:val="18"/>
              </w:rPr>
            </w:pPr>
          </w:p>
          <w:p w14:paraId="5FE9DAA3" w14:textId="0756433D" w:rsidR="000D450B" w:rsidRPr="00804AEF" w:rsidRDefault="000D450B" w:rsidP="000C23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Extension – Think 3d Free App. </w:t>
            </w:r>
          </w:p>
          <w:p w14:paraId="753B530A" w14:textId="77777777" w:rsidR="000C2392" w:rsidRPr="00804AEF" w:rsidRDefault="000C2392" w:rsidP="000C2392">
            <w:pPr>
              <w:rPr>
                <w:sz w:val="18"/>
                <w:szCs w:val="18"/>
              </w:rPr>
            </w:pPr>
          </w:p>
          <w:p w14:paraId="3DC807B8" w14:textId="77777777" w:rsidR="00CE5D3D" w:rsidRPr="00804AEF" w:rsidRDefault="00CE5D3D" w:rsidP="006565FD">
            <w:pPr>
              <w:rPr>
                <w:sz w:val="18"/>
                <w:szCs w:val="18"/>
              </w:rPr>
            </w:pPr>
          </w:p>
        </w:tc>
        <w:tc>
          <w:tcPr>
            <w:tcW w:w="2204" w:type="dxa"/>
          </w:tcPr>
          <w:p w14:paraId="65D881F3" w14:textId="77777777" w:rsidR="00F10850" w:rsidRPr="00804AEF" w:rsidRDefault="00F10850" w:rsidP="00F10850">
            <w:pPr>
              <w:rPr>
                <w:sz w:val="18"/>
                <w:szCs w:val="18"/>
              </w:rPr>
            </w:pPr>
          </w:p>
          <w:p w14:paraId="3DFE3280" w14:textId="77777777" w:rsidR="00F10850" w:rsidRDefault="00F10850" w:rsidP="00F1085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75A3E">
              <w:rPr>
                <w:rFonts w:ascii="Times New Roman" w:hAnsi="Times New Roman" w:cs="Times New Roman"/>
                <w:sz w:val="18"/>
                <w:szCs w:val="18"/>
              </w:rPr>
              <w:t>Powerpoint</w:t>
            </w:r>
            <w:proofErr w:type="spellEnd"/>
            <w:r w:rsidRPr="00D75A3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BE42F91" w14:textId="77777777" w:rsidR="00F10850" w:rsidRDefault="00F10850" w:rsidP="00F10850">
            <w:pPr>
              <w:pStyle w:val="List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C01AA10" w14:textId="77777777" w:rsidR="00F10850" w:rsidRDefault="00F10850" w:rsidP="00F1085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D75A3E">
              <w:rPr>
                <w:rFonts w:ascii="Times New Roman" w:hAnsi="Times New Roman" w:cs="Times New Roman"/>
                <w:sz w:val="18"/>
                <w:szCs w:val="18"/>
              </w:rPr>
              <w:t xml:space="preserve">Pages, </w:t>
            </w:r>
          </w:p>
          <w:p w14:paraId="46E6003A" w14:textId="77777777" w:rsidR="00F10850" w:rsidRPr="00D75A3E" w:rsidRDefault="00F10850" w:rsidP="00F1085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75A3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00A397CD" w14:textId="77777777" w:rsidR="00F10850" w:rsidRDefault="00F10850" w:rsidP="00F1085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Mental Maths</w:t>
            </w:r>
            <w:r w:rsidRPr="00D75A3E">
              <w:rPr>
                <w:rFonts w:ascii="Times New Roman" w:hAnsi="Times New Roman" w:cs="Times New Roman"/>
                <w:sz w:val="18"/>
                <w:szCs w:val="18"/>
              </w:rPr>
              <w:t xml:space="preserve"> apps.</w:t>
            </w:r>
          </w:p>
          <w:p w14:paraId="1F034813" w14:textId="77777777" w:rsidR="00F10850" w:rsidRPr="00D75A3E" w:rsidRDefault="00F10850" w:rsidP="00F108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BF0C802" w14:textId="77777777" w:rsidR="00F10850" w:rsidRDefault="00F10850" w:rsidP="00F1085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D75A3E">
              <w:rPr>
                <w:rFonts w:ascii="Times New Roman" w:hAnsi="Times New Roman" w:cs="Times New Roman"/>
                <w:sz w:val="18"/>
                <w:szCs w:val="18"/>
              </w:rPr>
              <w:t>Safari  research for the Back to the Future</w:t>
            </w:r>
          </w:p>
          <w:p w14:paraId="3F35E887" w14:textId="77777777" w:rsidR="00F10850" w:rsidRPr="00D75A3E" w:rsidRDefault="00F10850" w:rsidP="00F10850">
            <w:pPr>
              <w:pStyle w:val="List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2266580" w14:textId="77777777" w:rsidR="00F10850" w:rsidRDefault="00F10850" w:rsidP="00F10850">
            <w:pPr>
              <w:pStyle w:val="ListParagraph"/>
              <w:rPr>
                <w:rFonts w:ascii="Times New Roman" w:hAnsi="Times New Roman" w:cs="Times New Roman"/>
                <w:sz w:val="18"/>
                <w:szCs w:val="18"/>
              </w:rPr>
            </w:pPr>
            <w:r w:rsidRPr="00D75A3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6610ACE6" w14:textId="77777777" w:rsidR="00F10850" w:rsidRDefault="00F10850" w:rsidP="00F1085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D75A3E">
              <w:rPr>
                <w:rFonts w:ascii="Times New Roman" w:hAnsi="Times New Roman" w:cs="Times New Roman"/>
                <w:sz w:val="18"/>
                <w:szCs w:val="18"/>
              </w:rPr>
              <w:t>Begin Keynote on Back to the Future.</w:t>
            </w:r>
          </w:p>
          <w:p w14:paraId="28C5E5BF" w14:textId="77777777" w:rsidR="00F10850" w:rsidRDefault="00F10850" w:rsidP="00F108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B0BA355" w14:textId="77777777" w:rsidR="00F10850" w:rsidRDefault="00F10850" w:rsidP="00F1085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Children will be aware of E-Safety and the four messages of Cyber Tiger when they are using ICT across the curriculum.</w:t>
            </w:r>
          </w:p>
          <w:p w14:paraId="1D4335A4" w14:textId="77777777" w:rsidR="002658E2" w:rsidRDefault="002658E2" w:rsidP="00F108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66D88CE" w14:textId="23261177" w:rsidR="002658E2" w:rsidRPr="00D75A3E" w:rsidRDefault="002658E2" w:rsidP="00F1085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Think 3D Free</w:t>
            </w:r>
          </w:p>
          <w:p w14:paraId="3DC807B9" w14:textId="1081FD21" w:rsidR="000A1CCB" w:rsidRPr="00804AEF" w:rsidRDefault="000A1CCB" w:rsidP="00786A9F">
            <w:pPr>
              <w:rPr>
                <w:sz w:val="18"/>
                <w:szCs w:val="18"/>
              </w:rPr>
            </w:pPr>
          </w:p>
        </w:tc>
      </w:tr>
      <w:tr w:rsidR="004805D9" w:rsidRPr="000A1CCB" w14:paraId="3DC807CD" w14:textId="77777777" w:rsidTr="006565FD">
        <w:tc>
          <w:tcPr>
            <w:tcW w:w="3980" w:type="dxa"/>
          </w:tcPr>
          <w:p w14:paraId="3DC807BB" w14:textId="5CA5CE58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lastRenderedPageBreak/>
              <w:t>WAU</w:t>
            </w:r>
          </w:p>
          <w:p w14:paraId="3DC807BC" w14:textId="7777777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</w:p>
          <w:p w14:paraId="740B2A72" w14:textId="77777777" w:rsidR="00806B12" w:rsidRDefault="00806B12" w:rsidP="00806B1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Science and Geography</w:t>
            </w:r>
          </w:p>
          <w:p w14:paraId="1A04FC08" w14:textId="77777777" w:rsidR="00806B12" w:rsidRDefault="00806B12" w:rsidP="00806B12">
            <w:pPr>
              <w:rPr>
                <w:sz w:val="23"/>
                <w:szCs w:val="23"/>
              </w:rPr>
            </w:pPr>
          </w:p>
          <w:p w14:paraId="3B416EB6" w14:textId="6B6843FC" w:rsidR="004E550B" w:rsidRDefault="00806B12" w:rsidP="00806B1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To complete a graphic display showing the flow of energy from the sun.</w:t>
            </w:r>
          </w:p>
          <w:p w14:paraId="58F1B79B" w14:textId="77777777" w:rsidR="00806B12" w:rsidRDefault="00806B12" w:rsidP="00806B12">
            <w:pPr>
              <w:rPr>
                <w:sz w:val="23"/>
                <w:szCs w:val="23"/>
              </w:rPr>
            </w:pPr>
          </w:p>
          <w:p w14:paraId="4C1D98E3" w14:textId="267F25AB" w:rsidR="00806B12" w:rsidRPr="000A1CCB" w:rsidRDefault="00806B12" w:rsidP="00806B12">
            <w:pPr>
              <w:rPr>
                <w:sz w:val="24"/>
                <w:szCs w:val="24"/>
              </w:rPr>
            </w:pPr>
            <w:r>
              <w:rPr>
                <w:sz w:val="23"/>
                <w:szCs w:val="23"/>
              </w:rPr>
              <w:t xml:space="preserve">Children will complete a graphic in their books showing how the sun’s energy sustains all life.  </w:t>
            </w:r>
          </w:p>
          <w:p w14:paraId="3DC807BE" w14:textId="7777777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</w:p>
          <w:p w14:paraId="3DC807BF" w14:textId="7777777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3DC807C0" w14:textId="0A588A64" w:rsidR="00505A62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PDMU</w:t>
            </w:r>
          </w:p>
          <w:p w14:paraId="01C1C8AB" w14:textId="023BED4A" w:rsidR="00505A62" w:rsidRPr="000A1CCB" w:rsidRDefault="00505A62" w:rsidP="00505A62">
            <w:pPr>
              <w:rPr>
                <w:sz w:val="24"/>
                <w:szCs w:val="24"/>
              </w:rPr>
            </w:pPr>
          </w:p>
          <w:p w14:paraId="0343D1A5" w14:textId="7401EA36" w:rsidR="00505A62" w:rsidRDefault="00806B12" w:rsidP="00806B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Rights and Responsibilities Worksheet</w:t>
            </w:r>
            <w:r w:rsidRPr="000A1CCB">
              <w:rPr>
                <w:sz w:val="24"/>
                <w:szCs w:val="24"/>
              </w:rPr>
              <w:t xml:space="preserve"> </w:t>
            </w:r>
          </w:p>
          <w:p w14:paraId="56862126" w14:textId="15AEF537" w:rsidR="00806B12" w:rsidRPr="000A1CCB" w:rsidRDefault="00806B12" w:rsidP="00806B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</w:t>
            </w:r>
          </w:p>
        </w:tc>
        <w:tc>
          <w:tcPr>
            <w:tcW w:w="3980" w:type="dxa"/>
          </w:tcPr>
          <w:p w14:paraId="3DC807C1" w14:textId="7FEF21A9" w:rsidR="00505A62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P.E</w:t>
            </w:r>
            <w:r w:rsidR="002A6426" w:rsidRPr="000A1CCB">
              <w:rPr>
                <w:sz w:val="24"/>
                <w:szCs w:val="24"/>
                <w:u w:val="single"/>
              </w:rPr>
              <w:t xml:space="preserve"> / ACTIVITY BASED LEARNING</w:t>
            </w:r>
          </w:p>
          <w:p w14:paraId="13EB58B1" w14:textId="46B6415D" w:rsidR="00505A62" w:rsidRPr="000A1CCB" w:rsidRDefault="00505A62" w:rsidP="00505A62">
            <w:pPr>
              <w:rPr>
                <w:sz w:val="24"/>
                <w:szCs w:val="24"/>
              </w:rPr>
            </w:pPr>
          </w:p>
          <w:p w14:paraId="3E98F3D6" w14:textId="150137EF" w:rsidR="006630B1" w:rsidRPr="000A1CCB" w:rsidRDefault="00806B12" w:rsidP="00505A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Indoor Games </w:t>
            </w:r>
            <w:r w:rsidR="005923BE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5923BE">
              <w:rPr>
                <w:sz w:val="24"/>
                <w:szCs w:val="24"/>
              </w:rPr>
              <w:t xml:space="preserve">Swimming </w:t>
            </w:r>
          </w:p>
          <w:p w14:paraId="17DC8B5C" w14:textId="77777777" w:rsidR="00804AEF" w:rsidRPr="000A1CCB" w:rsidRDefault="00804AEF" w:rsidP="00505A62">
            <w:pPr>
              <w:rPr>
                <w:sz w:val="24"/>
                <w:szCs w:val="24"/>
              </w:rPr>
            </w:pPr>
          </w:p>
          <w:p w14:paraId="17A5D6AA" w14:textId="79DA6EFD" w:rsidR="004805D9" w:rsidRPr="000A1CCB" w:rsidRDefault="004805D9" w:rsidP="00786A9F">
            <w:pPr>
              <w:rPr>
                <w:sz w:val="24"/>
                <w:szCs w:val="24"/>
              </w:rPr>
            </w:pPr>
          </w:p>
        </w:tc>
        <w:tc>
          <w:tcPr>
            <w:tcW w:w="3980" w:type="dxa"/>
            <w:gridSpan w:val="2"/>
          </w:tcPr>
          <w:p w14:paraId="3DC807C2" w14:textId="7777777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ASSESSMENT</w:t>
            </w:r>
          </w:p>
          <w:p w14:paraId="3DC807C3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1C0CBAA5" w14:textId="74C82585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Spelling check using words of the week.</w:t>
            </w:r>
          </w:p>
          <w:p w14:paraId="3D544359" w14:textId="77777777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Tables tests.</w:t>
            </w:r>
          </w:p>
          <w:p w14:paraId="2D6B1648" w14:textId="390C02AE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Correction of work.</w:t>
            </w:r>
          </w:p>
          <w:p w14:paraId="7841F62F" w14:textId="158E6096" w:rsidR="00A43BB0" w:rsidRPr="000A1CCB" w:rsidRDefault="00A43BB0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Mental Maths workbook test.</w:t>
            </w:r>
          </w:p>
          <w:p w14:paraId="3DC807C5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6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7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B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C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</w:tr>
      <w:tr w:rsidR="000763C1" w:rsidRPr="000A1CCB" w14:paraId="3DC807E3" w14:textId="77777777" w:rsidTr="006565FD">
        <w:tc>
          <w:tcPr>
            <w:tcW w:w="3980" w:type="dxa"/>
            <w:vMerge w:val="restart"/>
          </w:tcPr>
          <w:p w14:paraId="3DC807CE" w14:textId="6A74F05D" w:rsidR="00505A62" w:rsidRPr="000A1CCB" w:rsidRDefault="000763C1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RELIGION</w:t>
            </w:r>
          </w:p>
          <w:p w14:paraId="709D303C" w14:textId="59507052" w:rsidR="00505A62" w:rsidRPr="000A1CCB" w:rsidRDefault="00505A62" w:rsidP="00505A62">
            <w:pPr>
              <w:rPr>
                <w:sz w:val="24"/>
                <w:szCs w:val="24"/>
              </w:rPr>
            </w:pPr>
          </w:p>
          <w:p w14:paraId="7DF1E3CF" w14:textId="2647A862" w:rsidR="000A1CCB" w:rsidRPr="000A1CCB" w:rsidRDefault="004E550B" w:rsidP="004E55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Alive O lesson 2 term </w:t>
            </w:r>
            <w:r w:rsidR="004D4F8D">
              <w:rPr>
                <w:sz w:val="24"/>
                <w:szCs w:val="24"/>
              </w:rPr>
              <w:t xml:space="preserve">2 </w:t>
            </w:r>
            <w:r>
              <w:rPr>
                <w:sz w:val="24"/>
                <w:szCs w:val="24"/>
              </w:rPr>
              <w:t>Our Parish Pages 22 and 23.</w:t>
            </w:r>
          </w:p>
        </w:tc>
        <w:tc>
          <w:tcPr>
            <w:tcW w:w="3980" w:type="dxa"/>
            <w:gridSpan w:val="2"/>
            <w:vMerge w:val="restart"/>
          </w:tcPr>
          <w:p w14:paraId="3DC807CF" w14:textId="56F5F3CA" w:rsidR="000E2197" w:rsidRPr="000A1CCB" w:rsidRDefault="00C851C2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THE ARTS</w:t>
            </w:r>
          </w:p>
          <w:p w14:paraId="1EC87E31" w14:textId="16C19126" w:rsidR="00804AEF" w:rsidRPr="000A1CCB" w:rsidRDefault="00804AEF" w:rsidP="00786A9F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 </w:t>
            </w:r>
          </w:p>
          <w:p w14:paraId="3DC807D4" w14:textId="04F3A2CC" w:rsidR="000E2197" w:rsidRPr="000A1CCB" w:rsidRDefault="004E550B" w:rsidP="006565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Book cover for the Ironman.</w:t>
            </w:r>
          </w:p>
          <w:p w14:paraId="3DC807D5" w14:textId="77777777" w:rsidR="000E2197" w:rsidRPr="000A1CCB" w:rsidRDefault="000E2197" w:rsidP="006565FD">
            <w:pPr>
              <w:rPr>
                <w:sz w:val="24"/>
                <w:szCs w:val="24"/>
              </w:rPr>
            </w:pPr>
          </w:p>
          <w:p w14:paraId="3DC807D6" w14:textId="77777777" w:rsidR="000E2197" w:rsidRPr="000A1CCB" w:rsidRDefault="000E2197" w:rsidP="006565FD">
            <w:pPr>
              <w:rPr>
                <w:sz w:val="24"/>
                <w:szCs w:val="24"/>
              </w:rPr>
            </w:pPr>
          </w:p>
          <w:p w14:paraId="3DC807D7" w14:textId="77777777" w:rsidR="000E2197" w:rsidRPr="000A1CCB" w:rsidRDefault="000E2197" w:rsidP="006565FD">
            <w:pPr>
              <w:rPr>
                <w:sz w:val="24"/>
                <w:szCs w:val="24"/>
              </w:rPr>
            </w:pPr>
          </w:p>
          <w:p w14:paraId="3DC807D8" w14:textId="77777777" w:rsidR="000E2197" w:rsidRPr="000A1CCB" w:rsidRDefault="000E2197" w:rsidP="006565FD">
            <w:pPr>
              <w:tabs>
                <w:tab w:val="left" w:pos="1420"/>
              </w:tabs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ab/>
            </w:r>
          </w:p>
          <w:p w14:paraId="3DC807D9" w14:textId="77777777" w:rsidR="000763C1" w:rsidRPr="000A1CCB" w:rsidRDefault="000763C1" w:rsidP="006565FD">
            <w:pPr>
              <w:tabs>
                <w:tab w:val="left" w:pos="2700"/>
              </w:tabs>
              <w:rPr>
                <w:sz w:val="24"/>
                <w:szCs w:val="24"/>
              </w:rPr>
            </w:pPr>
          </w:p>
        </w:tc>
        <w:tc>
          <w:tcPr>
            <w:tcW w:w="3980" w:type="dxa"/>
            <w:vMerge w:val="restart"/>
          </w:tcPr>
          <w:p w14:paraId="3DC807DA" w14:textId="3D33215D" w:rsidR="000763C1" w:rsidRPr="000A1CCB" w:rsidRDefault="00C851C2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HOMEWORK</w:t>
            </w:r>
          </w:p>
          <w:p w14:paraId="18AFB89D" w14:textId="77777777" w:rsidR="00123846" w:rsidRPr="000A1CCB" w:rsidRDefault="00123846" w:rsidP="006565FD">
            <w:pPr>
              <w:rPr>
                <w:sz w:val="24"/>
                <w:szCs w:val="24"/>
                <w:u w:val="single"/>
              </w:rPr>
            </w:pPr>
          </w:p>
          <w:p w14:paraId="37438758" w14:textId="2CF7F9BA" w:rsidR="000A36EF" w:rsidRPr="000A1CCB" w:rsidRDefault="000A36EF" w:rsidP="000A36EF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Mental Maths workbook every</w:t>
            </w:r>
            <w:r w:rsidR="006630B1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>night.</w:t>
            </w:r>
          </w:p>
          <w:p w14:paraId="597761CE" w14:textId="3272E632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Monday – Words of the week activities. Practise tables, spellings and reading.</w:t>
            </w:r>
          </w:p>
          <w:p w14:paraId="3C47A65D" w14:textId="1D3E2EDF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Tuesday – Maths number work</w:t>
            </w:r>
            <w:r w:rsidR="006630B1">
              <w:rPr>
                <w:sz w:val="24"/>
                <w:szCs w:val="24"/>
              </w:rPr>
              <w:t xml:space="preserve"> </w:t>
            </w:r>
            <w:r w:rsidR="005923BE">
              <w:rPr>
                <w:sz w:val="24"/>
                <w:szCs w:val="24"/>
              </w:rPr>
              <w:t xml:space="preserve">Division </w:t>
            </w:r>
          </w:p>
          <w:p w14:paraId="153EE1F3" w14:textId="4A78FE0D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Wednesday – </w:t>
            </w:r>
            <w:r w:rsidR="00A8703C">
              <w:rPr>
                <w:sz w:val="24"/>
                <w:szCs w:val="24"/>
              </w:rPr>
              <w:t>Sentences with possessive apostrophes.</w:t>
            </w:r>
            <w:r w:rsidRPr="000A1CCB">
              <w:rPr>
                <w:sz w:val="24"/>
                <w:szCs w:val="24"/>
              </w:rPr>
              <w:t xml:space="preserve">  Practise tables, spellings and reading.</w:t>
            </w:r>
          </w:p>
          <w:p w14:paraId="3DC807DB" w14:textId="3D7F4E26" w:rsidR="0076732A" w:rsidRPr="000A1CCB" w:rsidRDefault="0076732A" w:rsidP="00A8703C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Thursday – Maths </w:t>
            </w:r>
            <w:r w:rsidR="00A8703C">
              <w:rPr>
                <w:sz w:val="24"/>
                <w:szCs w:val="24"/>
              </w:rPr>
              <w:t>Volume using cm</w:t>
            </w:r>
            <w:r w:rsidR="00A8703C">
              <w:rPr>
                <w:sz w:val="24"/>
                <w:szCs w:val="24"/>
                <w:vertAlign w:val="superscript"/>
              </w:rPr>
              <w:t>3</w:t>
            </w:r>
            <w:r w:rsidRPr="000A1CCB">
              <w:rPr>
                <w:sz w:val="24"/>
                <w:szCs w:val="24"/>
              </w:rPr>
              <w:t>.  Practise tables, spellings and reading.</w:t>
            </w:r>
          </w:p>
        </w:tc>
        <w:tc>
          <w:tcPr>
            <w:tcW w:w="3980" w:type="dxa"/>
            <w:gridSpan w:val="2"/>
          </w:tcPr>
          <w:p w14:paraId="46E94AC0" w14:textId="77777777" w:rsidR="001F25A7" w:rsidRPr="000A1CCB" w:rsidRDefault="001F25A7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FORMATIVE FEEDBACK</w:t>
            </w:r>
          </w:p>
          <w:p w14:paraId="7EE57BBE" w14:textId="77777777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Group ___________</w:t>
            </w:r>
          </w:p>
          <w:p w14:paraId="44C9199D" w14:textId="77777777" w:rsidR="001F25A7" w:rsidRPr="000A1CCB" w:rsidRDefault="001F25A7" w:rsidP="006565FD">
            <w:pPr>
              <w:rPr>
                <w:sz w:val="24"/>
                <w:szCs w:val="24"/>
              </w:rPr>
            </w:pPr>
          </w:p>
          <w:p w14:paraId="71E883F5" w14:textId="77777777" w:rsidR="001F25A7" w:rsidRPr="000A1CCB" w:rsidRDefault="001F25A7" w:rsidP="006565FD">
            <w:pPr>
              <w:tabs>
                <w:tab w:val="left" w:pos="3000"/>
              </w:tabs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SELF ASSESSMENT</w:t>
            </w:r>
          </w:p>
          <w:p w14:paraId="001B4BBD" w14:textId="77777777" w:rsidR="001F25A7" w:rsidRPr="000A1CCB" w:rsidRDefault="001F25A7" w:rsidP="006565FD">
            <w:pPr>
              <w:rPr>
                <w:sz w:val="24"/>
                <w:szCs w:val="24"/>
              </w:rPr>
            </w:pPr>
          </w:p>
          <w:p w14:paraId="32353D58" w14:textId="77777777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Group ___________</w:t>
            </w:r>
          </w:p>
          <w:p w14:paraId="3F7F2ED7" w14:textId="77777777" w:rsidR="001F25A7" w:rsidRPr="000A1CCB" w:rsidRDefault="001F25A7" w:rsidP="006565FD">
            <w:pPr>
              <w:rPr>
                <w:sz w:val="24"/>
                <w:szCs w:val="24"/>
                <w:u w:val="single"/>
              </w:rPr>
            </w:pPr>
          </w:p>
          <w:p w14:paraId="0D34B61D" w14:textId="77777777" w:rsidR="001F25A7" w:rsidRPr="000A1CCB" w:rsidRDefault="001F25A7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PEER ASSESSMENT</w:t>
            </w:r>
          </w:p>
          <w:p w14:paraId="3A3B3F5E" w14:textId="77777777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Group ___________</w:t>
            </w:r>
          </w:p>
          <w:p w14:paraId="3DC807E2" w14:textId="3B22706C" w:rsidR="000763C1" w:rsidRPr="000A1CCB" w:rsidRDefault="000763C1" w:rsidP="006565FD">
            <w:pPr>
              <w:rPr>
                <w:sz w:val="24"/>
                <w:szCs w:val="24"/>
              </w:rPr>
            </w:pPr>
          </w:p>
        </w:tc>
      </w:tr>
      <w:tr w:rsidR="000763C1" w:rsidRPr="000A1CCB" w14:paraId="3DC807F1" w14:textId="77777777" w:rsidTr="006565FD">
        <w:tc>
          <w:tcPr>
            <w:tcW w:w="3980" w:type="dxa"/>
            <w:vMerge/>
          </w:tcPr>
          <w:p w14:paraId="3DC807E4" w14:textId="23C61FB8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gridSpan w:val="2"/>
            <w:vMerge/>
          </w:tcPr>
          <w:p w14:paraId="3DC807E5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vMerge/>
          </w:tcPr>
          <w:p w14:paraId="3DC807E6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333FB960" w14:textId="67EDA311" w:rsidR="001F25A7" w:rsidRPr="000A1CCB" w:rsidRDefault="001F25A7" w:rsidP="006565FD">
            <w:pPr>
              <w:jc w:val="center"/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KEY - TSPC</w:t>
            </w:r>
          </w:p>
          <w:p w14:paraId="2EB75F0F" w14:textId="2295AF73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WO - Working with others </w:t>
            </w:r>
          </w:p>
          <w:p w14:paraId="4BC68B5B" w14:textId="30E9755C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BC - </w:t>
            </w:r>
            <w:r w:rsidR="00C851C2" w:rsidRPr="000A1CCB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>Being Creative</w:t>
            </w:r>
          </w:p>
          <w:p w14:paraId="1ADCF1C9" w14:textId="1DD28949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MI - </w:t>
            </w:r>
            <w:r w:rsidR="00C851C2" w:rsidRPr="000A1CCB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>Managing Information</w:t>
            </w:r>
          </w:p>
          <w:p w14:paraId="293469B0" w14:textId="2B657E8F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SM - Self-Management</w:t>
            </w:r>
          </w:p>
          <w:p w14:paraId="1222A006" w14:textId="47DA53ED" w:rsidR="00C851C2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PS -</w:t>
            </w:r>
            <w:r w:rsidR="00C851C2" w:rsidRPr="000A1CCB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 xml:space="preserve"> Thinking, Problem Solving  And </w:t>
            </w:r>
          </w:p>
          <w:p w14:paraId="3DC807F0" w14:textId="07481AF9" w:rsidR="000763C1" w:rsidRPr="000A1CCB" w:rsidRDefault="00C851C2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         </w:t>
            </w:r>
            <w:r w:rsidR="001F25A7" w:rsidRPr="000A1CCB">
              <w:rPr>
                <w:sz w:val="24"/>
                <w:szCs w:val="24"/>
              </w:rPr>
              <w:t>Decision Making</w:t>
            </w:r>
          </w:p>
        </w:tc>
      </w:tr>
    </w:tbl>
    <w:p w14:paraId="3DC807F2" w14:textId="0D72E076" w:rsidR="004805D9" w:rsidRPr="000A1CCB" w:rsidRDefault="006565FD" w:rsidP="00F3281E">
      <w:pPr>
        <w:tabs>
          <w:tab w:val="left" w:pos="960"/>
        </w:tabs>
        <w:rPr>
          <w:sz w:val="24"/>
          <w:szCs w:val="24"/>
          <w:u w:val="single"/>
        </w:rPr>
      </w:pPr>
      <w:r w:rsidRPr="000A1CCB">
        <w:rPr>
          <w:sz w:val="24"/>
          <w:szCs w:val="24"/>
          <w:u w:val="single"/>
        </w:rPr>
        <w:br w:type="textWrapping" w:clear="all"/>
      </w:r>
      <w:r w:rsidR="00F3281E" w:rsidRPr="000A1CCB">
        <w:rPr>
          <w:sz w:val="24"/>
          <w:szCs w:val="24"/>
          <w:u w:val="single"/>
        </w:rPr>
        <w:t>OTHER</w:t>
      </w:r>
    </w:p>
    <w:sectPr w:rsidR="004805D9" w:rsidRPr="000A1CCB" w:rsidSect="003E431F">
      <w:pgSz w:w="16838" w:h="11906" w:orient="landscape"/>
      <w:pgMar w:top="568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5C2FFF"/>
    <w:multiLevelType w:val="hybridMultilevel"/>
    <w:tmpl w:val="2634E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E3A"/>
    <w:rsid w:val="000763C1"/>
    <w:rsid w:val="0009556C"/>
    <w:rsid w:val="000A1CCB"/>
    <w:rsid w:val="000A36EF"/>
    <w:rsid w:val="000C2392"/>
    <w:rsid w:val="000D450B"/>
    <w:rsid w:val="000E2197"/>
    <w:rsid w:val="00123846"/>
    <w:rsid w:val="00135293"/>
    <w:rsid w:val="001469D8"/>
    <w:rsid w:val="00196EAD"/>
    <w:rsid w:val="001F25A7"/>
    <w:rsid w:val="002658E2"/>
    <w:rsid w:val="00280D64"/>
    <w:rsid w:val="002A39DB"/>
    <w:rsid w:val="002A6426"/>
    <w:rsid w:val="002C34D1"/>
    <w:rsid w:val="00311EC9"/>
    <w:rsid w:val="00341E0F"/>
    <w:rsid w:val="00346D81"/>
    <w:rsid w:val="00351625"/>
    <w:rsid w:val="003E431F"/>
    <w:rsid w:val="003E68E1"/>
    <w:rsid w:val="003E7295"/>
    <w:rsid w:val="004040E3"/>
    <w:rsid w:val="00424E4B"/>
    <w:rsid w:val="00472403"/>
    <w:rsid w:val="004805D9"/>
    <w:rsid w:val="004D4F8D"/>
    <w:rsid w:val="004E29AE"/>
    <w:rsid w:val="004E550B"/>
    <w:rsid w:val="004F73D4"/>
    <w:rsid w:val="00505A62"/>
    <w:rsid w:val="005336FE"/>
    <w:rsid w:val="00564C70"/>
    <w:rsid w:val="005704C4"/>
    <w:rsid w:val="005923BE"/>
    <w:rsid w:val="006565FD"/>
    <w:rsid w:val="006630B1"/>
    <w:rsid w:val="006A2E5B"/>
    <w:rsid w:val="006B48D4"/>
    <w:rsid w:val="006F48D6"/>
    <w:rsid w:val="00735936"/>
    <w:rsid w:val="00740D07"/>
    <w:rsid w:val="007508B7"/>
    <w:rsid w:val="00755DF2"/>
    <w:rsid w:val="0076732A"/>
    <w:rsid w:val="00772B5B"/>
    <w:rsid w:val="00786A9F"/>
    <w:rsid w:val="007A2C17"/>
    <w:rsid w:val="00801BB1"/>
    <w:rsid w:val="00804AEF"/>
    <w:rsid w:val="00806B12"/>
    <w:rsid w:val="008562F0"/>
    <w:rsid w:val="008B7EC2"/>
    <w:rsid w:val="008D3E3A"/>
    <w:rsid w:val="009322D8"/>
    <w:rsid w:val="009448CD"/>
    <w:rsid w:val="00945707"/>
    <w:rsid w:val="009829CC"/>
    <w:rsid w:val="00A41D80"/>
    <w:rsid w:val="00A43BB0"/>
    <w:rsid w:val="00A514AF"/>
    <w:rsid w:val="00A8703C"/>
    <w:rsid w:val="00AC3E4F"/>
    <w:rsid w:val="00B01DE1"/>
    <w:rsid w:val="00B21357"/>
    <w:rsid w:val="00B32C96"/>
    <w:rsid w:val="00C6210C"/>
    <w:rsid w:val="00C851C2"/>
    <w:rsid w:val="00CB24CE"/>
    <w:rsid w:val="00CB26B4"/>
    <w:rsid w:val="00CE5957"/>
    <w:rsid w:val="00CE5D3D"/>
    <w:rsid w:val="00D0519B"/>
    <w:rsid w:val="00D10A13"/>
    <w:rsid w:val="00D11EF7"/>
    <w:rsid w:val="00D4025D"/>
    <w:rsid w:val="00D54F3B"/>
    <w:rsid w:val="00D843FE"/>
    <w:rsid w:val="00D858C4"/>
    <w:rsid w:val="00D872F5"/>
    <w:rsid w:val="00D905C4"/>
    <w:rsid w:val="00DA3C5C"/>
    <w:rsid w:val="00E23D45"/>
    <w:rsid w:val="00E954B1"/>
    <w:rsid w:val="00F10850"/>
    <w:rsid w:val="00F3281E"/>
    <w:rsid w:val="00FB23E2"/>
    <w:rsid w:val="00FC3EFA"/>
    <w:rsid w:val="00FD2EE9"/>
    <w:rsid w:val="00FE0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807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B01DE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108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B01DE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108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primaryresources.co.uk/maths/mathsE1.htm#capacity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D94E2C-4116-44A9-8989-B5AED0133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207DF8D5</Template>
  <TotalTime>218</TotalTime>
  <Pages>2</Pages>
  <Words>646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MALONE</dc:creator>
  <cp:lastModifiedBy>H Kennedy</cp:lastModifiedBy>
  <cp:revision>21</cp:revision>
  <cp:lastPrinted>2014-08-28T13:12:00Z</cp:lastPrinted>
  <dcterms:created xsi:type="dcterms:W3CDTF">2014-10-21T13:35:00Z</dcterms:created>
  <dcterms:modified xsi:type="dcterms:W3CDTF">2017-01-09T16:11:00Z</dcterms:modified>
</cp:coreProperties>
</file>