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6D2A18AC" w:rsidR="004805D9" w:rsidRPr="00804AEF" w:rsidRDefault="004805D9">
      <w:pPr>
        <w:rPr>
          <w:sz w:val="18"/>
          <w:szCs w:val="18"/>
        </w:rPr>
      </w:pPr>
      <w:r w:rsidRPr="00804AEF">
        <w:rPr>
          <w:sz w:val="18"/>
          <w:szCs w:val="18"/>
        </w:rPr>
        <w:t>Teacher:</w:t>
      </w:r>
      <w:r w:rsidR="00DA3C5C" w:rsidRPr="00804AEF">
        <w:rPr>
          <w:sz w:val="18"/>
          <w:szCs w:val="18"/>
        </w:rPr>
        <w:t xml:space="preserve"> 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Year:</w:t>
      </w:r>
      <w:r w:rsidRPr="00804AEF">
        <w:rPr>
          <w:sz w:val="18"/>
          <w:szCs w:val="18"/>
        </w:rPr>
        <w:tab/>
      </w:r>
      <w:r w:rsidR="00DA3C5C" w:rsidRPr="00804AEF">
        <w:rPr>
          <w:sz w:val="18"/>
          <w:szCs w:val="18"/>
        </w:rPr>
        <w:t>Year 6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Week Beginning:</w:t>
      </w:r>
      <w:r w:rsidR="00A44D4D">
        <w:rPr>
          <w:sz w:val="18"/>
          <w:szCs w:val="18"/>
        </w:rPr>
        <w:t xml:space="preserve"> Spring 1</w:t>
      </w:r>
      <w:r w:rsidR="00DA3C5C" w:rsidRPr="00804AEF">
        <w:rPr>
          <w:sz w:val="18"/>
          <w:szCs w:val="18"/>
        </w:rPr>
        <w:t xml:space="preserve"> Week 1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:rsidRPr="00804AEF" w14:paraId="3DC8078D" w14:textId="77777777" w:rsidTr="006565FD">
        <w:tc>
          <w:tcPr>
            <w:tcW w:w="7054" w:type="dxa"/>
            <w:gridSpan w:val="2"/>
          </w:tcPr>
          <w:p w14:paraId="3DC8078A" w14:textId="303EB84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ICT</w:t>
            </w:r>
          </w:p>
        </w:tc>
      </w:tr>
      <w:tr w:rsidR="004805D9" w:rsidRPr="00804AEF" w14:paraId="3DC807BA" w14:textId="77777777" w:rsidTr="006565FD">
        <w:trPr>
          <w:trHeight w:val="9630"/>
        </w:trPr>
        <w:tc>
          <w:tcPr>
            <w:tcW w:w="7054" w:type="dxa"/>
            <w:gridSpan w:val="2"/>
          </w:tcPr>
          <w:p w14:paraId="61ADA8F0" w14:textId="03A17824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3A2101" w:rsidRPr="00135293" w:rsidRDefault="003A2101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3A2101" w:rsidRDefault="003A2101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952BCB" w:rsidRPr="00135293" w:rsidRDefault="00952BCB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952BCB" w:rsidRDefault="00952BCB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4571E749" w14:textId="5F61BE0F" w:rsidR="00772B5B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772B5B" w:rsidRPr="00804AEF">
              <w:rPr>
                <w:sz w:val="18"/>
                <w:szCs w:val="18"/>
              </w:rPr>
              <w:t xml:space="preserve"> </w:t>
            </w:r>
            <w:r w:rsidR="00A44D4D">
              <w:rPr>
                <w:sz w:val="18"/>
                <w:szCs w:val="18"/>
              </w:rPr>
              <w:t>ORT 13</w:t>
            </w:r>
          </w:p>
          <w:p w14:paraId="1ADE9D9D" w14:textId="43C52D60" w:rsidR="00CB26B4" w:rsidRPr="00804AEF" w:rsidRDefault="00472403" w:rsidP="006565FD">
            <w:pPr>
              <w:jc w:val="both"/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CB24CE" w:rsidRPr="00804AEF">
              <w:rPr>
                <w:sz w:val="18"/>
                <w:szCs w:val="18"/>
              </w:rPr>
              <w:t xml:space="preserve"> </w:t>
            </w:r>
            <w:r w:rsidR="00A44D4D">
              <w:rPr>
                <w:sz w:val="18"/>
                <w:szCs w:val="18"/>
              </w:rPr>
              <w:t>ORT 12</w:t>
            </w:r>
          </w:p>
          <w:p w14:paraId="0327B5B6" w14:textId="7E6A933D" w:rsidR="00472403" w:rsidRPr="00804AEF" w:rsidRDefault="00472403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772B5B" w:rsidRPr="00804AEF">
              <w:rPr>
                <w:sz w:val="18"/>
                <w:szCs w:val="18"/>
              </w:rPr>
              <w:t xml:space="preserve"> </w:t>
            </w:r>
            <w:r w:rsidR="00A44D4D">
              <w:rPr>
                <w:sz w:val="18"/>
                <w:szCs w:val="18"/>
              </w:rPr>
              <w:t>ORT 11</w:t>
            </w:r>
          </w:p>
          <w:p w14:paraId="794D850C" w14:textId="77777777" w:rsidR="00772B5B" w:rsidRPr="00804AEF" w:rsidRDefault="00772B5B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2DF611E0" w14:textId="49DF4CBB" w:rsidR="00A44D4D" w:rsidRPr="00804AEF" w:rsidRDefault="00772B5B" w:rsidP="00A44D4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Guided Reading –</w:t>
            </w:r>
            <w:r w:rsidR="00A44D4D">
              <w:rPr>
                <w:sz w:val="18"/>
                <w:szCs w:val="18"/>
              </w:rPr>
              <w:t xml:space="preserve"> Based on ORT resources, Primary Resources and Treetops.</w:t>
            </w:r>
          </w:p>
          <w:p w14:paraId="2344CBAE" w14:textId="16C620A6" w:rsidR="00CB24CE" w:rsidRPr="00804AEF" w:rsidRDefault="00CB24CE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7C42D9AE" w14:textId="240ABBE5" w:rsidR="00472403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804AEF">
              <w:rPr>
                <w:sz w:val="18"/>
                <w:szCs w:val="18"/>
                <w:u w:val="single"/>
              </w:rPr>
              <w:t xml:space="preserve">/ Shared Reading </w:t>
            </w:r>
            <w:r w:rsidRPr="00804AEF">
              <w:rPr>
                <w:sz w:val="18"/>
                <w:szCs w:val="18"/>
              </w:rPr>
              <w:t>:</w:t>
            </w:r>
          </w:p>
          <w:p w14:paraId="1B436BC3" w14:textId="77777777" w:rsidR="00772B5B" w:rsidRPr="00804AEF" w:rsidRDefault="00772B5B" w:rsidP="006565FD">
            <w:pPr>
              <w:rPr>
                <w:sz w:val="18"/>
                <w:szCs w:val="18"/>
              </w:rPr>
            </w:pPr>
          </w:p>
          <w:p w14:paraId="6D03E509" w14:textId="43814015" w:rsidR="003E7295" w:rsidRPr="00804AEF" w:rsidRDefault="00A44D4D" w:rsidP="00A43B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Introduction to </w:t>
            </w:r>
            <w:r w:rsidR="00772B5B" w:rsidRPr="00804AEF">
              <w:rPr>
                <w:sz w:val="18"/>
                <w:szCs w:val="18"/>
              </w:rPr>
              <w:t xml:space="preserve">The </w:t>
            </w:r>
            <w:r>
              <w:rPr>
                <w:sz w:val="18"/>
                <w:szCs w:val="18"/>
              </w:rPr>
              <w:t>Ironman, i.e. Title, Author and Blurb.  Read Chapter 1.</w:t>
            </w:r>
          </w:p>
          <w:p w14:paraId="73FB2D52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79BC8224" w14:textId="35F51A46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Comprehension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46B93511" w14:textId="0EBF4FE9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480CC7">
              <w:rPr>
                <w:sz w:val="18"/>
                <w:szCs w:val="18"/>
              </w:rPr>
              <w:t>The Home Coming</w:t>
            </w:r>
            <w:r w:rsidR="00A44D4D">
              <w:rPr>
                <w:sz w:val="18"/>
                <w:szCs w:val="18"/>
              </w:rPr>
              <w:t xml:space="preserve"> L.W. 2 Pages 26 and 27 Parts A (include dictionary work, treasures, unloading, trundled, charm, pasture,) and B.</w:t>
            </w:r>
          </w:p>
          <w:p w14:paraId="4A359E8C" w14:textId="71630BB1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A44D4D" w:rsidRPr="00804AEF">
              <w:rPr>
                <w:sz w:val="18"/>
                <w:szCs w:val="18"/>
              </w:rPr>
              <w:t xml:space="preserve">: </w:t>
            </w:r>
            <w:r w:rsidR="00480CC7">
              <w:rPr>
                <w:sz w:val="18"/>
                <w:szCs w:val="18"/>
              </w:rPr>
              <w:t xml:space="preserve"> The Home </w:t>
            </w:r>
            <w:proofErr w:type="gramStart"/>
            <w:r w:rsidR="00480CC7">
              <w:rPr>
                <w:sz w:val="18"/>
                <w:szCs w:val="18"/>
              </w:rPr>
              <w:t xml:space="preserve">Coming </w:t>
            </w:r>
            <w:r w:rsidR="00A44D4D">
              <w:rPr>
                <w:sz w:val="18"/>
                <w:szCs w:val="18"/>
              </w:rPr>
              <w:t xml:space="preserve"> L.W</w:t>
            </w:r>
            <w:proofErr w:type="gramEnd"/>
            <w:r w:rsidR="00A44D4D">
              <w:rPr>
                <w:sz w:val="18"/>
                <w:szCs w:val="18"/>
              </w:rPr>
              <w:t>. 2 Pages 26 and 27 Part A (include dictionary work, treasures, unloading, trundled, charm, pasture,).</w:t>
            </w:r>
          </w:p>
          <w:p w14:paraId="6EADF73B" w14:textId="08163231" w:rsidR="00CB24CE" w:rsidRPr="00804AEF" w:rsidRDefault="00472403" w:rsidP="006565FD">
            <w:pPr>
              <w:rPr>
                <w:noProof/>
                <w:sz w:val="18"/>
                <w:szCs w:val="18"/>
                <w:lang w:eastAsia="en-GB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185AA3">
              <w:rPr>
                <w:sz w:val="18"/>
                <w:szCs w:val="18"/>
              </w:rPr>
              <w:t>Nelson Develo</w:t>
            </w:r>
            <w:r w:rsidR="004B5EAE">
              <w:rPr>
                <w:sz w:val="18"/>
                <w:szCs w:val="18"/>
              </w:rPr>
              <w:t xml:space="preserve">pment Book 2 </w:t>
            </w:r>
            <w:proofErr w:type="spellStart"/>
            <w:r w:rsidR="004B5EAE">
              <w:rPr>
                <w:sz w:val="18"/>
                <w:szCs w:val="18"/>
              </w:rPr>
              <w:t>Stig</w:t>
            </w:r>
            <w:proofErr w:type="spellEnd"/>
            <w:r w:rsidR="004B5EAE">
              <w:rPr>
                <w:sz w:val="18"/>
                <w:szCs w:val="18"/>
              </w:rPr>
              <w:t xml:space="preserve"> of the Dump, 32 &amp; 3</w:t>
            </w:r>
            <w:r w:rsidR="00185AA3">
              <w:rPr>
                <w:sz w:val="18"/>
                <w:szCs w:val="18"/>
              </w:rPr>
              <w:t>3</w:t>
            </w:r>
          </w:p>
          <w:p w14:paraId="1A78F9AD" w14:textId="22F285AD" w:rsidR="00135293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3A2101" w:rsidRPr="00135293" w:rsidRDefault="003A2101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3A2101" w:rsidRDefault="003A2101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952BCB" w:rsidRPr="00135293" w:rsidRDefault="00952BCB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952BCB" w:rsidRDefault="00952BCB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5695FD31" w14:textId="77777777" w:rsidR="00A44D4D" w:rsidRDefault="00A44D4D" w:rsidP="006565FD">
            <w:pPr>
              <w:rPr>
                <w:sz w:val="18"/>
                <w:szCs w:val="18"/>
                <w:u w:val="single"/>
              </w:rPr>
            </w:pPr>
          </w:p>
          <w:p w14:paraId="3E8141D6" w14:textId="77777777" w:rsidR="00CB26B4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Handwriting</w:t>
            </w:r>
            <w:r w:rsidRPr="00804AEF">
              <w:rPr>
                <w:sz w:val="18"/>
                <w:szCs w:val="18"/>
              </w:rPr>
              <w:t>:</w:t>
            </w:r>
          </w:p>
          <w:p w14:paraId="22402B4A" w14:textId="6EA0B0F8" w:rsidR="00CB26B4" w:rsidRPr="00804AEF" w:rsidRDefault="00A44D4D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Nelson Handwriting pupil book 2 Pages 18 and 19.</w:t>
            </w:r>
          </w:p>
          <w:p w14:paraId="45158DC5" w14:textId="77777777" w:rsidR="00E954B1" w:rsidRPr="00804AEF" w:rsidRDefault="00E954B1" w:rsidP="006565FD">
            <w:pPr>
              <w:rPr>
                <w:sz w:val="18"/>
                <w:szCs w:val="18"/>
              </w:rPr>
            </w:pPr>
          </w:p>
          <w:p w14:paraId="2773E9F0" w14:textId="77777777" w:rsidR="001F25A7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Spellings/Phonics</w:t>
            </w:r>
            <w:r w:rsidRPr="00804AEF">
              <w:rPr>
                <w:sz w:val="18"/>
                <w:szCs w:val="18"/>
              </w:rPr>
              <w:t xml:space="preserve">: </w:t>
            </w:r>
          </w:p>
          <w:p w14:paraId="38CE7A22" w14:textId="35AF724E" w:rsidR="00CB26B4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9829CC" w:rsidRPr="00804AEF">
              <w:rPr>
                <w:sz w:val="18"/>
                <w:szCs w:val="18"/>
              </w:rPr>
              <w:t xml:space="preserve"> </w:t>
            </w:r>
            <w:r w:rsidR="00A44D4D">
              <w:rPr>
                <w:sz w:val="18"/>
                <w:szCs w:val="18"/>
              </w:rPr>
              <w:t xml:space="preserve">Spring 1 week 1 </w:t>
            </w:r>
            <w:r w:rsidR="00EC0CB3">
              <w:rPr>
                <w:sz w:val="18"/>
                <w:szCs w:val="18"/>
              </w:rPr>
              <w:t>–</w:t>
            </w:r>
            <w:r w:rsidR="00A44D4D">
              <w:rPr>
                <w:sz w:val="18"/>
                <w:szCs w:val="18"/>
              </w:rPr>
              <w:t xml:space="preserve"> </w:t>
            </w:r>
            <w:r w:rsidR="0005026A">
              <w:rPr>
                <w:sz w:val="18"/>
                <w:szCs w:val="18"/>
              </w:rPr>
              <w:t>`e` sound – receipt,</w:t>
            </w:r>
            <w:r w:rsidR="007E5E63">
              <w:rPr>
                <w:sz w:val="18"/>
                <w:szCs w:val="18"/>
              </w:rPr>
              <w:t xml:space="preserve"> retreat, complete, immediately, achieve, neither, beneath, demand, chimney, legal, receive, diesel, painfully, carefully, neon, discovery, complete, inc</w:t>
            </w:r>
            <w:r w:rsidR="00AE1510">
              <w:rPr>
                <w:sz w:val="18"/>
                <w:szCs w:val="18"/>
              </w:rPr>
              <w:t>omplete, dreadfully, completely.</w:t>
            </w:r>
          </w:p>
          <w:p w14:paraId="6763719D" w14:textId="77777777" w:rsidR="00B52F13" w:rsidRDefault="00B52F13" w:rsidP="006565FD">
            <w:pPr>
              <w:rPr>
                <w:sz w:val="18"/>
                <w:szCs w:val="18"/>
              </w:rPr>
            </w:pPr>
          </w:p>
          <w:p w14:paraId="648AC0E3" w14:textId="535EDE41" w:rsidR="00EC0CB3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A44D4D">
              <w:rPr>
                <w:sz w:val="18"/>
                <w:szCs w:val="18"/>
              </w:rPr>
              <w:t xml:space="preserve">Spring 1 week 1 </w:t>
            </w:r>
            <w:r w:rsidR="00EC0CB3">
              <w:rPr>
                <w:sz w:val="18"/>
                <w:szCs w:val="18"/>
              </w:rPr>
              <w:t>–</w:t>
            </w:r>
            <w:r w:rsidR="00A44D4D">
              <w:rPr>
                <w:sz w:val="18"/>
                <w:szCs w:val="18"/>
              </w:rPr>
              <w:t xml:space="preserve"> </w:t>
            </w:r>
            <w:r w:rsidR="0005026A">
              <w:rPr>
                <w:sz w:val="18"/>
                <w:szCs w:val="18"/>
              </w:rPr>
              <w:t>`e` sound</w:t>
            </w:r>
            <w:r w:rsidR="007E5E63">
              <w:rPr>
                <w:sz w:val="18"/>
                <w:szCs w:val="18"/>
              </w:rPr>
              <w:t xml:space="preserve"> – scream, field, story, freeze, flea, steep, only, chimney, monkey, easy, cherry, east, chief, freeze, Priest, family, feast, poetry, repeat, resource.</w:t>
            </w:r>
          </w:p>
          <w:p w14:paraId="1153C209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533D0839" w14:textId="6EE45BB8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Grammar</w:t>
            </w:r>
            <w:r w:rsidRPr="00804AEF">
              <w:rPr>
                <w:sz w:val="18"/>
                <w:szCs w:val="18"/>
              </w:rPr>
              <w:t>:</w:t>
            </w:r>
            <w:r w:rsidR="006B48D4" w:rsidRPr="00804AEF">
              <w:rPr>
                <w:sz w:val="18"/>
                <w:szCs w:val="18"/>
              </w:rPr>
              <w:t xml:space="preserve"> </w:t>
            </w:r>
            <w:r w:rsidR="007E5E63">
              <w:rPr>
                <w:sz w:val="18"/>
                <w:szCs w:val="18"/>
              </w:rPr>
              <w:t>Contractions</w:t>
            </w:r>
          </w:p>
          <w:p w14:paraId="45A1FFE9" w14:textId="4828C5DD" w:rsidR="00472403" w:rsidRPr="00A44D4D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A44D4D">
              <w:rPr>
                <w:sz w:val="18"/>
                <w:szCs w:val="18"/>
              </w:rPr>
              <w:t>Grp</w:t>
            </w:r>
            <w:proofErr w:type="spellEnd"/>
            <w:r w:rsidRPr="00A44D4D">
              <w:rPr>
                <w:sz w:val="18"/>
                <w:szCs w:val="18"/>
              </w:rPr>
              <w:t xml:space="preserve"> 1</w:t>
            </w:r>
            <w:r w:rsidR="00135293" w:rsidRPr="00A44D4D">
              <w:rPr>
                <w:sz w:val="18"/>
                <w:szCs w:val="18"/>
              </w:rPr>
              <w:t>:</w:t>
            </w:r>
            <w:r w:rsidR="00A43BB0" w:rsidRPr="00A44D4D">
              <w:rPr>
                <w:sz w:val="18"/>
                <w:szCs w:val="18"/>
              </w:rPr>
              <w:t xml:space="preserve"> </w:t>
            </w:r>
            <w:r w:rsidR="00EC0CB3">
              <w:rPr>
                <w:sz w:val="18"/>
                <w:szCs w:val="18"/>
              </w:rPr>
              <w:t xml:space="preserve"> Collins Grammar book 3 Pages 17 both parts.</w:t>
            </w:r>
          </w:p>
          <w:p w14:paraId="189E5661" w14:textId="253C1EB5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9448CD" w:rsidRPr="00804AEF">
              <w:rPr>
                <w:sz w:val="18"/>
                <w:szCs w:val="18"/>
              </w:rPr>
              <w:t xml:space="preserve"> </w:t>
            </w:r>
            <w:r w:rsidR="00EC0CB3">
              <w:rPr>
                <w:sz w:val="18"/>
                <w:szCs w:val="18"/>
              </w:rPr>
              <w:t xml:space="preserve"> </w:t>
            </w:r>
            <w:proofErr w:type="spellStart"/>
            <w:r w:rsidR="00EC0CB3">
              <w:rPr>
                <w:sz w:val="18"/>
                <w:szCs w:val="18"/>
              </w:rPr>
              <w:t>Folens</w:t>
            </w:r>
            <w:proofErr w:type="spellEnd"/>
            <w:r w:rsidR="00EC0CB3">
              <w:rPr>
                <w:sz w:val="18"/>
                <w:szCs w:val="18"/>
              </w:rPr>
              <w:t xml:space="preserve"> Basic Rules 3 page 24 Parts A and B.</w:t>
            </w:r>
          </w:p>
          <w:p w14:paraId="79DF8C87" w14:textId="0C41372B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D11EF7" w:rsidRPr="00804AEF">
              <w:rPr>
                <w:sz w:val="18"/>
                <w:szCs w:val="18"/>
              </w:rPr>
              <w:t xml:space="preserve"> </w:t>
            </w:r>
            <w:r w:rsidR="009448CD" w:rsidRPr="00804AEF">
              <w:rPr>
                <w:sz w:val="18"/>
                <w:szCs w:val="18"/>
              </w:rPr>
              <w:t xml:space="preserve"> </w:t>
            </w:r>
            <w:r w:rsidR="00EC0CB3">
              <w:rPr>
                <w:sz w:val="18"/>
                <w:szCs w:val="18"/>
              </w:rPr>
              <w:t xml:space="preserve"> Contractions using worksheets.</w:t>
            </w:r>
          </w:p>
          <w:p w14:paraId="101F232A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4A05C486" w14:textId="397D53BA" w:rsidR="004F73D4" w:rsidRPr="00804AEF" w:rsidRDefault="00472403" w:rsidP="0005026A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Creative</w:t>
            </w:r>
            <w:r w:rsidR="00C851C2" w:rsidRPr="00804AEF">
              <w:rPr>
                <w:sz w:val="18"/>
                <w:szCs w:val="18"/>
                <w:u w:val="single"/>
              </w:rPr>
              <w:t xml:space="preserve"> / </w:t>
            </w:r>
            <w:proofErr w:type="gramStart"/>
            <w:r w:rsidR="00C851C2" w:rsidRPr="00804AEF">
              <w:rPr>
                <w:sz w:val="18"/>
                <w:szCs w:val="18"/>
                <w:u w:val="single"/>
              </w:rPr>
              <w:t>Genre</w:t>
            </w:r>
            <w:r w:rsidR="00A43BB0" w:rsidRPr="00804AEF">
              <w:rPr>
                <w:sz w:val="18"/>
                <w:szCs w:val="18"/>
              </w:rPr>
              <w:t xml:space="preserve"> :</w:t>
            </w:r>
            <w:proofErr w:type="gramEnd"/>
            <w:r w:rsidR="00A43BB0" w:rsidRPr="00804AEF">
              <w:rPr>
                <w:sz w:val="18"/>
                <w:szCs w:val="18"/>
              </w:rPr>
              <w:t xml:space="preserve"> </w:t>
            </w:r>
            <w:r w:rsidR="0005026A">
              <w:rPr>
                <w:sz w:val="18"/>
                <w:szCs w:val="18"/>
              </w:rPr>
              <w:t xml:space="preserve">Writing a play script. How a play is organised. Introduce the genre using Primary Resources </w:t>
            </w:r>
            <w:proofErr w:type="spellStart"/>
            <w:r w:rsidR="0005026A">
              <w:rPr>
                <w:sz w:val="18"/>
                <w:szCs w:val="18"/>
              </w:rPr>
              <w:t>powerpoint</w:t>
            </w:r>
            <w:proofErr w:type="spellEnd"/>
            <w:r w:rsidR="0005026A">
              <w:rPr>
                <w:sz w:val="18"/>
                <w:szCs w:val="18"/>
              </w:rPr>
              <w:t>.</w:t>
            </w:r>
          </w:p>
          <w:p w14:paraId="0BDFF175" w14:textId="6355573D" w:rsidR="00D11EF7" w:rsidRPr="00804AEF" w:rsidRDefault="00801BB1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 </w:t>
            </w:r>
            <w:r w:rsidR="00CE5957" w:rsidRPr="00804AEF">
              <w:rPr>
                <w:sz w:val="18"/>
                <w:szCs w:val="18"/>
              </w:rPr>
              <w:t>–</w:t>
            </w:r>
            <w:r w:rsidRPr="00804AEF">
              <w:rPr>
                <w:sz w:val="18"/>
                <w:szCs w:val="18"/>
              </w:rPr>
              <w:t xml:space="preserve"> </w:t>
            </w:r>
            <w:r w:rsidR="0005026A">
              <w:rPr>
                <w:sz w:val="18"/>
                <w:szCs w:val="18"/>
              </w:rPr>
              <w:t xml:space="preserve">Cornerstone </w:t>
            </w:r>
            <w:proofErr w:type="spellStart"/>
            <w:r w:rsidR="0005026A">
              <w:rPr>
                <w:sz w:val="18"/>
                <w:szCs w:val="18"/>
              </w:rPr>
              <w:t>Copymaster</w:t>
            </w:r>
            <w:proofErr w:type="spellEnd"/>
            <w:r w:rsidR="0005026A">
              <w:rPr>
                <w:sz w:val="18"/>
                <w:szCs w:val="18"/>
              </w:rPr>
              <w:t xml:space="preserve"> 2 – Copy and complete the scene from Crummy Mummy and Me.</w:t>
            </w:r>
          </w:p>
          <w:p w14:paraId="0CC1FECB" w14:textId="7E7CA053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2 </w:t>
            </w:r>
            <w:proofErr w:type="gramStart"/>
            <w:r w:rsidRPr="00804AEF">
              <w:rPr>
                <w:sz w:val="18"/>
                <w:szCs w:val="18"/>
              </w:rPr>
              <w:t xml:space="preserve">– 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05026A">
              <w:rPr>
                <w:sz w:val="18"/>
                <w:szCs w:val="18"/>
              </w:rPr>
              <w:t>Cornerstones</w:t>
            </w:r>
            <w:proofErr w:type="gramEnd"/>
            <w:r w:rsidR="0005026A">
              <w:rPr>
                <w:sz w:val="18"/>
                <w:szCs w:val="18"/>
              </w:rPr>
              <w:t xml:space="preserve"> </w:t>
            </w:r>
            <w:proofErr w:type="spellStart"/>
            <w:r w:rsidR="0005026A">
              <w:rPr>
                <w:sz w:val="18"/>
                <w:szCs w:val="18"/>
              </w:rPr>
              <w:t>Copymaster</w:t>
            </w:r>
            <w:proofErr w:type="spellEnd"/>
            <w:r w:rsidR="0005026A">
              <w:rPr>
                <w:sz w:val="18"/>
                <w:szCs w:val="18"/>
              </w:rPr>
              <w:t xml:space="preserve"> 2 – fill in stage directions for speech and action.</w:t>
            </w:r>
          </w:p>
          <w:p w14:paraId="09586274" w14:textId="25F853F3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="00A43BB0" w:rsidRPr="00804AEF">
              <w:rPr>
                <w:sz w:val="18"/>
                <w:szCs w:val="18"/>
              </w:rPr>
              <w:t xml:space="preserve"> 3 – </w:t>
            </w:r>
            <w:r w:rsidR="0005026A">
              <w:rPr>
                <w:sz w:val="18"/>
                <w:szCs w:val="18"/>
              </w:rPr>
              <w:t xml:space="preserve">Cornerstones </w:t>
            </w:r>
            <w:proofErr w:type="spellStart"/>
            <w:r w:rsidR="0005026A">
              <w:rPr>
                <w:sz w:val="18"/>
                <w:szCs w:val="18"/>
              </w:rPr>
              <w:t>Copymaster</w:t>
            </w:r>
            <w:proofErr w:type="spellEnd"/>
            <w:r w:rsidR="0005026A">
              <w:rPr>
                <w:sz w:val="18"/>
                <w:szCs w:val="18"/>
              </w:rPr>
              <w:t xml:space="preserve"> 1. </w:t>
            </w:r>
          </w:p>
          <w:p w14:paraId="6EB9E09C" w14:textId="77777777" w:rsidR="00D11EF7" w:rsidRDefault="00D11EF7" w:rsidP="006565FD">
            <w:pPr>
              <w:rPr>
                <w:sz w:val="18"/>
                <w:szCs w:val="18"/>
              </w:rPr>
            </w:pPr>
          </w:p>
          <w:p w14:paraId="5FB66884" w14:textId="77777777" w:rsidR="00716A43" w:rsidRDefault="00716A43" w:rsidP="006565FD">
            <w:pPr>
              <w:rPr>
                <w:sz w:val="18"/>
                <w:szCs w:val="18"/>
              </w:rPr>
            </w:pPr>
          </w:p>
          <w:p w14:paraId="759BEB1E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3A2101" w:rsidRPr="00135293" w:rsidRDefault="003A2101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952BCB" w:rsidRPr="00135293" w:rsidRDefault="00952BCB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B43237" w14:textId="157650FF" w:rsidR="00755DF2" w:rsidRDefault="00755DF2" w:rsidP="006565FD">
            <w:pPr>
              <w:rPr>
                <w:sz w:val="18"/>
                <w:szCs w:val="18"/>
              </w:rPr>
            </w:pPr>
          </w:p>
          <w:p w14:paraId="35DD5E2D" w14:textId="77777777" w:rsidR="00F96162" w:rsidRDefault="00F96162" w:rsidP="006565FD">
            <w:pPr>
              <w:rPr>
                <w:sz w:val="18"/>
                <w:szCs w:val="18"/>
              </w:rPr>
            </w:pPr>
          </w:p>
          <w:p w14:paraId="0872A743" w14:textId="77777777" w:rsidR="00F96162" w:rsidRPr="00804AEF" w:rsidRDefault="00F96162" w:rsidP="006565FD">
            <w:pPr>
              <w:rPr>
                <w:sz w:val="18"/>
                <w:szCs w:val="18"/>
              </w:rPr>
            </w:pPr>
          </w:p>
          <w:p w14:paraId="0E161AB5" w14:textId="0500E23F" w:rsidR="00D11EF7" w:rsidRPr="00804AEF" w:rsidRDefault="007A2C17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Recall of times tables 2 to 10.</w:t>
            </w:r>
          </w:p>
          <w:p w14:paraId="3C056320" w14:textId="07F82027" w:rsidR="00FB23E2" w:rsidRDefault="00FB23E2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Mental maths workbook daily.</w:t>
            </w:r>
          </w:p>
          <w:p w14:paraId="5C00ACA1" w14:textId="4C076CAA" w:rsidR="0005026A" w:rsidRDefault="0005026A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Factors and multiples of numbers.</w:t>
            </w:r>
          </w:p>
          <w:p w14:paraId="599F836B" w14:textId="77777777" w:rsidR="00B478F9" w:rsidRDefault="00B478F9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 forward and back in 10s, 100s and 1000s.</w:t>
            </w:r>
          </w:p>
          <w:p w14:paraId="57818E3D" w14:textId="62C2E6DC" w:rsidR="00B478F9" w:rsidRPr="00804AEF" w:rsidRDefault="00B478F9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 near </w:t>
            </w:r>
            <w:r w:rsidR="007A62E6">
              <w:rPr>
                <w:sz w:val="18"/>
                <w:szCs w:val="18"/>
              </w:rPr>
              <w:t>doubles using known doubles.</w:t>
            </w:r>
          </w:p>
          <w:p w14:paraId="77F71083" w14:textId="77777777" w:rsidR="00755DF2" w:rsidRPr="00804AEF" w:rsidRDefault="00755DF2" w:rsidP="006565FD">
            <w:pPr>
              <w:rPr>
                <w:sz w:val="18"/>
                <w:szCs w:val="18"/>
              </w:rPr>
            </w:pPr>
          </w:p>
          <w:p w14:paraId="7FC0B2EB" w14:textId="368110ED" w:rsidR="0013529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3A2101" w:rsidRPr="00135293" w:rsidRDefault="003A2101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AIW8gB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952BCB" w:rsidRPr="00135293" w:rsidRDefault="00952BC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Pr="00804AEF" w:rsidRDefault="001F25A7" w:rsidP="006565FD">
            <w:pPr>
              <w:rPr>
                <w:sz w:val="18"/>
                <w:szCs w:val="18"/>
              </w:rPr>
            </w:pPr>
          </w:p>
          <w:p w14:paraId="6D1F5E96" w14:textId="77777777" w:rsidR="00804AEF" w:rsidRDefault="00804AEF" w:rsidP="006565FD">
            <w:pPr>
              <w:rPr>
                <w:sz w:val="18"/>
                <w:szCs w:val="18"/>
              </w:rPr>
            </w:pPr>
          </w:p>
          <w:p w14:paraId="2B10CD3C" w14:textId="7F19CDA6" w:rsidR="005213B4" w:rsidRPr="00804AEF" w:rsidRDefault="007A62E6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Division:</w:t>
            </w:r>
          </w:p>
          <w:p w14:paraId="76F6CD14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0ED56D37" w14:textId="601CD4CD" w:rsidR="005213B4" w:rsidRPr="00804AEF" w:rsidRDefault="00D4025D" w:rsidP="007A62E6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7A62E6">
              <w:rPr>
                <w:sz w:val="18"/>
                <w:szCs w:val="18"/>
              </w:rPr>
              <w:t>: NHM 5 P. 47 and 48</w:t>
            </w:r>
          </w:p>
          <w:p w14:paraId="0C43CDC6" w14:textId="77777777" w:rsidR="00B52F13" w:rsidRDefault="00B52F13" w:rsidP="006565FD">
            <w:pPr>
              <w:rPr>
                <w:sz w:val="18"/>
                <w:szCs w:val="18"/>
              </w:rPr>
            </w:pPr>
          </w:p>
          <w:p w14:paraId="6DA34166" w14:textId="7B4EF057" w:rsidR="005213B4" w:rsidRPr="00804AEF" w:rsidRDefault="00D4025D" w:rsidP="007A62E6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801BB1" w:rsidRPr="00804AEF">
              <w:rPr>
                <w:sz w:val="18"/>
                <w:szCs w:val="18"/>
              </w:rPr>
              <w:t xml:space="preserve"> </w:t>
            </w:r>
            <w:r w:rsidR="007A62E6">
              <w:rPr>
                <w:sz w:val="18"/>
                <w:szCs w:val="18"/>
              </w:rPr>
              <w:t>NHM 5 P. 47 and 48</w:t>
            </w:r>
          </w:p>
          <w:p w14:paraId="27FAE169" w14:textId="77777777" w:rsidR="005213B4" w:rsidRDefault="005213B4" w:rsidP="006565FD">
            <w:pPr>
              <w:rPr>
                <w:sz w:val="18"/>
                <w:szCs w:val="18"/>
              </w:rPr>
            </w:pPr>
          </w:p>
          <w:p w14:paraId="216906A7" w14:textId="37F10DC5" w:rsidR="007A62E6" w:rsidRDefault="00D4025D" w:rsidP="007A62E6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5213B4">
              <w:rPr>
                <w:sz w:val="18"/>
                <w:szCs w:val="18"/>
              </w:rPr>
              <w:t xml:space="preserve">  </w:t>
            </w:r>
            <w:r w:rsidR="003A2101">
              <w:rPr>
                <w:sz w:val="18"/>
                <w:szCs w:val="18"/>
              </w:rPr>
              <w:t>NHM 4 P. 49 and 50</w:t>
            </w:r>
            <w:bookmarkStart w:id="0" w:name="_GoBack"/>
            <w:bookmarkEnd w:id="0"/>
          </w:p>
          <w:p w14:paraId="656F4F8E" w14:textId="6A1F7557" w:rsidR="004F73D4" w:rsidRPr="00804AEF" w:rsidRDefault="0005026A" w:rsidP="005213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  <w:p w14:paraId="497A0BCC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6A2373D3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1D229E1D" w14:textId="6A64445B" w:rsidR="0047240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34AD28B8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4C994005" w:rsidR="003A2101" w:rsidRPr="00135293" w:rsidRDefault="003A2101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MATHS: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vvvvvvVCoordinateMC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Are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aAreArea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" fillcolor="white [3201]" strokecolor="black [3200]" strokeweight="2pt">
                      <v:textbox>
                        <w:txbxContent>
                          <w:p w14:paraId="1CC5A065" w14:textId="4C994005" w:rsidR="00952BCB" w:rsidRPr="00135293" w:rsidRDefault="00952BCB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MATHS: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vvvvvvVCoordinateMC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aAreArea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804AEF" w:rsidRDefault="00135293" w:rsidP="006565FD">
            <w:pPr>
              <w:rPr>
                <w:sz w:val="18"/>
                <w:szCs w:val="18"/>
              </w:rPr>
            </w:pPr>
          </w:p>
          <w:p w14:paraId="3DC807A2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15EADDF1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7FEDA8A1" w14:textId="405C53B8" w:rsidR="009F2733" w:rsidRPr="009F2733" w:rsidRDefault="009F2733" w:rsidP="009F2733">
            <w:pPr>
              <w:rPr>
                <w:b/>
                <w:sz w:val="18"/>
                <w:szCs w:val="18"/>
                <w:u w:val="single"/>
                <w:vertAlign w:val="superscript"/>
              </w:rPr>
            </w:pPr>
            <w:r>
              <w:rPr>
                <w:b/>
                <w:sz w:val="18"/>
                <w:szCs w:val="18"/>
                <w:u w:val="single"/>
              </w:rPr>
              <w:t>Volume: Cm</w:t>
            </w:r>
            <w:r>
              <w:rPr>
                <w:b/>
                <w:sz w:val="18"/>
                <w:szCs w:val="18"/>
                <w:u w:val="single"/>
                <w:vertAlign w:val="superscript"/>
              </w:rPr>
              <w:t>3</w:t>
            </w:r>
          </w:p>
          <w:p w14:paraId="47FB7C68" w14:textId="44DD38DF" w:rsidR="009F2733" w:rsidRPr="009F2733" w:rsidRDefault="009F2733" w:rsidP="009F2733">
            <w:pPr>
              <w:rPr>
                <w:sz w:val="18"/>
                <w:szCs w:val="18"/>
              </w:rPr>
            </w:pPr>
            <w:r w:rsidRPr="00924D58">
              <w:rPr>
                <w:sz w:val="18"/>
                <w:szCs w:val="18"/>
              </w:rPr>
              <w:t xml:space="preserve">Primary Resources </w:t>
            </w:r>
            <w:proofErr w:type="spellStart"/>
            <w:r w:rsidRPr="00924D58">
              <w:rPr>
                <w:sz w:val="18"/>
                <w:szCs w:val="18"/>
              </w:rPr>
              <w:t>Powerpoint</w:t>
            </w:r>
            <w:proofErr w:type="spellEnd"/>
            <w:r w:rsidRPr="00924D58">
              <w:rPr>
                <w:sz w:val="18"/>
                <w:szCs w:val="18"/>
              </w:rPr>
              <w:t xml:space="preserve"> introducing volume to whole class.</w:t>
            </w:r>
          </w:p>
          <w:p w14:paraId="20F0F6A2" w14:textId="51C88F97" w:rsidR="009F2733" w:rsidRDefault="007A62E6" w:rsidP="009F2733">
            <w:pPr>
              <w:rPr>
                <w:b/>
                <w:sz w:val="18"/>
                <w:szCs w:val="18"/>
                <w:u w:val="single"/>
              </w:rPr>
            </w:pPr>
            <w:hyperlink r:id="rId7" w:history="1">
              <w:r w:rsidRPr="005E5F01">
                <w:rPr>
                  <w:rStyle w:val="Hyperlink"/>
                  <w:b/>
                  <w:sz w:val="18"/>
                  <w:szCs w:val="18"/>
                </w:rPr>
                <w:t>http://www.primaryresources.co.uk/maths/mathsE1.htm#capacity</w:t>
              </w:r>
            </w:hyperlink>
          </w:p>
          <w:p w14:paraId="3A4976C8" w14:textId="77777777" w:rsidR="007A62E6" w:rsidRPr="00101540" w:rsidRDefault="007A62E6" w:rsidP="009F2733">
            <w:pPr>
              <w:rPr>
                <w:b/>
                <w:sz w:val="18"/>
                <w:szCs w:val="18"/>
                <w:u w:val="single"/>
              </w:rPr>
            </w:pPr>
          </w:p>
          <w:p w14:paraId="2CDE202D" w14:textId="7401C00C" w:rsidR="009F2733" w:rsidRPr="00804AEF" w:rsidRDefault="009F2733" w:rsidP="009F2733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7A62E6">
              <w:rPr>
                <w:sz w:val="18"/>
                <w:szCs w:val="18"/>
              </w:rPr>
              <w:t xml:space="preserve">  N</w:t>
            </w:r>
            <w:r>
              <w:rPr>
                <w:sz w:val="18"/>
                <w:szCs w:val="18"/>
              </w:rPr>
              <w:t xml:space="preserve">HM </w:t>
            </w:r>
            <w:r w:rsidR="007A62E6">
              <w:rPr>
                <w:sz w:val="18"/>
                <w:szCs w:val="18"/>
              </w:rPr>
              <w:t>5 P. 100 and 101.</w:t>
            </w:r>
          </w:p>
          <w:p w14:paraId="6085393C" w14:textId="77777777" w:rsidR="009F2733" w:rsidRDefault="009F2733" w:rsidP="009F2733">
            <w:pPr>
              <w:rPr>
                <w:sz w:val="18"/>
                <w:szCs w:val="18"/>
              </w:rPr>
            </w:pPr>
          </w:p>
          <w:p w14:paraId="5C92E507" w14:textId="4D8F6E70" w:rsidR="009F2733" w:rsidRPr="00804AEF" w:rsidRDefault="009F2733" w:rsidP="009F2733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 </w:t>
            </w:r>
            <w:r w:rsidR="007A62E6">
              <w:rPr>
                <w:sz w:val="18"/>
                <w:szCs w:val="18"/>
              </w:rPr>
              <w:t>N</w:t>
            </w:r>
            <w:r>
              <w:rPr>
                <w:sz w:val="18"/>
                <w:szCs w:val="18"/>
              </w:rPr>
              <w:t xml:space="preserve">HM </w:t>
            </w:r>
            <w:r w:rsidR="007A62E6">
              <w:rPr>
                <w:sz w:val="18"/>
                <w:szCs w:val="18"/>
              </w:rPr>
              <w:t>5 P. 100 and 101.</w:t>
            </w:r>
          </w:p>
          <w:p w14:paraId="0A693774" w14:textId="77777777" w:rsidR="009F2733" w:rsidRDefault="009F2733" w:rsidP="009F2733">
            <w:pPr>
              <w:rPr>
                <w:sz w:val="18"/>
                <w:szCs w:val="18"/>
              </w:rPr>
            </w:pPr>
          </w:p>
          <w:p w14:paraId="190FDE26" w14:textId="128C98AE" w:rsidR="007A62E6" w:rsidRDefault="009F2733" w:rsidP="009F2733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3: </w:t>
            </w:r>
            <w:r w:rsidR="007A62E6">
              <w:rPr>
                <w:sz w:val="18"/>
                <w:szCs w:val="18"/>
              </w:rPr>
              <w:t xml:space="preserve"> NHM 5 P. 100 </w:t>
            </w:r>
          </w:p>
          <w:p w14:paraId="52724C06" w14:textId="05E8C30D" w:rsidR="009F2733" w:rsidRPr="00804AEF" w:rsidRDefault="009F2733" w:rsidP="009F27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Nelson</w:t>
            </w:r>
            <w:r w:rsidR="007A62E6">
              <w:rPr>
                <w:sz w:val="18"/>
                <w:szCs w:val="18"/>
              </w:rPr>
              <w:t xml:space="preserve"> Topic Plus book 5 Page 30.</w:t>
            </w:r>
          </w:p>
          <w:p w14:paraId="05DB574E" w14:textId="77777777" w:rsidR="009F2733" w:rsidRPr="00804AEF" w:rsidRDefault="009F2733" w:rsidP="009F2733">
            <w:pPr>
              <w:rPr>
                <w:sz w:val="18"/>
                <w:szCs w:val="18"/>
              </w:rPr>
            </w:pPr>
          </w:p>
          <w:p w14:paraId="3DC807B8" w14:textId="77777777" w:rsidR="00CE5D3D" w:rsidRPr="00804AEF" w:rsidRDefault="00CE5D3D" w:rsidP="009F2733">
            <w:pPr>
              <w:rPr>
                <w:sz w:val="18"/>
                <w:szCs w:val="18"/>
              </w:rPr>
            </w:pPr>
          </w:p>
        </w:tc>
        <w:tc>
          <w:tcPr>
            <w:tcW w:w="2204" w:type="dxa"/>
          </w:tcPr>
          <w:p w14:paraId="1CCFA062" w14:textId="77777777" w:rsidR="004805D9" w:rsidRPr="00804AEF" w:rsidRDefault="004805D9" w:rsidP="006565FD">
            <w:pPr>
              <w:rPr>
                <w:sz w:val="18"/>
                <w:szCs w:val="18"/>
              </w:rPr>
            </w:pPr>
          </w:p>
          <w:p w14:paraId="754B8C1E" w14:textId="77777777" w:rsidR="003A2101" w:rsidRDefault="003A2101" w:rsidP="00D75A3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Keynote</w:t>
            </w:r>
          </w:p>
          <w:p w14:paraId="57EDB47D" w14:textId="77777777" w:rsidR="003A2101" w:rsidRDefault="003A2101" w:rsidP="003A2101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4489AE7" w14:textId="18114706" w:rsidR="0076732A" w:rsidRDefault="003A2101" w:rsidP="00D75A3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Think 3D app</w:t>
            </w:r>
          </w:p>
          <w:p w14:paraId="425DE10C" w14:textId="77777777" w:rsidR="00D75A3E" w:rsidRDefault="00D75A3E" w:rsidP="00D75A3E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8B625D" w14:textId="77777777" w:rsidR="00D75A3E" w:rsidRDefault="0076732A" w:rsidP="006565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1D25710D" w14:textId="6DE918E3" w:rsidR="00D75A3E" w:rsidRPr="00D75A3E" w:rsidRDefault="0076732A" w:rsidP="00D75A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6F85260" w14:textId="7C1A43B8" w:rsidR="00D75A3E" w:rsidRDefault="00D75A3E" w:rsidP="006565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Mental Maths</w:t>
            </w:r>
            <w:r w:rsidR="0076732A"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 apps.</w:t>
            </w:r>
          </w:p>
          <w:p w14:paraId="13D9FA4C" w14:textId="77777777" w:rsidR="00D75A3E" w:rsidRPr="00D75A3E" w:rsidRDefault="00D75A3E" w:rsidP="00D75A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A4D96A" w14:textId="77777777" w:rsidR="00D75A3E" w:rsidRDefault="00D75A3E" w:rsidP="00D75A3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Safari  research for the Back to the Future</w:t>
            </w:r>
          </w:p>
          <w:p w14:paraId="18023871" w14:textId="77777777" w:rsidR="00D75A3E" w:rsidRPr="00D75A3E" w:rsidRDefault="00D75A3E" w:rsidP="00D75A3E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8CDFE7D" w14:textId="4D357CD1" w:rsidR="00D75A3E" w:rsidRDefault="00D75A3E" w:rsidP="00D75A3E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0BA6EC7" w14:textId="01A8C36D" w:rsidR="000A1CCB" w:rsidRDefault="00D75A3E" w:rsidP="00D75A3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Begin Keynote on Back to the Future</w:t>
            </w:r>
            <w:r w:rsidR="000A1CCB" w:rsidRPr="00D75A3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DE87BC7" w14:textId="77777777" w:rsidR="00D75A3E" w:rsidRDefault="00D75A3E" w:rsidP="00D75A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0C9082B" w14:textId="2C9BB773" w:rsidR="00D75A3E" w:rsidRPr="00D75A3E" w:rsidRDefault="00D75A3E" w:rsidP="00D75A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Children will be aware of E-Safety and the four messages of Cyber Tiger when they are using ICT across the curriculum.</w:t>
            </w:r>
          </w:p>
          <w:p w14:paraId="1951BEF5" w14:textId="77777777" w:rsidR="00D75A3E" w:rsidRDefault="00D75A3E" w:rsidP="00D75A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1777D2" w14:textId="77777777" w:rsidR="00D75A3E" w:rsidRDefault="00D75A3E" w:rsidP="00D75A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C807B9" w14:textId="307D2383" w:rsidR="00D75A3E" w:rsidRPr="00804AEF" w:rsidRDefault="00D75A3E" w:rsidP="00D75A3E">
            <w:pPr>
              <w:rPr>
                <w:sz w:val="18"/>
                <w:szCs w:val="18"/>
              </w:rPr>
            </w:pPr>
          </w:p>
        </w:tc>
      </w:tr>
      <w:tr w:rsidR="004805D9" w:rsidRPr="000A1CCB" w14:paraId="3DC807CD" w14:textId="77777777" w:rsidTr="006565FD">
        <w:tc>
          <w:tcPr>
            <w:tcW w:w="3980" w:type="dxa"/>
          </w:tcPr>
          <w:p w14:paraId="3DC807BB" w14:textId="6E4B4046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lastRenderedPageBreak/>
              <w:t>WAU</w:t>
            </w:r>
          </w:p>
          <w:p w14:paraId="3DC807BC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3DC807BD" w14:textId="574D6902" w:rsidR="004805D9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Topic – </w:t>
            </w:r>
            <w:r w:rsidR="00D7194D">
              <w:rPr>
                <w:sz w:val="24"/>
                <w:szCs w:val="24"/>
              </w:rPr>
              <w:t>Back to the Future</w:t>
            </w:r>
          </w:p>
          <w:p w14:paraId="3166E9B8" w14:textId="59454500" w:rsidR="00505A62" w:rsidRPr="000A1CCB" w:rsidRDefault="00505A62" w:rsidP="006565FD">
            <w:pPr>
              <w:rPr>
                <w:sz w:val="24"/>
                <w:szCs w:val="24"/>
              </w:rPr>
            </w:pPr>
          </w:p>
          <w:p w14:paraId="394E0BC6" w14:textId="51D36D32" w:rsidR="00804AEF" w:rsidRPr="000A1CCB" w:rsidRDefault="00804AEF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Introduction to the topic.</w:t>
            </w:r>
          </w:p>
          <w:p w14:paraId="0FE783D5" w14:textId="3294A568" w:rsidR="00505A62" w:rsidRPr="000A1CCB" w:rsidRDefault="00952BCB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Carousel activity</w:t>
            </w:r>
          </w:p>
          <w:p w14:paraId="3DC807BE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40D9AEFB" w14:textId="77777777" w:rsidR="00952BCB" w:rsidRDefault="00952BCB" w:rsidP="00952BCB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2BCB">
              <w:rPr>
                <w:rFonts w:ascii="Times New Roman" w:eastAsia="Times New Roman" w:hAnsi="Times New Roman" w:cs="Times New Roman"/>
                <w:sz w:val="23"/>
                <w:szCs w:val="23"/>
              </w:rPr>
              <w:t>To establish what children already know about the subject of power/energy</w:t>
            </w:r>
          </w:p>
          <w:p w14:paraId="077AB81C" w14:textId="77777777" w:rsidR="00931AC1" w:rsidRDefault="00931AC1" w:rsidP="00952BCB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09F5C85E" w14:textId="77777777" w:rsidR="00931AC1" w:rsidRPr="00952BCB" w:rsidRDefault="00931AC1" w:rsidP="00952BCB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3DC807BF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0A588A64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PDMU</w:t>
            </w:r>
          </w:p>
          <w:p w14:paraId="01C1C8AB" w14:textId="023BED4A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37110562" w14:textId="3B47C00B" w:rsidR="00804AEF" w:rsidRPr="000A1CCB" w:rsidRDefault="00AE3290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Year’s resolutions and what they hope to achieve.</w:t>
            </w:r>
          </w:p>
          <w:p w14:paraId="56862126" w14:textId="5C605FA4" w:rsidR="00505A62" w:rsidRPr="000A1CCB" w:rsidRDefault="00505A62" w:rsidP="00505A62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</w:tcPr>
          <w:p w14:paraId="3DC807C1" w14:textId="7FEF21A9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P.E</w:t>
            </w:r>
            <w:r w:rsidR="002A6426" w:rsidRPr="000A1CCB">
              <w:rPr>
                <w:sz w:val="24"/>
                <w:szCs w:val="24"/>
                <w:u w:val="single"/>
              </w:rPr>
              <w:t xml:space="preserve"> / ACTIVITY BASED LEARNING</w:t>
            </w:r>
          </w:p>
          <w:p w14:paraId="13EB58B1" w14:textId="46B6415D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26185711" w14:textId="71D70D2A" w:rsidR="00804AEF" w:rsidRPr="000A1CCB" w:rsidRDefault="00952BCB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Games </w:t>
            </w:r>
            <w:r w:rsidR="00AE3290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Gaelic – basic skills of catching and travelling with the ball by bouncing.</w:t>
            </w:r>
          </w:p>
          <w:p w14:paraId="17A5D6AA" w14:textId="79DA6EFD" w:rsidR="004805D9" w:rsidRPr="000A1CCB" w:rsidRDefault="004805D9" w:rsidP="00A43BB0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ASSESSMENT</w:t>
            </w:r>
          </w:p>
          <w:p w14:paraId="3DC807C3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1C0CBAA5" w14:textId="74C82585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Spelling check using words of the week.</w:t>
            </w:r>
          </w:p>
          <w:p w14:paraId="3D544359" w14:textId="77777777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Tables tests.</w:t>
            </w:r>
          </w:p>
          <w:p w14:paraId="2D6B1648" w14:textId="390C02AE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Correction of work.</w:t>
            </w:r>
          </w:p>
          <w:p w14:paraId="7841F62F" w14:textId="158E6096" w:rsidR="00A43BB0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test.</w:t>
            </w:r>
          </w:p>
          <w:p w14:paraId="3DC807C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7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B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C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</w:tr>
      <w:tr w:rsidR="000763C1" w:rsidRPr="000A1CCB" w14:paraId="3DC807E3" w14:textId="77777777" w:rsidTr="006565FD">
        <w:tc>
          <w:tcPr>
            <w:tcW w:w="3980" w:type="dxa"/>
            <w:vMerge w:val="restart"/>
          </w:tcPr>
          <w:p w14:paraId="3DC807CE" w14:textId="6A74F05D" w:rsidR="00505A62" w:rsidRPr="000A1CCB" w:rsidRDefault="000763C1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RELIGION</w:t>
            </w:r>
          </w:p>
          <w:p w14:paraId="709D303C" w14:textId="59507052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400C5138" w14:textId="147FAD88" w:rsidR="00505A62" w:rsidRPr="000A1CCB" w:rsidRDefault="00AE3290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Prayer for the New Y</w:t>
            </w:r>
            <w:r w:rsidR="00A43BB0" w:rsidRPr="000A1CCB">
              <w:rPr>
                <w:sz w:val="24"/>
                <w:szCs w:val="24"/>
              </w:rPr>
              <w:t>ear.</w:t>
            </w:r>
          </w:p>
          <w:p w14:paraId="7DF1E3CF" w14:textId="38760929" w:rsidR="000A1CCB" w:rsidRPr="000A1CCB" w:rsidRDefault="00D01BF9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Alive O lesson 1 term 2 A Healing Community Pages 20 and 21.</w:t>
            </w: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THE ARTS</w:t>
            </w:r>
          </w:p>
          <w:p w14:paraId="3DC807D0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14450175" w14:textId="372E0B50" w:rsidR="007E5E63" w:rsidRPr="000A1CCB" w:rsidRDefault="007E5E63" w:rsidP="007E5E63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Topic – </w:t>
            </w:r>
            <w:r w:rsidR="007D1055">
              <w:rPr>
                <w:sz w:val="24"/>
                <w:szCs w:val="24"/>
              </w:rPr>
              <w:t>Back To The Future</w:t>
            </w:r>
          </w:p>
          <w:p w14:paraId="3DC807D4" w14:textId="6220FC5E" w:rsidR="000E2197" w:rsidRPr="000A1CCB" w:rsidRDefault="00AE3290" w:rsidP="006565F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cover</w:t>
            </w:r>
            <w:proofErr w:type="gramEnd"/>
            <w:r>
              <w:rPr>
                <w:sz w:val="24"/>
                <w:szCs w:val="24"/>
              </w:rPr>
              <w:t xml:space="preserve"> page in WAU books.</w:t>
            </w:r>
          </w:p>
          <w:p w14:paraId="3DC807D5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6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7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8" w14:textId="77777777" w:rsidR="000E2197" w:rsidRPr="000A1CCB" w:rsidRDefault="000E2197" w:rsidP="006565FD">
            <w:pPr>
              <w:tabs>
                <w:tab w:val="left" w:pos="1420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ab/>
            </w:r>
          </w:p>
          <w:p w14:paraId="3DC807D9" w14:textId="77777777" w:rsidR="000763C1" w:rsidRPr="000A1CCB" w:rsidRDefault="000763C1" w:rsidP="006565FD">
            <w:pPr>
              <w:tabs>
                <w:tab w:val="left" w:pos="2700"/>
              </w:tabs>
              <w:rPr>
                <w:sz w:val="24"/>
                <w:szCs w:val="24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HOMEWORK</w:t>
            </w:r>
          </w:p>
          <w:p w14:paraId="18AFB89D" w14:textId="77777777" w:rsidR="00123846" w:rsidRPr="000A1CCB" w:rsidRDefault="00123846" w:rsidP="006565FD">
            <w:pPr>
              <w:rPr>
                <w:sz w:val="24"/>
                <w:szCs w:val="24"/>
                <w:u w:val="single"/>
              </w:rPr>
            </w:pPr>
          </w:p>
          <w:p w14:paraId="3C47A65D" w14:textId="4753E841" w:rsidR="0076732A" w:rsidRPr="000A1CCB" w:rsidRDefault="00AE3290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Tuesday – Maths number – factors of numbers with given targets. </w:t>
            </w:r>
            <w:r w:rsidR="0076732A" w:rsidRPr="000A1CCB">
              <w:rPr>
                <w:sz w:val="24"/>
                <w:szCs w:val="24"/>
              </w:rPr>
              <w:t>Practise tables, spellings and reading.</w:t>
            </w:r>
          </w:p>
          <w:p w14:paraId="153EE1F3" w14:textId="17578CB9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Wed</w:t>
            </w:r>
            <w:r w:rsidR="000058F9">
              <w:rPr>
                <w:sz w:val="24"/>
                <w:szCs w:val="24"/>
              </w:rPr>
              <w:t>nesday – Grammar Contractions</w:t>
            </w:r>
            <w:r w:rsidRPr="000A1CCB">
              <w:rPr>
                <w:sz w:val="24"/>
                <w:szCs w:val="24"/>
              </w:rPr>
              <w:t>.  Practise tables, spellings and reading.</w:t>
            </w:r>
          </w:p>
          <w:p w14:paraId="3DC807DB" w14:textId="3998CDDB" w:rsidR="0076732A" w:rsidRPr="000A1CCB" w:rsidRDefault="000058F9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– Maths Volume worksheet.</w:t>
            </w:r>
            <w:r w:rsidR="0076732A" w:rsidRPr="000A1CCB">
              <w:rPr>
                <w:sz w:val="24"/>
                <w:szCs w:val="24"/>
              </w:rPr>
              <w:t>.  Practise tables, spellings and reading.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FORMATIVE FEEDBACK</w:t>
            </w:r>
          </w:p>
          <w:p w14:paraId="7EE57BB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71E883F5" w14:textId="77777777" w:rsidR="001F25A7" w:rsidRPr="000A1CCB" w:rsidRDefault="001F25A7" w:rsidP="006565FD">
            <w:pPr>
              <w:tabs>
                <w:tab w:val="left" w:pos="3000"/>
              </w:tabs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SELF ASSESSMENT</w:t>
            </w:r>
          </w:p>
          <w:p w14:paraId="001B4BB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32353D58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F7F2ED7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</w:p>
          <w:p w14:paraId="0D34B61D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PEER ASSESSMENT</w:t>
            </w:r>
          </w:p>
          <w:p w14:paraId="3A3B3F5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0A1CCB" w:rsidRDefault="000763C1" w:rsidP="006565FD">
            <w:pPr>
              <w:rPr>
                <w:sz w:val="24"/>
                <w:szCs w:val="24"/>
              </w:rPr>
            </w:pPr>
          </w:p>
        </w:tc>
      </w:tr>
      <w:tr w:rsidR="000763C1" w:rsidRPr="000A1CCB" w14:paraId="3DC807F1" w14:textId="77777777" w:rsidTr="006565FD">
        <w:tc>
          <w:tcPr>
            <w:tcW w:w="3980" w:type="dxa"/>
            <w:vMerge/>
          </w:tcPr>
          <w:p w14:paraId="3DC807E4" w14:textId="23C61FB8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0A1CCB" w:rsidRDefault="001F25A7" w:rsidP="006565FD">
            <w:pPr>
              <w:jc w:val="center"/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KEY - TSPC</w:t>
            </w:r>
          </w:p>
          <w:p w14:paraId="2EB75F0F" w14:textId="2295AF73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WO - Working with others </w:t>
            </w:r>
          </w:p>
          <w:p w14:paraId="4BC68B5B" w14:textId="30E9755C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BC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MI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SM - Self-Management</w:t>
            </w:r>
          </w:p>
          <w:p w14:paraId="1222A006" w14:textId="47DA53ED" w:rsidR="00C851C2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PS -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 xml:space="preserve"> Thinking, Problem Solving  And </w:t>
            </w:r>
          </w:p>
          <w:p w14:paraId="3DC807F0" w14:textId="07481AF9" w:rsidR="000763C1" w:rsidRPr="000A1CCB" w:rsidRDefault="00C851C2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        </w:t>
            </w:r>
            <w:r w:rsidR="001F25A7" w:rsidRPr="000A1CCB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0D72E076" w:rsidR="004805D9" w:rsidRPr="000A1CCB" w:rsidRDefault="006565FD" w:rsidP="00F3281E">
      <w:pPr>
        <w:tabs>
          <w:tab w:val="left" w:pos="960"/>
        </w:tabs>
        <w:rPr>
          <w:sz w:val="24"/>
          <w:szCs w:val="24"/>
          <w:u w:val="single"/>
        </w:rPr>
      </w:pPr>
      <w:r w:rsidRPr="000A1CCB">
        <w:rPr>
          <w:sz w:val="24"/>
          <w:szCs w:val="24"/>
          <w:u w:val="single"/>
        </w:rPr>
        <w:br w:type="textWrapping" w:clear="all"/>
      </w:r>
      <w:r w:rsidR="00F3281E" w:rsidRPr="000A1CCB">
        <w:rPr>
          <w:sz w:val="24"/>
          <w:szCs w:val="24"/>
          <w:u w:val="single"/>
        </w:rPr>
        <w:t>OTHER</w:t>
      </w:r>
    </w:p>
    <w:sectPr w:rsidR="004805D9" w:rsidRPr="000A1CCB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C2FFF"/>
    <w:multiLevelType w:val="hybridMultilevel"/>
    <w:tmpl w:val="2634E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058F9"/>
    <w:rsid w:val="0005026A"/>
    <w:rsid w:val="000763C1"/>
    <w:rsid w:val="000A1CCB"/>
    <w:rsid w:val="000A36EF"/>
    <w:rsid w:val="000E2197"/>
    <w:rsid w:val="00101540"/>
    <w:rsid w:val="00123846"/>
    <w:rsid w:val="00135293"/>
    <w:rsid w:val="00185AA3"/>
    <w:rsid w:val="00196EAD"/>
    <w:rsid w:val="001F25A7"/>
    <w:rsid w:val="002A6426"/>
    <w:rsid w:val="0031758C"/>
    <w:rsid w:val="00341E0F"/>
    <w:rsid w:val="00351625"/>
    <w:rsid w:val="003A2101"/>
    <w:rsid w:val="003E431F"/>
    <w:rsid w:val="003E68E1"/>
    <w:rsid w:val="003E7295"/>
    <w:rsid w:val="00472403"/>
    <w:rsid w:val="004805D9"/>
    <w:rsid w:val="00480CC7"/>
    <w:rsid w:val="004B5EAE"/>
    <w:rsid w:val="004F73D4"/>
    <w:rsid w:val="00505A62"/>
    <w:rsid w:val="005213B4"/>
    <w:rsid w:val="005336FE"/>
    <w:rsid w:val="005704C4"/>
    <w:rsid w:val="005E37C8"/>
    <w:rsid w:val="006565FD"/>
    <w:rsid w:val="006B48D4"/>
    <w:rsid w:val="00716A43"/>
    <w:rsid w:val="007508B7"/>
    <w:rsid w:val="00755DF2"/>
    <w:rsid w:val="0076732A"/>
    <w:rsid w:val="00772B5B"/>
    <w:rsid w:val="007A2C17"/>
    <w:rsid w:val="007A62E6"/>
    <w:rsid w:val="007D1055"/>
    <w:rsid w:val="007E5E63"/>
    <w:rsid w:val="00801BB1"/>
    <w:rsid w:val="00804AEF"/>
    <w:rsid w:val="008D3E3A"/>
    <w:rsid w:val="00924D58"/>
    <w:rsid w:val="00931AC1"/>
    <w:rsid w:val="009448CD"/>
    <w:rsid w:val="00945707"/>
    <w:rsid w:val="00952BCB"/>
    <w:rsid w:val="00961965"/>
    <w:rsid w:val="009829CC"/>
    <w:rsid w:val="009F2733"/>
    <w:rsid w:val="00A43BB0"/>
    <w:rsid w:val="00A44D4D"/>
    <w:rsid w:val="00A514AF"/>
    <w:rsid w:val="00AE1510"/>
    <w:rsid w:val="00AE3290"/>
    <w:rsid w:val="00B21357"/>
    <w:rsid w:val="00B478F9"/>
    <w:rsid w:val="00B52F13"/>
    <w:rsid w:val="00C851C2"/>
    <w:rsid w:val="00CB24CE"/>
    <w:rsid w:val="00CB26B4"/>
    <w:rsid w:val="00CE5957"/>
    <w:rsid w:val="00CE5D3D"/>
    <w:rsid w:val="00D01BF9"/>
    <w:rsid w:val="00D0519B"/>
    <w:rsid w:val="00D11EF7"/>
    <w:rsid w:val="00D4025D"/>
    <w:rsid w:val="00D7194D"/>
    <w:rsid w:val="00D75A3E"/>
    <w:rsid w:val="00D843FE"/>
    <w:rsid w:val="00D872F5"/>
    <w:rsid w:val="00D905C4"/>
    <w:rsid w:val="00DA3C5C"/>
    <w:rsid w:val="00DE7C9F"/>
    <w:rsid w:val="00E23D45"/>
    <w:rsid w:val="00E954B1"/>
    <w:rsid w:val="00EC0CB3"/>
    <w:rsid w:val="00F3281E"/>
    <w:rsid w:val="00F75947"/>
    <w:rsid w:val="00F96162"/>
    <w:rsid w:val="00FB23E2"/>
    <w:rsid w:val="00FC3EFA"/>
    <w:rsid w:val="00FD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5A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6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5A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6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rimaryresources.co.uk/maths/mathsE1.htm#capacit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9C821-5301-49F6-AAB9-5894623C1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207DF8D5</Template>
  <TotalTime>464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41</cp:revision>
  <cp:lastPrinted>2017-01-09T15:50:00Z</cp:lastPrinted>
  <dcterms:created xsi:type="dcterms:W3CDTF">2014-08-27T08:32:00Z</dcterms:created>
  <dcterms:modified xsi:type="dcterms:W3CDTF">2017-01-09T16:20:00Z</dcterms:modified>
</cp:coreProperties>
</file>