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6926DED3" w:rsidR="004805D9" w:rsidRPr="009D2623" w:rsidRDefault="004805D9">
      <w:pPr>
        <w:rPr>
          <w:b/>
          <w:color w:val="FF0000"/>
          <w:sz w:val="30"/>
          <w:szCs w:val="30"/>
        </w:rPr>
      </w:pPr>
      <w:r w:rsidRPr="009D2623">
        <w:rPr>
          <w:b/>
          <w:color w:val="FF0000"/>
          <w:sz w:val="30"/>
          <w:szCs w:val="30"/>
        </w:rPr>
        <w:t>Teacher:</w:t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  <w:t>Year:</w:t>
      </w:r>
      <w:r w:rsidRPr="009D2623">
        <w:rPr>
          <w:b/>
          <w:color w:val="FF0000"/>
          <w:sz w:val="30"/>
          <w:szCs w:val="30"/>
        </w:rPr>
        <w:tab/>
      </w:r>
      <w:r w:rsidR="007B2D77" w:rsidRPr="009D2623">
        <w:rPr>
          <w:b/>
          <w:color w:val="FF0000"/>
          <w:sz w:val="30"/>
          <w:szCs w:val="30"/>
        </w:rPr>
        <w:t>6</w:t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</w:r>
      <w:r w:rsidRPr="009D2623">
        <w:rPr>
          <w:b/>
          <w:color w:val="FF0000"/>
          <w:sz w:val="30"/>
          <w:szCs w:val="30"/>
        </w:rPr>
        <w:tab/>
        <w:t>Week Beginning:</w:t>
      </w:r>
      <w:r w:rsidR="00482258" w:rsidRPr="009D2623">
        <w:rPr>
          <w:b/>
          <w:color w:val="FF0000"/>
          <w:sz w:val="30"/>
          <w:szCs w:val="30"/>
        </w:rPr>
        <w:t xml:space="preserve"> </w:t>
      </w:r>
      <w:r w:rsidR="007B2D77" w:rsidRPr="009D2623">
        <w:rPr>
          <w:b/>
          <w:color w:val="FF0000"/>
          <w:sz w:val="30"/>
          <w:szCs w:val="30"/>
        </w:rPr>
        <w:t>Summer Week 2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87"/>
        <w:gridCol w:w="1134"/>
        <w:gridCol w:w="3225"/>
        <w:gridCol w:w="2761"/>
        <w:gridCol w:w="611"/>
        <w:gridCol w:w="1702"/>
      </w:tblGrid>
      <w:tr w:rsidR="009D2623" w:rsidRPr="009D2623" w14:paraId="3DC8078D" w14:textId="77777777" w:rsidTr="008E5CB7">
        <w:tc>
          <w:tcPr>
            <w:tcW w:w="7621" w:type="dxa"/>
            <w:gridSpan w:val="2"/>
          </w:tcPr>
          <w:p w14:paraId="3DC8078A" w14:textId="303EB847" w:rsidR="004805D9" w:rsidRPr="009D2623" w:rsidRDefault="004805D9" w:rsidP="009D2623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9D2623">
              <w:rPr>
                <w:b/>
                <w:color w:val="FF0000"/>
                <w:sz w:val="28"/>
                <w:szCs w:val="28"/>
                <w:u w:val="single"/>
              </w:rPr>
              <w:t>COMMUNICATION</w:t>
            </w:r>
          </w:p>
        </w:tc>
        <w:tc>
          <w:tcPr>
            <w:tcW w:w="6597" w:type="dxa"/>
            <w:gridSpan w:val="3"/>
          </w:tcPr>
          <w:p w14:paraId="3DC8078B" w14:textId="77777777" w:rsidR="004805D9" w:rsidRPr="009D2623" w:rsidRDefault="004805D9" w:rsidP="009D2623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9D2623">
              <w:rPr>
                <w:b/>
                <w:color w:val="FF0000"/>
                <w:sz w:val="28"/>
                <w:szCs w:val="28"/>
                <w:u w:val="single"/>
              </w:rPr>
              <w:t>USING MATHEMATICS</w:t>
            </w:r>
          </w:p>
        </w:tc>
        <w:tc>
          <w:tcPr>
            <w:tcW w:w="1702" w:type="dxa"/>
          </w:tcPr>
          <w:p w14:paraId="3DC8078C" w14:textId="77777777" w:rsidR="004805D9" w:rsidRPr="009D2623" w:rsidRDefault="004805D9" w:rsidP="009D2623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9D2623">
              <w:rPr>
                <w:b/>
                <w:color w:val="FF0000"/>
                <w:sz w:val="28"/>
                <w:szCs w:val="28"/>
                <w:u w:val="single"/>
              </w:rPr>
              <w:t>USING ICT</w:t>
            </w:r>
          </w:p>
        </w:tc>
      </w:tr>
      <w:tr w:rsidR="004805D9" w:rsidRPr="00B41286" w14:paraId="3DC807BA" w14:textId="77777777" w:rsidTr="008E5CB7">
        <w:trPr>
          <w:trHeight w:val="70"/>
        </w:trPr>
        <w:tc>
          <w:tcPr>
            <w:tcW w:w="7621" w:type="dxa"/>
            <w:gridSpan w:val="2"/>
          </w:tcPr>
          <w:p w14:paraId="61ADA8F0" w14:textId="14EE1C7E" w:rsidR="00CB26B4" w:rsidRPr="00B41286" w:rsidRDefault="00CB26B4" w:rsidP="00CB26B4">
            <w:pPr>
              <w:rPr>
                <w:b/>
                <w:sz w:val="20"/>
                <w:szCs w:val="20"/>
                <w:u w:val="single"/>
              </w:rPr>
            </w:pPr>
            <w:r w:rsidRPr="00B41286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58A7661F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53340</wp:posOffset>
                      </wp:positionV>
                      <wp:extent cx="868680" cy="333375"/>
                      <wp:effectExtent l="0" t="0" r="26670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8F79BA" w:rsidRPr="009C6C34" w:rsidRDefault="008F79BA" w:rsidP="00CB26B4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9C6C34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8F79BA" w:rsidRDefault="008F79BA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9pt;margin-top:4.2pt;width:68.4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" fillcolor="white [3201]" strokeweight=".5pt">
                      <v:textbox>
                        <w:txbxContent>
                          <w:p w14:paraId="05A1EDEC" w14:textId="09527AE8" w:rsidR="00BC7874" w:rsidRPr="009C6C34" w:rsidRDefault="00BC7874" w:rsidP="00CB26B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C6C3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BC7874" w:rsidRDefault="00BC7874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B41286" w:rsidRDefault="00CB26B4" w:rsidP="00CB26B4">
            <w:pPr>
              <w:rPr>
                <w:b/>
                <w:sz w:val="20"/>
                <w:szCs w:val="20"/>
                <w:u w:val="single"/>
              </w:rPr>
            </w:pPr>
          </w:p>
          <w:p w14:paraId="5CCC411F" w14:textId="4AD7055A" w:rsidR="00CB26B4" w:rsidRPr="00B41286" w:rsidRDefault="00CB26B4" w:rsidP="00CB26B4">
            <w:pPr>
              <w:rPr>
                <w:b/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Guided Reading / Reading Skills</w:t>
            </w:r>
            <w:r w:rsidR="001F25A7" w:rsidRPr="00B41286">
              <w:rPr>
                <w:sz w:val="20"/>
                <w:szCs w:val="20"/>
                <w:u w:val="single"/>
              </w:rPr>
              <w:t>:</w:t>
            </w:r>
          </w:p>
          <w:p w14:paraId="3DC8078F" w14:textId="4EC250E2" w:rsidR="004805D9" w:rsidRPr="008F79BA" w:rsidRDefault="00472403" w:rsidP="00CB26B4">
            <w:pPr>
              <w:rPr>
                <w:sz w:val="20"/>
                <w:szCs w:val="20"/>
                <w:lang w:val="de-DE"/>
              </w:rPr>
            </w:pPr>
            <w:r w:rsidRPr="008F79BA">
              <w:rPr>
                <w:sz w:val="20"/>
                <w:szCs w:val="20"/>
                <w:lang w:val="de-DE"/>
              </w:rPr>
              <w:t>Grp 1</w:t>
            </w:r>
            <w:r w:rsidR="00135293" w:rsidRPr="008F79BA">
              <w:rPr>
                <w:sz w:val="20"/>
                <w:szCs w:val="20"/>
                <w:lang w:val="de-DE"/>
              </w:rPr>
              <w:t>:</w:t>
            </w:r>
            <w:r w:rsidR="00D372AA" w:rsidRPr="008F79BA">
              <w:rPr>
                <w:sz w:val="20"/>
                <w:szCs w:val="20"/>
                <w:lang w:val="de-DE"/>
              </w:rPr>
              <w:t xml:space="preserve"> </w:t>
            </w:r>
            <w:r w:rsidR="008F79BA">
              <w:rPr>
                <w:sz w:val="20"/>
                <w:szCs w:val="20"/>
                <w:lang w:val="de-DE"/>
              </w:rPr>
              <w:t>ORT 15</w:t>
            </w:r>
          </w:p>
          <w:p w14:paraId="6D1DBCE0" w14:textId="3A771CE7" w:rsidR="00095BD1" w:rsidRPr="008F79BA" w:rsidRDefault="00472403" w:rsidP="00CB26B4">
            <w:pPr>
              <w:jc w:val="both"/>
              <w:rPr>
                <w:b/>
                <w:sz w:val="20"/>
                <w:szCs w:val="20"/>
                <w:lang w:val="de-DE"/>
              </w:rPr>
            </w:pPr>
            <w:r w:rsidRPr="008F79BA">
              <w:rPr>
                <w:sz w:val="20"/>
                <w:szCs w:val="20"/>
                <w:lang w:val="de-DE"/>
              </w:rPr>
              <w:t>Grp 2</w:t>
            </w:r>
            <w:r w:rsidR="00135293" w:rsidRPr="008F79BA">
              <w:rPr>
                <w:sz w:val="20"/>
                <w:szCs w:val="20"/>
                <w:lang w:val="de-DE"/>
              </w:rPr>
              <w:t>:</w:t>
            </w:r>
            <w:r w:rsidR="00D372AA" w:rsidRPr="008F79BA">
              <w:rPr>
                <w:sz w:val="20"/>
                <w:szCs w:val="20"/>
                <w:lang w:val="de-DE"/>
              </w:rPr>
              <w:t xml:space="preserve"> </w:t>
            </w:r>
            <w:r w:rsidR="008F79BA">
              <w:rPr>
                <w:sz w:val="20"/>
                <w:szCs w:val="20"/>
                <w:lang w:val="de-DE"/>
              </w:rPr>
              <w:t>ORT 14</w:t>
            </w:r>
          </w:p>
          <w:p w14:paraId="0327B5B6" w14:textId="7F151E99" w:rsidR="00472403" w:rsidRPr="008F79BA" w:rsidRDefault="00472403" w:rsidP="00CB26B4">
            <w:pPr>
              <w:tabs>
                <w:tab w:val="left" w:pos="1363"/>
              </w:tabs>
              <w:jc w:val="both"/>
              <w:rPr>
                <w:sz w:val="20"/>
                <w:szCs w:val="20"/>
                <w:lang w:val="de-DE"/>
              </w:rPr>
            </w:pPr>
            <w:r w:rsidRPr="008F79BA">
              <w:rPr>
                <w:sz w:val="20"/>
                <w:szCs w:val="20"/>
                <w:lang w:val="de-DE"/>
              </w:rPr>
              <w:t>Grp 3</w:t>
            </w:r>
            <w:r w:rsidR="008F79BA" w:rsidRPr="008F79BA">
              <w:rPr>
                <w:sz w:val="20"/>
                <w:szCs w:val="20"/>
                <w:lang w:val="de-DE"/>
              </w:rPr>
              <w:t>: ORT 13</w:t>
            </w:r>
          </w:p>
          <w:p w14:paraId="225EA49A" w14:textId="23DD5BB9" w:rsidR="0050111F" w:rsidRPr="00344FA7" w:rsidRDefault="0050111F" w:rsidP="00CB26B4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r w:rsidRPr="00344FA7">
              <w:rPr>
                <w:sz w:val="20"/>
                <w:szCs w:val="20"/>
              </w:rPr>
              <w:t xml:space="preserve">Continue Accelerated Reading </w:t>
            </w:r>
          </w:p>
          <w:p w14:paraId="1C5F1E24" w14:textId="77777777" w:rsidR="00CB26B4" w:rsidRPr="00B41286" w:rsidRDefault="00CB26B4" w:rsidP="00CB26B4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</w:p>
          <w:p w14:paraId="7C42D9AE" w14:textId="067CF16D" w:rsidR="00472403" w:rsidRPr="00B41286" w:rsidRDefault="0047240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  <w:u w:val="single"/>
              </w:rPr>
              <w:t xml:space="preserve">Novel/Big Book </w:t>
            </w:r>
            <w:r w:rsidR="001F25A7" w:rsidRPr="00B41286">
              <w:rPr>
                <w:sz w:val="20"/>
                <w:szCs w:val="20"/>
                <w:u w:val="single"/>
              </w:rPr>
              <w:t xml:space="preserve">/ Shared Reading </w:t>
            </w:r>
            <w:r w:rsidRPr="00B41286">
              <w:rPr>
                <w:sz w:val="20"/>
                <w:szCs w:val="20"/>
              </w:rPr>
              <w:t>:</w:t>
            </w:r>
            <w:r w:rsidR="00D372AA" w:rsidRPr="00B41286">
              <w:rPr>
                <w:sz w:val="20"/>
                <w:szCs w:val="20"/>
              </w:rPr>
              <w:t xml:space="preserve"> </w:t>
            </w:r>
          </w:p>
          <w:p w14:paraId="1BDCE2A7" w14:textId="7D68ACEC" w:rsidR="007B2D77" w:rsidRPr="00B41286" w:rsidRDefault="007B2D7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This Mor</w:t>
            </w:r>
            <w:r w:rsidR="009C4279" w:rsidRPr="00B41286">
              <w:rPr>
                <w:sz w:val="20"/>
                <w:szCs w:val="20"/>
              </w:rPr>
              <w:t>ning I Met A Whale- Pages 16-32.</w:t>
            </w:r>
          </w:p>
          <w:p w14:paraId="7E148F63" w14:textId="77777777" w:rsidR="0050111F" w:rsidRPr="00B41286" w:rsidRDefault="0050111F">
            <w:pPr>
              <w:rPr>
                <w:sz w:val="20"/>
                <w:szCs w:val="20"/>
              </w:rPr>
            </w:pPr>
          </w:p>
          <w:p w14:paraId="79BC8224" w14:textId="35F51A46" w:rsidR="00FD2EE9" w:rsidRPr="00B41286" w:rsidRDefault="0047240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  <w:u w:val="single"/>
              </w:rPr>
              <w:t>Comprehension</w:t>
            </w:r>
            <w:r w:rsidR="001F25A7" w:rsidRPr="00B41286">
              <w:rPr>
                <w:sz w:val="20"/>
                <w:szCs w:val="20"/>
                <w:u w:val="single"/>
              </w:rPr>
              <w:t>:</w:t>
            </w:r>
          </w:p>
          <w:p w14:paraId="4348255C" w14:textId="4100AFA2" w:rsidR="00135293" w:rsidRPr="00B41286" w:rsidRDefault="00472403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1</w:t>
            </w:r>
            <w:r w:rsidR="00135293" w:rsidRPr="00B41286">
              <w:rPr>
                <w:sz w:val="20"/>
                <w:szCs w:val="20"/>
              </w:rPr>
              <w:t>:</w:t>
            </w:r>
            <w:r w:rsidR="00D372AA" w:rsidRPr="00B41286">
              <w:rPr>
                <w:sz w:val="20"/>
                <w:szCs w:val="20"/>
              </w:rPr>
              <w:t xml:space="preserve"> </w:t>
            </w:r>
            <w:r w:rsidR="004B197C" w:rsidRPr="00B41286">
              <w:rPr>
                <w:sz w:val="20"/>
                <w:szCs w:val="20"/>
              </w:rPr>
              <w:t xml:space="preserve">Collins </w:t>
            </w:r>
            <w:r w:rsidR="007B2D77" w:rsidRPr="00B41286">
              <w:rPr>
                <w:sz w:val="20"/>
                <w:szCs w:val="20"/>
              </w:rPr>
              <w:t>Comprehension</w:t>
            </w:r>
            <w:r w:rsidR="004B197C" w:rsidRPr="00B41286">
              <w:rPr>
                <w:sz w:val="20"/>
                <w:szCs w:val="20"/>
              </w:rPr>
              <w:t xml:space="preserve"> P 47, 48, 49. </w:t>
            </w:r>
            <w:proofErr w:type="spellStart"/>
            <w:r w:rsidR="004B197C" w:rsidRPr="00B41286">
              <w:rPr>
                <w:sz w:val="20"/>
                <w:szCs w:val="20"/>
              </w:rPr>
              <w:t>Sedna</w:t>
            </w:r>
            <w:proofErr w:type="spellEnd"/>
            <w:r w:rsidR="004B197C" w:rsidRPr="00B41286">
              <w:rPr>
                <w:sz w:val="20"/>
                <w:szCs w:val="20"/>
              </w:rPr>
              <w:t xml:space="preserve"> the Great Inuit Goddess All parts</w:t>
            </w:r>
          </w:p>
          <w:p w14:paraId="709C7782" w14:textId="43699B98" w:rsidR="00FD2EE9" w:rsidRPr="00B41286" w:rsidRDefault="00472403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2</w:t>
            </w:r>
            <w:r w:rsidR="00135293" w:rsidRPr="00B41286">
              <w:rPr>
                <w:sz w:val="20"/>
                <w:szCs w:val="20"/>
              </w:rPr>
              <w:t>:</w:t>
            </w:r>
            <w:r w:rsidR="00D372AA" w:rsidRPr="00B41286">
              <w:rPr>
                <w:sz w:val="20"/>
                <w:szCs w:val="20"/>
              </w:rPr>
              <w:t xml:space="preserve"> </w:t>
            </w:r>
            <w:r w:rsidR="004B197C" w:rsidRPr="00B41286">
              <w:rPr>
                <w:sz w:val="20"/>
                <w:szCs w:val="20"/>
              </w:rPr>
              <w:t xml:space="preserve">Collins Comprehension P 47, 48, 49. </w:t>
            </w:r>
            <w:proofErr w:type="spellStart"/>
            <w:r w:rsidR="004B197C" w:rsidRPr="00B41286">
              <w:rPr>
                <w:sz w:val="20"/>
                <w:szCs w:val="20"/>
              </w:rPr>
              <w:t>Sedna</w:t>
            </w:r>
            <w:proofErr w:type="spellEnd"/>
            <w:r w:rsidR="004B197C" w:rsidRPr="00B41286">
              <w:rPr>
                <w:sz w:val="20"/>
                <w:szCs w:val="20"/>
              </w:rPr>
              <w:t xml:space="preserve"> the Great Inuit Goddess – Parts A and B.</w:t>
            </w:r>
          </w:p>
          <w:p w14:paraId="3929E55F" w14:textId="4D990617" w:rsidR="00472403" w:rsidRPr="00B41286" w:rsidRDefault="00472403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3</w:t>
            </w:r>
            <w:r w:rsidR="00135293" w:rsidRPr="00B41286">
              <w:rPr>
                <w:sz w:val="20"/>
                <w:szCs w:val="20"/>
              </w:rPr>
              <w:t>:</w:t>
            </w:r>
            <w:r w:rsidR="00D372AA" w:rsidRPr="00B41286">
              <w:rPr>
                <w:sz w:val="20"/>
                <w:szCs w:val="20"/>
              </w:rPr>
              <w:t xml:space="preserve"> </w:t>
            </w:r>
            <w:r w:rsidR="004B197C" w:rsidRPr="00B41286">
              <w:rPr>
                <w:sz w:val="20"/>
                <w:szCs w:val="20"/>
              </w:rPr>
              <w:t>Nelson Development English Book 2, Pages 58, 59 More Famous People All Parts.</w:t>
            </w:r>
          </w:p>
          <w:p w14:paraId="1A78F9AD" w14:textId="4135F278" w:rsidR="00135293" w:rsidRPr="00B41286" w:rsidRDefault="00CB26B4">
            <w:pPr>
              <w:rPr>
                <w:sz w:val="20"/>
                <w:szCs w:val="20"/>
              </w:rPr>
            </w:pPr>
            <w:r w:rsidRPr="00B41286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1F5C1107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-2541</wp:posOffset>
                      </wp:positionV>
                      <wp:extent cx="868680" cy="316865"/>
                      <wp:effectExtent l="0" t="0" r="26670" b="260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168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8F79BA" w:rsidRPr="009C6C34" w:rsidRDefault="008F79BA" w:rsidP="00135293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9C6C34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8F79BA" w:rsidRDefault="008F79BA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4pt;margin-top:-.2pt;width:68.4pt;height:2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" fillcolor="white [3201]" strokeweight=".5pt">
                      <v:textbox>
                        <w:txbxContent>
                          <w:p w14:paraId="0EC41E02" w14:textId="099EFA8C" w:rsidR="00BC7874" w:rsidRPr="009C6C34" w:rsidRDefault="00BC7874" w:rsidP="00135293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C6C3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BC7874" w:rsidRDefault="00BC787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2C9CED0" w14:textId="77777777" w:rsidR="007B2D77" w:rsidRPr="00B41286" w:rsidRDefault="007B2D77" w:rsidP="00CB26B4">
            <w:pPr>
              <w:rPr>
                <w:sz w:val="20"/>
                <w:szCs w:val="20"/>
                <w:u w:val="single"/>
              </w:rPr>
            </w:pPr>
          </w:p>
          <w:p w14:paraId="3E8141D6" w14:textId="4B56D34A" w:rsidR="00CB26B4" w:rsidRPr="00B41286" w:rsidRDefault="00CB26B4" w:rsidP="00CB26B4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  <w:u w:val="single"/>
              </w:rPr>
              <w:t>Handwriting</w:t>
            </w:r>
            <w:r w:rsidRPr="00B41286">
              <w:rPr>
                <w:sz w:val="20"/>
                <w:szCs w:val="20"/>
              </w:rPr>
              <w:t>:</w:t>
            </w:r>
            <w:r w:rsidR="00D372AA" w:rsidRPr="00B41286">
              <w:rPr>
                <w:sz w:val="20"/>
                <w:szCs w:val="20"/>
              </w:rPr>
              <w:t xml:space="preserve"> </w:t>
            </w:r>
            <w:r w:rsidR="007B2D77" w:rsidRPr="00B41286">
              <w:rPr>
                <w:sz w:val="20"/>
                <w:szCs w:val="20"/>
              </w:rPr>
              <w:t>Nelson book 2 – Practice with poems and prose –pages 8 and 9.</w:t>
            </w:r>
          </w:p>
          <w:p w14:paraId="2773E9F0" w14:textId="77777777" w:rsidR="001F25A7" w:rsidRPr="00B41286" w:rsidRDefault="00CB26B4" w:rsidP="00CB26B4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  <w:u w:val="single"/>
              </w:rPr>
              <w:t>Spellings/Phonics</w:t>
            </w:r>
            <w:r w:rsidRPr="00B41286">
              <w:rPr>
                <w:sz w:val="20"/>
                <w:szCs w:val="20"/>
              </w:rPr>
              <w:t xml:space="preserve">: </w:t>
            </w:r>
          </w:p>
          <w:p w14:paraId="38CE7A22" w14:textId="5CDBD33E" w:rsidR="00CB26B4" w:rsidRPr="00B41286" w:rsidRDefault="00CB26B4" w:rsidP="00CB26B4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1:</w:t>
            </w:r>
            <w:r w:rsidR="00D372AA" w:rsidRPr="00B41286">
              <w:rPr>
                <w:sz w:val="20"/>
                <w:szCs w:val="20"/>
              </w:rPr>
              <w:t xml:space="preserve"> </w:t>
            </w:r>
            <w:r w:rsidR="007B2D77" w:rsidRPr="00B41286">
              <w:rPr>
                <w:sz w:val="20"/>
                <w:szCs w:val="20"/>
              </w:rPr>
              <w:t xml:space="preserve">le, al, </w:t>
            </w:r>
            <w:proofErr w:type="spellStart"/>
            <w:r w:rsidR="007B2D77" w:rsidRPr="00B41286">
              <w:rPr>
                <w:sz w:val="20"/>
                <w:szCs w:val="20"/>
              </w:rPr>
              <w:t>el,il</w:t>
            </w:r>
            <w:proofErr w:type="spellEnd"/>
            <w:r w:rsidR="007B2D77" w:rsidRPr="00B41286">
              <w:rPr>
                <w:sz w:val="20"/>
                <w:szCs w:val="20"/>
              </w:rPr>
              <w:t xml:space="preserve">, </w:t>
            </w:r>
            <w:proofErr w:type="spellStart"/>
            <w:r w:rsidR="007B2D77" w:rsidRPr="00B41286">
              <w:rPr>
                <w:sz w:val="20"/>
                <w:szCs w:val="20"/>
              </w:rPr>
              <w:t>ll</w:t>
            </w:r>
            <w:proofErr w:type="spellEnd"/>
            <w:r w:rsidR="007B2D77" w:rsidRPr="00B41286">
              <w:rPr>
                <w:sz w:val="20"/>
                <w:szCs w:val="20"/>
              </w:rPr>
              <w:t xml:space="preserve">, l </w:t>
            </w:r>
            <w:proofErr w:type="spellStart"/>
            <w:r w:rsidR="007B2D77" w:rsidRPr="00B41286">
              <w:rPr>
                <w:sz w:val="20"/>
                <w:szCs w:val="20"/>
              </w:rPr>
              <w:t>e.g</w:t>
            </w:r>
            <w:proofErr w:type="spellEnd"/>
            <w:r w:rsidR="007B2D77" w:rsidRPr="00B41286">
              <w:rPr>
                <w:sz w:val="20"/>
                <w:szCs w:val="20"/>
              </w:rPr>
              <w:t xml:space="preserve"> sens</w:t>
            </w:r>
            <w:r w:rsidR="00277833" w:rsidRPr="00B41286">
              <w:rPr>
                <w:sz w:val="20"/>
                <w:szCs w:val="20"/>
              </w:rPr>
              <w:t>i</w:t>
            </w:r>
            <w:r w:rsidR="0050111F" w:rsidRPr="00B41286">
              <w:rPr>
                <w:sz w:val="20"/>
                <w:szCs w:val="20"/>
              </w:rPr>
              <w:t xml:space="preserve">ble, vegetable, tonsils, </w:t>
            </w:r>
            <w:r w:rsidR="00277833" w:rsidRPr="00B41286">
              <w:rPr>
                <w:sz w:val="20"/>
                <w:szCs w:val="20"/>
              </w:rPr>
              <w:t>annual, bicycle, vandal, tinsel, mammal, miserable, fatal, pupil, ang</w:t>
            </w:r>
            <w:r w:rsidR="0050111F" w:rsidRPr="00B41286">
              <w:rPr>
                <w:sz w:val="20"/>
                <w:szCs w:val="20"/>
              </w:rPr>
              <w:t>le, signal, carnival, available, vandalism, angel, annually, triangle, material</w:t>
            </w:r>
          </w:p>
          <w:p w14:paraId="73BD505F" w14:textId="1AF33ED5" w:rsidR="0050111F" w:rsidRPr="00B41286" w:rsidRDefault="00CB26B4" w:rsidP="0050111F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2:</w:t>
            </w:r>
            <w:r w:rsidR="00CD416D" w:rsidRPr="00B41286">
              <w:rPr>
                <w:sz w:val="20"/>
                <w:szCs w:val="20"/>
              </w:rPr>
              <w:t xml:space="preserve"> </w:t>
            </w:r>
            <w:r w:rsidR="0050111F" w:rsidRPr="00B41286">
              <w:rPr>
                <w:sz w:val="20"/>
                <w:szCs w:val="20"/>
              </w:rPr>
              <w:t xml:space="preserve">le, al, el, </w:t>
            </w:r>
            <w:proofErr w:type="spellStart"/>
            <w:r w:rsidR="0050111F" w:rsidRPr="00B41286">
              <w:rPr>
                <w:sz w:val="20"/>
                <w:szCs w:val="20"/>
              </w:rPr>
              <w:t>il</w:t>
            </w:r>
            <w:proofErr w:type="spellEnd"/>
            <w:r w:rsidR="0050111F" w:rsidRPr="00B41286">
              <w:rPr>
                <w:sz w:val="20"/>
                <w:szCs w:val="20"/>
              </w:rPr>
              <w:t xml:space="preserve">, </w:t>
            </w:r>
            <w:proofErr w:type="spellStart"/>
            <w:r w:rsidR="0050111F" w:rsidRPr="00B41286">
              <w:rPr>
                <w:sz w:val="20"/>
                <w:szCs w:val="20"/>
              </w:rPr>
              <w:t>ll</w:t>
            </w:r>
            <w:proofErr w:type="spellEnd"/>
            <w:r w:rsidR="0050111F" w:rsidRPr="00B41286">
              <w:rPr>
                <w:sz w:val="20"/>
                <w:szCs w:val="20"/>
              </w:rPr>
              <w:t>, l</w:t>
            </w:r>
            <w:r w:rsidR="007B2D77" w:rsidRPr="00B41286">
              <w:rPr>
                <w:sz w:val="20"/>
                <w:szCs w:val="20"/>
              </w:rPr>
              <w:t xml:space="preserve"> </w:t>
            </w:r>
            <w:proofErr w:type="spellStart"/>
            <w:r w:rsidR="007B2D77" w:rsidRPr="00B41286">
              <w:rPr>
                <w:sz w:val="20"/>
                <w:szCs w:val="20"/>
              </w:rPr>
              <w:t>e.g</w:t>
            </w:r>
            <w:proofErr w:type="spellEnd"/>
            <w:r w:rsidR="00277833" w:rsidRPr="00B41286">
              <w:rPr>
                <w:sz w:val="20"/>
                <w:szCs w:val="20"/>
              </w:rPr>
              <w:t xml:space="preserve"> </w:t>
            </w:r>
            <w:r w:rsidR="0050111F" w:rsidRPr="00B41286">
              <w:rPr>
                <w:sz w:val="20"/>
                <w:szCs w:val="20"/>
              </w:rPr>
              <w:t>sensible, vegetable, tonsils annual, bicycle, vandal, tinsel, mammal, miserable, fatal, pupil, angle, signal, carnival, angel, tricycle, grateful, legal, illegal, wonderful</w:t>
            </w:r>
          </w:p>
          <w:p w14:paraId="51310A88" w14:textId="10A05A0E" w:rsidR="009C4279" w:rsidRPr="00B41286" w:rsidRDefault="009C4279" w:rsidP="00CB26B4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Complete related spelling activities.</w:t>
            </w:r>
          </w:p>
          <w:p w14:paraId="1D198EE2" w14:textId="77777777" w:rsidR="0050111F" w:rsidRPr="00B41286" w:rsidRDefault="009C4279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 </w:t>
            </w:r>
          </w:p>
          <w:p w14:paraId="467FBE2F" w14:textId="77198E06" w:rsidR="009C4279" w:rsidRPr="00344FA7" w:rsidRDefault="00472403">
            <w:pPr>
              <w:rPr>
                <w:color w:val="FF0000"/>
                <w:sz w:val="20"/>
                <w:szCs w:val="20"/>
              </w:rPr>
            </w:pPr>
            <w:r w:rsidRPr="00344FA7">
              <w:rPr>
                <w:sz w:val="20"/>
                <w:szCs w:val="20"/>
                <w:u w:val="single"/>
              </w:rPr>
              <w:t>Grammar</w:t>
            </w:r>
            <w:r w:rsidRPr="00344FA7">
              <w:rPr>
                <w:sz w:val="20"/>
                <w:szCs w:val="20"/>
              </w:rPr>
              <w:t>:</w:t>
            </w:r>
            <w:r w:rsidR="00C40A55" w:rsidRPr="00344FA7">
              <w:rPr>
                <w:sz w:val="20"/>
                <w:szCs w:val="20"/>
              </w:rPr>
              <w:t xml:space="preserve"> </w:t>
            </w:r>
            <w:hyperlink r:id="rId6" w:history="1">
              <w:r w:rsidR="00B41286" w:rsidRPr="00344FA7">
                <w:rPr>
                  <w:rStyle w:val="Hyperlink"/>
                  <w:sz w:val="20"/>
                  <w:szCs w:val="20"/>
                </w:rPr>
                <w:t>https://www.superteacherworksh</w:t>
              </w:r>
              <w:r w:rsidR="00B41286" w:rsidRPr="00344FA7">
                <w:rPr>
                  <w:rStyle w:val="Hyperlink"/>
                  <w:sz w:val="20"/>
                  <w:szCs w:val="20"/>
                </w:rPr>
                <w:t>e</w:t>
              </w:r>
              <w:r w:rsidR="00B41286" w:rsidRPr="00344FA7">
                <w:rPr>
                  <w:rStyle w:val="Hyperlink"/>
                  <w:sz w:val="20"/>
                  <w:szCs w:val="20"/>
                </w:rPr>
                <w:t>ets.com/proofreading.html</w:t>
              </w:r>
            </w:hyperlink>
          </w:p>
          <w:p w14:paraId="598D8818" w14:textId="64E8CBE1" w:rsidR="00B41286" w:rsidRPr="00B41286" w:rsidRDefault="00B41286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Using various sheets for different groups to show editing and </w:t>
            </w:r>
            <w:r w:rsidR="008E5CB7">
              <w:rPr>
                <w:sz w:val="20"/>
                <w:szCs w:val="20"/>
              </w:rPr>
              <w:t>proof reading of short passages saved in resources folder, Proof Reading and Editing.</w:t>
            </w:r>
          </w:p>
          <w:p w14:paraId="3A6A23D9" w14:textId="6C828106" w:rsidR="00B41286" w:rsidRDefault="00B41286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Sentences on whiteboard to be corrected.</w:t>
            </w:r>
          </w:p>
          <w:p w14:paraId="65D39E1D" w14:textId="77777777" w:rsidR="009548A7" w:rsidRPr="00B41286" w:rsidRDefault="009548A7">
            <w:pPr>
              <w:rPr>
                <w:sz w:val="20"/>
                <w:szCs w:val="20"/>
              </w:rPr>
            </w:pPr>
          </w:p>
          <w:p w14:paraId="024F7BE1" w14:textId="1F778876" w:rsidR="002F3914" w:rsidRPr="00B41286" w:rsidRDefault="00472403" w:rsidP="002F3914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  <w:u w:val="single"/>
              </w:rPr>
              <w:t>Creative</w:t>
            </w:r>
            <w:r w:rsidR="00C851C2" w:rsidRPr="00B41286">
              <w:rPr>
                <w:sz w:val="20"/>
                <w:szCs w:val="20"/>
                <w:u w:val="single"/>
              </w:rPr>
              <w:t xml:space="preserve"> / Genre</w:t>
            </w:r>
            <w:r w:rsidRPr="00B41286">
              <w:rPr>
                <w:sz w:val="20"/>
                <w:szCs w:val="20"/>
              </w:rPr>
              <w:t xml:space="preserve"> :</w:t>
            </w:r>
            <w:r w:rsidR="002F1BD9" w:rsidRPr="00B41286">
              <w:rPr>
                <w:sz w:val="20"/>
                <w:szCs w:val="20"/>
              </w:rPr>
              <w:t xml:space="preserve"> </w:t>
            </w:r>
            <w:r w:rsidR="00AC02AF" w:rsidRPr="00B41286">
              <w:rPr>
                <w:sz w:val="20"/>
                <w:szCs w:val="20"/>
              </w:rPr>
              <w:t xml:space="preserve">RECOUNT </w:t>
            </w:r>
            <w:r w:rsidR="00456E7F" w:rsidRPr="00B41286">
              <w:rPr>
                <w:sz w:val="20"/>
                <w:szCs w:val="20"/>
              </w:rPr>
              <w:t xml:space="preserve"> WRITING</w:t>
            </w:r>
            <w:r w:rsidR="009548A7">
              <w:rPr>
                <w:sz w:val="20"/>
                <w:szCs w:val="20"/>
              </w:rPr>
              <w:t xml:space="preserve"> </w:t>
            </w:r>
          </w:p>
          <w:p w14:paraId="2B3EC12C" w14:textId="77777777" w:rsidR="006E07C5" w:rsidRDefault="00456E7F" w:rsidP="00095BD1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LESSON T</w:t>
            </w:r>
            <w:r w:rsidR="004229B7" w:rsidRPr="00B41286">
              <w:rPr>
                <w:sz w:val="20"/>
                <w:szCs w:val="20"/>
              </w:rPr>
              <w:t>WO</w:t>
            </w:r>
            <w:r w:rsidRPr="00B41286">
              <w:rPr>
                <w:sz w:val="20"/>
                <w:szCs w:val="20"/>
              </w:rPr>
              <w:t xml:space="preserve">: Identifying key </w:t>
            </w:r>
            <w:r w:rsidR="004229B7" w:rsidRPr="00B41286">
              <w:rPr>
                <w:sz w:val="20"/>
                <w:szCs w:val="20"/>
              </w:rPr>
              <w:t>features, headlines, photos and captions.</w:t>
            </w:r>
            <w:r w:rsidR="006E07C5" w:rsidRPr="00B41286">
              <w:rPr>
                <w:sz w:val="20"/>
                <w:szCs w:val="20"/>
              </w:rPr>
              <w:t xml:space="preserve"> Bring in newspaper articles – pictures from newspapers – write headlines and captions – match headline with story.</w:t>
            </w:r>
          </w:p>
          <w:p w14:paraId="149CB379" w14:textId="77777777" w:rsidR="007822AF" w:rsidRDefault="007822AF" w:rsidP="00095BD1">
            <w:pPr>
              <w:rPr>
                <w:sz w:val="20"/>
                <w:szCs w:val="20"/>
              </w:rPr>
            </w:pPr>
          </w:p>
          <w:p w14:paraId="5A9DE0A1" w14:textId="77777777" w:rsidR="007822AF" w:rsidRDefault="007822AF" w:rsidP="00095BD1">
            <w:pPr>
              <w:rPr>
                <w:sz w:val="20"/>
                <w:szCs w:val="20"/>
              </w:rPr>
            </w:pPr>
          </w:p>
          <w:p w14:paraId="75BF58C0" w14:textId="77777777" w:rsidR="007822AF" w:rsidRPr="00B41286" w:rsidRDefault="007822AF" w:rsidP="00095BD1">
            <w:pPr>
              <w:rPr>
                <w:sz w:val="20"/>
                <w:szCs w:val="20"/>
              </w:rPr>
            </w:pPr>
          </w:p>
          <w:p w14:paraId="7E665D68" w14:textId="77777777" w:rsidR="00B41286" w:rsidRDefault="00B41286" w:rsidP="00095BD1">
            <w:pPr>
              <w:rPr>
                <w:sz w:val="20"/>
                <w:szCs w:val="20"/>
              </w:rPr>
            </w:pPr>
          </w:p>
          <w:p w14:paraId="759BEB1E" w14:textId="68C786CD" w:rsidR="00B41286" w:rsidRPr="00B41286" w:rsidRDefault="00B41286" w:rsidP="00095BD1">
            <w:pPr>
              <w:rPr>
                <w:sz w:val="20"/>
                <w:szCs w:val="20"/>
              </w:rPr>
            </w:pPr>
          </w:p>
        </w:tc>
        <w:tc>
          <w:tcPr>
            <w:tcW w:w="6597" w:type="dxa"/>
            <w:gridSpan w:val="3"/>
          </w:tcPr>
          <w:p w14:paraId="75056B03" w14:textId="0B636020" w:rsidR="001F25A7" w:rsidRPr="00B41286" w:rsidRDefault="001F25A7">
            <w:pPr>
              <w:rPr>
                <w:sz w:val="20"/>
                <w:szCs w:val="20"/>
              </w:rPr>
            </w:pPr>
            <w:r w:rsidRPr="00B41286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8F79BA" w:rsidRPr="009C6C34" w:rsidRDefault="008F79BA" w:rsidP="001F25A7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9C6C34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BC7874" w:rsidRPr="009C6C34" w:rsidRDefault="00BC7874" w:rsidP="001F25A7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C6C3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Pr="00B41286" w:rsidRDefault="001F25A7">
            <w:pPr>
              <w:rPr>
                <w:sz w:val="20"/>
                <w:szCs w:val="20"/>
              </w:rPr>
            </w:pPr>
          </w:p>
          <w:p w14:paraId="1A193765" w14:textId="178C31F9" w:rsidR="009D2623" w:rsidRPr="00B41286" w:rsidRDefault="009D262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Converting tenths and </w:t>
            </w:r>
            <w:proofErr w:type="spellStart"/>
            <w:r w:rsidRPr="00B41286">
              <w:rPr>
                <w:sz w:val="20"/>
                <w:szCs w:val="20"/>
              </w:rPr>
              <w:t>hundreths</w:t>
            </w:r>
            <w:proofErr w:type="spellEnd"/>
            <w:r w:rsidRPr="00B41286">
              <w:rPr>
                <w:sz w:val="20"/>
                <w:szCs w:val="20"/>
              </w:rPr>
              <w:t xml:space="preserve"> into decimal form.</w:t>
            </w:r>
            <w:r w:rsidR="0086185D" w:rsidRPr="00B41286">
              <w:rPr>
                <w:sz w:val="20"/>
                <w:szCs w:val="20"/>
              </w:rPr>
              <w:t xml:space="preserve"> </w:t>
            </w:r>
          </w:p>
          <w:p w14:paraId="4A0AB98C" w14:textId="7865CD09" w:rsidR="0086185D" w:rsidRPr="00B41286" w:rsidRDefault="0086185D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Addition of tenths. </w:t>
            </w:r>
          </w:p>
          <w:p w14:paraId="546EF01D" w14:textId="3EF15B7B" w:rsidR="009D2623" w:rsidRPr="00B41286" w:rsidRDefault="009D262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Quick recall of multiplication facts.</w:t>
            </w:r>
          </w:p>
          <w:p w14:paraId="77F71083" w14:textId="77777777" w:rsidR="00755DF2" w:rsidRPr="00B41286" w:rsidRDefault="00755DF2">
            <w:pPr>
              <w:rPr>
                <w:sz w:val="20"/>
                <w:szCs w:val="20"/>
              </w:rPr>
            </w:pPr>
          </w:p>
          <w:p w14:paraId="7FC0B2EB" w14:textId="368110ED" w:rsidR="00135293" w:rsidRPr="00B41286" w:rsidRDefault="001F25A7">
            <w:pPr>
              <w:rPr>
                <w:sz w:val="20"/>
                <w:szCs w:val="20"/>
              </w:rPr>
            </w:pPr>
            <w:r w:rsidRPr="00B41286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8F79BA" w:rsidRPr="009C6C34" w:rsidRDefault="008F79BA">
                                  <w:pPr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r w:rsidRPr="009C6C34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BC7874" w:rsidRPr="009C6C34" w:rsidRDefault="00BC787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C6C3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B41286" w:rsidRDefault="001F25A7">
            <w:pPr>
              <w:rPr>
                <w:sz w:val="20"/>
                <w:szCs w:val="20"/>
              </w:rPr>
            </w:pPr>
          </w:p>
          <w:p w14:paraId="2F91C188" w14:textId="77777777" w:rsidR="008E5CB7" w:rsidRDefault="00D4025D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1</w:t>
            </w:r>
            <w:r w:rsidR="00135293" w:rsidRPr="00B41286">
              <w:rPr>
                <w:sz w:val="20"/>
                <w:szCs w:val="20"/>
              </w:rPr>
              <w:t>:</w:t>
            </w:r>
            <w:r w:rsidR="00A24400" w:rsidRPr="00B41286">
              <w:rPr>
                <w:sz w:val="20"/>
                <w:szCs w:val="20"/>
              </w:rPr>
              <w:t xml:space="preserve"> </w:t>
            </w:r>
            <w:r w:rsidR="009D2623" w:rsidRPr="00B41286">
              <w:rPr>
                <w:sz w:val="20"/>
                <w:szCs w:val="20"/>
              </w:rPr>
              <w:t xml:space="preserve">Decimals: </w:t>
            </w:r>
            <w:proofErr w:type="spellStart"/>
            <w:r w:rsidR="009D2623" w:rsidRPr="00B41286">
              <w:rPr>
                <w:sz w:val="20"/>
                <w:szCs w:val="20"/>
              </w:rPr>
              <w:t>hundreths</w:t>
            </w:r>
            <w:proofErr w:type="spellEnd"/>
            <w:r w:rsidR="009D2623" w:rsidRPr="00B41286">
              <w:rPr>
                <w:sz w:val="20"/>
                <w:szCs w:val="20"/>
              </w:rPr>
              <w:t>, notation/sequ</w:t>
            </w:r>
            <w:r w:rsidR="006E07C5" w:rsidRPr="00B41286">
              <w:rPr>
                <w:sz w:val="20"/>
                <w:szCs w:val="20"/>
              </w:rPr>
              <w:t>ences-</w:t>
            </w:r>
          </w:p>
          <w:p w14:paraId="1505DE02" w14:textId="58A47CE3" w:rsidR="00472403" w:rsidRPr="00B41286" w:rsidRDefault="006E07C5">
            <w:pPr>
              <w:rPr>
                <w:color w:val="00B0F0"/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New </w:t>
            </w:r>
            <w:proofErr w:type="spellStart"/>
            <w:r w:rsidRPr="00B41286">
              <w:rPr>
                <w:sz w:val="20"/>
                <w:szCs w:val="20"/>
              </w:rPr>
              <w:t>Heinmann</w:t>
            </w:r>
            <w:proofErr w:type="spellEnd"/>
            <w:r w:rsidRPr="00B41286">
              <w:rPr>
                <w:sz w:val="20"/>
                <w:szCs w:val="20"/>
              </w:rPr>
              <w:t xml:space="preserve"> 5 pages 70-71</w:t>
            </w:r>
            <w:r w:rsidR="009D2623" w:rsidRPr="00B41286">
              <w:rPr>
                <w:sz w:val="20"/>
                <w:szCs w:val="20"/>
              </w:rPr>
              <w:t>.</w:t>
            </w:r>
            <w:r w:rsidR="009C6C34" w:rsidRPr="00B41286">
              <w:rPr>
                <w:sz w:val="20"/>
                <w:szCs w:val="20"/>
              </w:rPr>
              <w:t xml:space="preserve"> </w:t>
            </w:r>
            <w:r w:rsidR="008E5CB7">
              <w:rPr>
                <w:sz w:val="20"/>
                <w:szCs w:val="20"/>
              </w:rPr>
              <w:t>62-63</w:t>
            </w:r>
          </w:p>
          <w:p w14:paraId="7D3D0F31" w14:textId="0F0F07ED" w:rsidR="009D2623" w:rsidRPr="00B41286" w:rsidRDefault="009D262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Using and applying decimals to money and use of the calculator.</w:t>
            </w:r>
          </w:p>
          <w:p w14:paraId="60CE8579" w14:textId="77777777" w:rsidR="009D2623" w:rsidRPr="00B41286" w:rsidRDefault="009D2623">
            <w:pPr>
              <w:rPr>
                <w:sz w:val="20"/>
                <w:szCs w:val="20"/>
              </w:rPr>
            </w:pPr>
          </w:p>
          <w:p w14:paraId="31211CDA" w14:textId="77777777" w:rsidR="008E5CB7" w:rsidRDefault="00D4025D" w:rsidP="008E5CB7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2</w:t>
            </w:r>
            <w:r w:rsidR="00135293" w:rsidRPr="00B41286">
              <w:rPr>
                <w:sz w:val="20"/>
                <w:szCs w:val="20"/>
              </w:rPr>
              <w:t>:</w:t>
            </w:r>
            <w:r w:rsidR="00A24400" w:rsidRPr="00B41286">
              <w:rPr>
                <w:sz w:val="20"/>
                <w:szCs w:val="20"/>
              </w:rPr>
              <w:t xml:space="preserve"> </w:t>
            </w:r>
            <w:r w:rsidR="008E5CB7" w:rsidRPr="00B41286">
              <w:rPr>
                <w:sz w:val="20"/>
                <w:szCs w:val="20"/>
              </w:rPr>
              <w:t xml:space="preserve">: Decimals: </w:t>
            </w:r>
            <w:proofErr w:type="spellStart"/>
            <w:r w:rsidR="008E5CB7" w:rsidRPr="00B41286">
              <w:rPr>
                <w:sz w:val="20"/>
                <w:szCs w:val="20"/>
              </w:rPr>
              <w:t>hundreths</w:t>
            </w:r>
            <w:proofErr w:type="spellEnd"/>
            <w:r w:rsidR="008E5CB7" w:rsidRPr="00B41286">
              <w:rPr>
                <w:sz w:val="20"/>
                <w:szCs w:val="20"/>
              </w:rPr>
              <w:t>, notation/sequences-</w:t>
            </w:r>
          </w:p>
          <w:p w14:paraId="5E5C93E3" w14:textId="77777777" w:rsidR="008E5CB7" w:rsidRPr="00B41286" w:rsidRDefault="008E5CB7" w:rsidP="008E5CB7">
            <w:pPr>
              <w:rPr>
                <w:color w:val="00B0F0"/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New </w:t>
            </w:r>
            <w:proofErr w:type="spellStart"/>
            <w:r w:rsidRPr="00B41286">
              <w:rPr>
                <w:sz w:val="20"/>
                <w:szCs w:val="20"/>
              </w:rPr>
              <w:t>Heinmann</w:t>
            </w:r>
            <w:proofErr w:type="spellEnd"/>
            <w:r w:rsidRPr="00B41286">
              <w:rPr>
                <w:sz w:val="20"/>
                <w:szCs w:val="20"/>
              </w:rPr>
              <w:t xml:space="preserve"> 5 pages 70-71. </w:t>
            </w:r>
            <w:r>
              <w:rPr>
                <w:sz w:val="20"/>
                <w:szCs w:val="20"/>
              </w:rPr>
              <w:t>62-63</w:t>
            </w:r>
          </w:p>
          <w:p w14:paraId="20A24A40" w14:textId="77777777" w:rsidR="008E5CB7" w:rsidRPr="00B41286" w:rsidRDefault="008E5CB7" w:rsidP="008E5CB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Using and applying decimals to money and use of the calculator.</w:t>
            </w:r>
          </w:p>
          <w:p w14:paraId="24906E45" w14:textId="0801337E" w:rsidR="00D4025D" w:rsidRPr="00B41286" w:rsidRDefault="00D4025D">
            <w:pPr>
              <w:rPr>
                <w:sz w:val="20"/>
                <w:szCs w:val="20"/>
              </w:rPr>
            </w:pPr>
          </w:p>
          <w:p w14:paraId="119E28E2" w14:textId="6B20AD2F" w:rsidR="00D4025D" w:rsidRPr="00B41286" w:rsidRDefault="0086185D" w:rsidP="00095BD1">
            <w:pPr>
              <w:rPr>
                <w:sz w:val="20"/>
                <w:szCs w:val="20"/>
              </w:rPr>
            </w:pPr>
            <w:r w:rsidRPr="00B41286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034381BB">
                      <wp:simplePos x="0" y="0"/>
                      <wp:positionH relativeFrom="column">
                        <wp:posOffset>942340</wp:posOffset>
                      </wp:positionH>
                      <wp:positionV relativeFrom="paragraph">
                        <wp:posOffset>281940</wp:posOffset>
                      </wp:positionV>
                      <wp:extent cx="1990725" cy="685800"/>
                      <wp:effectExtent l="0" t="0" r="28575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90725" cy="685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5257CB81" w:rsidR="008F79BA" w:rsidRPr="00A60653" w:rsidRDefault="008F79BA" w:rsidP="00A60653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60653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 xml:space="preserve">SHAPE AND </w:t>
                                  </w:r>
                                  <w:proofErr w:type="gramStart"/>
                                  <w:r w:rsidRPr="00A60653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SPACE :THE</w:t>
                                  </w:r>
                                  <w:proofErr w:type="gramEnd"/>
                                  <w:r w:rsidRPr="00A60653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 xml:space="preserve"> 8 POINT COMPASS  AND ANGLES____________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74.2pt;margin-top:22.2pt;width:156.7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" fillcolor="window" strokeweight=".5pt">
                      <v:textbox>
                        <w:txbxContent>
                          <w:p w14:paraId="1CC5A065" w14:textId="5257CB81" w:rsidR="009548A7" w:rsidRPr="00A60653" w:rsidRDefault="009548A7" w:rsidP="00A60653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60653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SHAPE AND </w:t>
                            </w:r>
                            <w:proofErr w:type="gramStart"/>
                            <w:r w:rsidRPr="00A60653">
                              <w:rPr>
                                <w:b/>
                                <w:color w:val="FF0000"/>
                                <w:u w:val="single"/>
                              </w:rPr>
                              <w:t>SPACE :THE</w:t>
                            </w:r>
                            <w:proofErr w:type="gramEnd"/>
                            <w:r w:rsidRPr="00A60653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 8 POINT COMPASS  AND ANGLES____________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D4025D" w:rsidRPr="00B41286">
              <w:rPr>
                <w:sz w:val="20"/>
                <w:szCs w:val="20"/>
              </w:rPr>
              <w:t>Grp</w:t>
            </w:r>
            <w:proofErr w:type="spellEnd"/>
            <w:r w:rsidR="00D4025D" w:rsidRPr="00B41286">
              <w:rPr>
                <w:sz w:val="20"/>
                <w:szCs w:val="20"/>
              </w:rPr>
              <w:t xml:space="preserve"> 3</w:t>
            </w:r>
            <w:r w:rsidR="00135293" w:rsidRPr="00B41286">
              <w:rPr>
                <w:sz w:val="20"/>
                <w:szCs w:val="20"/>
              </w:rPr>
              <w:t>:</w:t>
            </w:r>
            <w:r w:rsidRPr="00B41286">
              <w:rPr>
                <w:sz w:val="20"/>
                <w:szCs w:val="20"/>
              </w:rPr>
              <w:t>– Money amo</w:t>
            </w:r>
            <w:r w:rsidR="009548A7">
              <w:rPr>
                <w:sz w:val="20"/>
                <w:szCs w:val="20"/>
              </w:rPr>
              <w:t xml:space="preserve">unts over £1.00 Old </w:t>
            </w:r>
            <w:proofErr w:type="spellStart"/>
            <w:r w:rsidR="009548A7">
              <w:rPr>
                <w:sz w:val="20"/>
                <w:szCs w:val="20"/>
              </w:rPr>
              <w:t>Heinmann</w:t>
            </w:r>
            <w:proofErr w:type="spellEnd"/>
            <w:r w:rsidR="009548A7">
              <w:rPr>
                <w:sz w:val="20"/>
                <w:szCs w:val="20"/>
              </w:rPr>
              <w:t xml:space="preserve"> 4 </w:t>
            </w:r>
            <w:r w:rsidRPr="00B41286">
              <w:rPr>
                <w:sz w:val="20"/>
                <w:szCs w:val="20"/>
              </w:rPr>
              <w:t>PAGES 53-55.</w:t>
            </w:r>
          </w:p>
          <w:p w14:paraId="3EB6F66E" w14:textId="77777777" w:rsidR="00135293" w:rsidRPr="00B41286" w:rsidRDefault="00135293">
            <w:pPr>
              <w:rPr>
                <w:sz w:val="20"/>
                <w:szCs w:val="20"/>
              </w:rPr>
            </w:pPr>
          </w:p>
          <w:p w14:paraId="1D229E1D" w14:textId="1A1E9F80" w:rsidR="00472403" w:rsidRPr="00B41286" w:rsidRDefault="00472403">
            <w:pPr>
              <w:rPr>
                <w:sz w:val="20"/>
                <w:szCs w:val="20"/>
              </w:rPr>
            </w:pPr>
          </w:p>
          <w:p w14:paraId="7A00058E" w14:textId="53832D0E" w:rsidR="00135293" w:rsidRPr="00B41286" w:rsidRDefault="00135293">
            <w:pPr>
              <w:rPr>
                <w:sz w:val="20"/>
                <w:szCs w:val="20"/>
              </w:rPr>
            </w:pPr>
          </w:p>
          <w:p w14:paraId="631CA237" w14:textId="77777777" w:rsidR="00A60653" w:rsidRPr="00B41286" w:rsidRDefault="00A60653" w:rsidP="00135293">
            <w:pPr>
              <w:rPr>
                <w:sz w:val="20"/>
                <w:szCs w:val="20"/>
              </w:rPr>
            </w:pPr>
          </w:p>
          <w:p w14:paraId="27573D22" w14:textId="77777777" w:rsidR="00A60653" w:rsidRDefault="00A60653" w:rsidP="00135293">
            <w:pPr>
              <w:rPr>
                <w:sz w:val="20"/>
                <w:szCs w:val="20"/>
              </w:rPr>
            </w:pPr>
          </w:p>
          <w:p w14:paraId="0265A2B8" w14:textId="77777777" w:rsidR="009548A7" w:rsidRPr="00B41286" w:rsidRDefault="009548A7" w:rsidP="00135293">
            <w:pPr>
              <w:rPr>
                <w:sz w:val="20"/>
                <w:szCs w:val="20"/>
              </w:rPr>
            </w:pPr>
          </w:p>
          <w:p w14:paraId="5C880DB1" w14:textId="683DD668" w:rsidR="00A60653" w:rsidRPr="00B41286" w:rsidRDefault="00A60653" w:rsidP="0013529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Group 1 and 2 continue work begun on angles and the 8 compass points.</w:t>
            </w:r>
          </w:p>
          <w:p w14:paraId="58D103A9" w14:textId="705058BC" w:rsidR="00A60653" w:rsidRPr="00B41286" w:rsidRDefault="00A60653" w:rsidP="0013529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N</w:t>
            </w:r>
            <w:r w:rsidR="006E07C5" w:rsidRPr="00B41286">
              <w:rPr>
                <w:sz w:val="20"/>
                <w:szCs w:val="20"/>
              </w:rPr>
              <w:t xml:space="preserve">ew Heinmann5 textbook–Pages 115 + </w:t>
            </w:r>
            <w:r w:rsidRPr="00B41286">
              <w:rPr>
                <w:sz w:val="20"/>
                <w:szCs w:val="20"/>
              </w:rPr>
              <w:t xml:space="preserve">117 </w:t>
            </w:r>
          </w:p>
          <w:p w14:paraId="4E2D476D" w14:textId="77777777" w:rsidR="00A60653" w:rsidRDefault="00A60653" w:rsidP="00135293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Worksheet on naming angles</w:t>
            </w:r>
          </w:p>
          <w:p w14:paraId="27E0FB3E" w14:textId="77777777" w:rsidR="008E5CB7" w:rsidRPr="00B41286" w:rsidRDefault="008E5CB7" w:rsidP="00135293">
            <w:pPr>
              <w:rPr>
                <w:sz w:val="20"/>
                <w:szCs w:val="20"/>
              </w:rPr>
            </w:pPr>
          </w:p>
          <w:p w14:paraId="2B66D167" w14:textId="77777777" w:rsidR="008E5CB7" w:rsidRPr="00B41286" w:rsidRDefault="006E07C5" w:rsidP="008E5CB7">
            <w:pPr>
              <w:rPr>
                <w:sz w:val="20"/>
                <w:szCs w:val="20"/>
              </w:rPr>
            </w:pPr>
            <w:r w:rsidRPr="008E5CB7">
              <w:rPr>
                <w:sz w:val="20"/>
                <w:szCs w:val="20"/>
              </w:rPr>
              <w:t xml:space="preserve">Group 2  : </w:t>
            </w:r>
            <w:r w:rsidR="008E5CB7" w:rsidRPr="00B41286">
              <w:rPr>
                <w:sz w:val="20"/>
                <w:szCs w:val="20"/>
              </w:rPr>
              <w:t xml:space="preserve">New Heinmann5 textbook–Pages 115 + 117 </w:t>
            </w:r>
          </w:p>
          <w:p w14:paraId="681BBEF9" w14:textId="3C027DE2" w:rsidR="00CC325A" w:rsidRPr="008E5CB7" w:rsidRDefault="008E5CB7" w:rsidP="00CC325A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Worksheet on naming angles</w:t>
            </w:r>
          </w:p>
          <w:p w14:paraId="785D3409" w14:textId="77777777" w:rsidR="006E07C5" w:rsidRPr="001306B8" w:rsidRDefault="006E07C5" w:rsidP="00CC325A">
            <w:pPr>
              <w:rPr>
                <w:sz w:val="20"/>
                <w:szCs w:val="20"/>
                <w:lang w:val="fr-FR"/>
              </w:rPr>
            </w:pPr>
          </w:p>
          <w:p w14:paraId="57FECBDD" w14:textId="77777777" w:rsidR="006E07C5" w:rsidRPr="001306B8" w:rsidRDefault="00CC325A" w:rsidP="00CC325A">
            <w:pPr>
              <w:rPr>
                <w:sz w:val="20"/>
                <w:szCs w:val="20"/>
                <w:lang w:val="fr-FR"/>
              </w:rPr>
            </w:pPr>
            <w:proofErr w:type="spellStart"/>
            <w:r w:rsidRPr="001306B8">
              <w:rPr>
                <w:sz w:val="20"/>
                <w:szCs w:val="20"/>
                <w:lang w:val="fr-FR"/>
              </w:rPr>
              <w:t>Group</w:t>
            </w:r>
            <w:proofErr w:type="spellEnd"/>
            <w:r w:rsidRPr="001306B8">
              <w:rPr>
                <w:sz w:val="20"/>
                <w:szCs w:val="20"/>
                <w:lang w:val="fr-FR"/>
              </w:rPr>
              <w:t xml:space="preserve"> 3 : </w:t>
            </w:r>
            <w:r w:rsidR="006E07C5" w:rsidRPr="001306B8">
              <w:rPr>
                <w:sz w:val="20"/>
                <w:szCs w:val="20"/>
                <w:lang w:val="fr-FR"/>
              </w:rPr>
              <w:t xml:space="preserve">Nelson </w:t>
            </w:r>
            <w:proofErr w:type="spellStart"/>
            <w:r w:rsidR="006E07C5" w:rsidRPr="001306B8">
              <w:rPr>
                <w:sz w:val="20"/>
                <w:szCs w:val="20"/>
                <w:lang w:val="fr-FR"/>
              </w:rPr>
              <w:t>Topics</w:t>
            </w:r>
            <w:proofErr w:type="spellEnd"/>
            <w:r w:rsidR="006E07C5" w:rsidRPr="001306B8">
              <w:rPr>
                <w:sz w:val="20"/>
                <w:szCs w:val="20"/>
                <w:lang w:val="fr-FR"/>
              </w:rPr>
              <w:t xml:space="preserve"> 3 pages 56-59</w:t>
            </w:r>
          </w:p>
          <w:p w14:paraId="1ADB41E9" w14:textId="64DFB71F" w:rsidR="00CC325A" w:rsidRPr="00B41286" w:rsidRDefault="00CC325A" w:rsidP="00CC325A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New </w:t>
            </w:r>
            <w:proofErr w:type="spellStart"/>
            <w:r w:rsidRPr="00B41286">
              <w:rPr>
                <w:sz w:val="20"/>
                <w:szCs w:val="20"/>
              </w:rPr>
              <w:t>Heinmann</w:t>
            </w:r>
            <w:proofErr w:type="spellEnd"/>
            <w:r w:rsidRPr="00B41286">
              <w:rPr>
                <w:sz w:val="20"/>
                <w:szCs w:val="20"/>
              </w:rPr>
              <w:t xml:space="preserve"> 4 pages114-116.</w:t>
            </w:r>
          </w:p>
          <w:p w14:paraId="3DC807B8" w14:textId="7581184B" w:rsidR="00CC325A" w:rsidRPr="00B41286" w:rsidRDefault="00CC325A" w:rsidP="00CC325A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7E1D7C09" w14:textId="77777777" w:rsidR="004805D9" w:rsidRPr="00B41286" w:rsidRDefault="004805D9">
            <w:pPr>
              <w:rPr>
                <w:sz w:val="20"/>
                <w:szCs w:val="20"/>
              </w:rPr>
            </w:pPr>
          </w:p>
          <w:p w14:paraId="1368CC8B" w14:textId="77777777" w:rsidR="009A227E" w:rsidRPr="00B41286" w:rsidRDefault="0021157D" w:rsidP="00095BD1">
            <w:pPr>
              <w:rPr>
                <w:b/>
                <w:sz w:val="20"/>
                <w:szCs w:val="20"/>
              </w:rPr>
            </w:pPr>
            <w:proofErr w:type="spellStart"/>
            <w:r w:rsidRPr="00B41286">
              <w:rPr>
                <w:b/>
                <w:sz w:val="20"/>
                <w:szCs w:val="20"/>
              </w:rPr>
              <w:t>iPad</w:t>
            </w:r>
            <w:proofErr w:type="spellEnd"/>
            <w:r w:rsidRPr="00B41286">
              <w:rPr>
                <w:b/>
                <w:sz w:val="20"/>
                <w:szCs w:val="20"/>
              </w:rPr>
              <w:t xml:space="preserve"> Apps:</w:t>
            </w:r>
          </w:p>
          <w:p w14:paraId="0626F9F5" w14:textId="002F43E6" w:rsidR="0021157D" w:rsidRPr="00B41286" w:rsidRDefault="0021157D" w:rsidP="00095BD1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Maths Magic</w:t>
            </w:r>
          </w:p>
          <w:p w14:paraId="4C3AC908" w14:textId="77777777" w:rsidR="0021157D" w:rsidRPr="00B41286" w:rsidRDefault="0021157D" w:rsidP="00095BD1">
            <w:pPr>
              <w:rPr>
                <w:sz w:val="20"/>
                <w:szCs w:val="20"/>
              </w:rPr>
            </w:pPr>
          </w:p>
          <w:p w14:paraId="31F2B23B" w14:textId="77777777" w:rsidR="0021157D" w:rsidRPr="00B41286" w:rsidRDefault="0021157D" w:rsidP="00095BD1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Mathgeometry</w:t>
            </w:r>
            <w:proofErr w:type="spellEnd"/>
          </w:p>
          <w:p w14:paraId="06B0EB2D" w14:textId="77777777" w:rsidR="0021157D" w:rsidRPr="00B41286" w:rsidRDefault="0021157D" w:rsidP="0021157D">
            <w:pPr>
              <w:rPr>
                <w:sz w:val="20"/>
                <w:szCs w:val="20"/>
              </w:rPr>
            </w:pPr>
          </w:p>
          <w:p w14:paraId="2181AC04" w14:textId="77777777" w:rsidR="0021157D" w:rsidRPr="00B41286" w:rsidRDefault="0021157D" w:rsidP="0021157D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Spellboard</w:t>
            </w:r>
            <w:proofErr w:type="spellEnd"/>
          </w:p>
          <w:p w14:paraId="387FA158" w14:textId="77777777" w:rsidR="0021157D" w:rsidRPr="00B41286" w:rsidRDefault="0021157D" w:rsidP="00095BD1">
            <w:pPr>
              <w:rPr>
                <w:sz w:val="20"/>
                <w:szCs w:val="20"/>
              </w:rPr>
            </w:pPr>
          </w:p>
          <w:p w14:paraId="596DA9AF" w14:textId="77777777" w:rsidR="0021157D" w:rsidRPr="00B41286" w:rsidRDefault="0021157D" w:rsidP="00095BD1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Pages</w:t>
            </w:r>
          </w:p>
          <w:p w14:paraId="02FCD4E2" w14:textId="77777777" w:rsidR="0021157D" w:rsidRPr="00B41286" w:rsidRDefault="0021157D" w:rsidP="00095BD1">
            <w:pPr>
              <w:rPr>
                <w:sz w:val="20"/>
                <w:szCs w:val="20"/>
              </w:rPr>
            </w:pPr>
          </w:p>
          <w:p w14:paraId="0DC87980" w14:textId="49DDDE07" w:rsidR="0021157D" w:rsidRPr="00B41286" w:rsidRDefault="0021157D" w:rsidP="00095BD1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Keynote – Australia</w:t>
            </w:r>
          </w:p>
          <w:p w14:paraId="304C87A7" w14:textId="77777777" w:rsidR="0021157D" w:rsidRPr="00B41286" w:rsidRDefault="0021157D" w:rsidP="00095BD1">
            <w:pPr>
              <w:rPr>
                <w:sz w:val="20"/>
                <w:szCs w:val="20"/>
              </w:rPr>
            </w:pPr>
          </w:p>
          <w:p w14:paraId="3DC807B9" w14:textId="5F9BA110" w:rsidR="0021157D" w:rsidRPr="00B41286" w:rsidRDefault="0021157D" w:rsidP="00095BD1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Book Creator : synopsis of Novel : This morning I saw a Whale</w:t>
            </w:r>
          </w:p>
        </w:tc>
      </w:tr>
      <w:tr w:rsidR="004805D9" w:rsidRPr="00B41286" w14:paraId="3DC807CD" w14:textId="77777777" w:rsidTr="008E5CB7">
        <w:tc>
          <w:tcPr>
            <w:tcW w:w="6487" w:type="dxa"/>
          </w:tcPr>
          <w:p w14:paraId="27C0D9D4" w14:textId="4B03D241" w:rsidR="00A03696" w:rsidRPr="00F447F1" w:rsidRDefault="004805D9">
            <w:pPr>
              <w:rPr>
                <w:sz w:val="16"/>
                <w:szCs w:val="16"/>
                <w:u w:val="single"/>
              </w:rPr>
            </w:pPr>
            <w:r w:rsidRPr="00F447F1">
              <w:rPr>
                <w:sz w:val="16"/>
                <w:szCs w:val="16"/>
                <w:u w:val="single"/>
              </w:rPr>
              <w:lastRenderedPageBreak/>
              <w:t>WAU</w:t>
            </w:r>
          </w:p>
          <w:p w14:paraId="19FCBEA6" w14:textId="6CA5DA42" w:rsidR="00A03696" w:rsidRPr="00F447F1" w:rsidRDefault="00A03696">
            <w:pPr>
              <w:rPr>
                <w:sz w:val="16"/>
                <w:szCs w:val="16"/>
                <w:u w:val="single"/>
              </w:rPr>
            </w:pPr>
            <w:r w:rsidRPr="00F447F1">
              <w:rPr>
                <w:sz w:val="16"/>
                <w:szCs w:val="16"/>
                <w:u w:val="single"/>
              </w:rPr>
              <w:t>It’s a disaster:</w:t>
            </w:r>
          </w:p>
          <w:p w14:paraId="3764BB17" w14:textId="77777777" w:rsidR="00A03696" w:rsidRPr="00F447F1" w:rsidRDefault="00A03696" w:rsidP="00A03696">
            <w:pPr>
              <w:rPr>
                <w:b/>
                <w:sz w:val="16"/>
                <w:szCs w:val="16"/>
              </w:rPr>
            </w:pPr>
            <w:r w:rsidRPr="00F447F1">
              <w:rPr>
                <w:b/>
                <w:sz w:val="16"/>
                <w:szCs w:val="16"/>
              </w:rPr>
              <w:t>Geography and Science</w:t>
            </w:r>
          </w:p>
          <w:p w14:paraId="2E6A45B0" w14:textId="77777777" w:rsidR="00A03696" w:rsidRPr="00F447F1" w:rsidRDefault="00A03696" w:rsidP="00A03696">
            <w:pPr>
              <w:rPr>
                <w:b/>
                <w:sz w:val="16"/>
                <w:szCs w:val="16"/>
              </w:rPr>
            </w:pPr>
          </w:p>
          <w:p w14:paraId="3E002CBB" w14:textId="77777777" w:rsidR="00A03696" w:rsidRDefault="00A03696" w:rsidP="00A03696">
            <w:pPr>
              <w:rPr>
                <w:b/>
              </w:rPr>
            </w:pPr>
            <w:r w:rsidRPr="00F447F1">
              <w:rPr>
                <w:b/>
                <w:sz w:val="16"/>
                <w:szCs w:val="16"/>
              </w:rPr>
              <w:t>To introduce the forces of nature and how they may cause natural disasters globally</w:t>
            </w:r>
            <w:r>
              <w:rPr>
                <w:b/>
              </w:rPr>
              <w:t>.</w:t>
            </w:r>
          </w:p>
          <w:p w14:paraId="793EC217" w14:textId="1461DFB0" w:rsidR="00277833" w:rsidRPr="00344FA7" w:rsidRDefault="00344FA7" w:rsidP="00344FA7">
            <w:pPr>
              <w:rPr>
                <w:sz w:val="16"/>
                <w:szCs w:val="16"/>
              </w:rPr>
            </w:pPr>
            <w:r w:rsidRPr="00344FA7">
              <w:rPr>
                <w:sz w:val="16"/>
                <w:szCs w:val="16"/>
              </w:rPr>
              <w:t>http://www.primaryresources.co.uk/google_search.htm?cx=partner-pub-6473552648755565%3A2243224358&amp;cof=FORID%3A10&amp;ie=UTF-8&amp;q=natural+disasters&amp;sa=Search&amp;siteurl=http%3A%2F%2Fwww.primaryresources.co.uk%2Fgeography%2Fgeography1.html</w:t>
            </w:r>
          </w:p>
        </w:tc>
        <w:tc>
          <w:tcPr>
            <w:tcW w:w="4359" w:type="dxa"/>
            <w:gridSpan w:val="2"/>
          </w:tcPr>
          <w:p w14:paraId="7E1052F2" w14:textId="77777777" w:rsidR="004805D9" w:rsidRPr="00B41286" w:rsidRDefault="004805D9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PDMU</w:t>
            </w:r>
          </w:p>
          <w:p w14:paraId="534B0712" w14:textId="77777777" w:rsidR="008056F0" w:rsidRPr="00B41286" w:rsidRDefault="008056F0">
            <w:pPr>
              <w:rPr>
                <w:sz w:val="20"/>
                <w:szCs w:val="20"/>
                <w:u w:val="single"/>
              </w:rPr>
            </w:pPr>
          </w:p>
          <w:p w14:paraId="47B356E3" w14:textId="77C65D7E" w:rsidR="008056F0" w:rsidRPr="00A03696" w:rsidRDefault="00A03696" w:rsidP="00A03696">
            <w:pPr>
              <w:rPr>
                <w:sz w:val="20"/>
                <w:szCs w:val="20"/>
              </w:rPr>
            </w:pPr>
            <w:r w:rsidRPr="00A03696">
              <w:rPr>
                <w:sz w:val="20"/>
                <w:szCs w:val="20"/>
              </w:rPr>
              <w:t>Rights Respecting Schools:</w:t>
            </w:r>
          </w:p>
          <w:p w14:paraId="74FDA6A1" w14:textId="77777777" w:rsidR="00A03696" w:rsidRPr="00A03696" w:rsidRDefault="00A03696" w:rsidP="00A03696">
            <w:pPr>
              <w:rPr>
                <w:sz w:val="20"/>
                <w:szCs w:val="20"/>
              </w:rPr>
            </w:pPr>
          </w:p>
          <w:p w14:paraId="3DC807C0" w14:textId="4BA6CAC0" w:rsidR="00A03696" w:rsidRPr="00A03696" w:rsidRDefault="00A03696" w:rsidP="00A03696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Continue work on </w:t>
            </w:r>
            <w:r w:rsidRPr="00A03696">
              <w:rPr>
                <w:sz w:val="20"/>
                <w:szCs w:val="20"/>
              </w:rPr>
              <w:t>Articles 8 and 37.</w:t>
            </w:r>
          </w:p>
        </w:tc>
        <w:tc>
          <w:tcPr>
            <w:tcW w:w="2761" w:type="dxa"/>
          </w:tcPr>
          <w:p w14:paraId="5B8953AE" w14:textId="77777777" w:rsidR="004805D9" w:rsidRPr="00B41286" w:rsidRDefault="004805D9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P.E</w:t>
            </w:r>
            <w:r w:rsidR="002A6426" w:rsidRPr="00B41286">
              <w:rPr>
                <w:sz w:val="20"/>
                <w:szCs w:val="20"/>
                <w:u w:val="single"/>
              </w:rPr>
              <w:t xml:space="preserve"> / ACTIVITY BASED LEARNING</w:t>
            </w:r>
          </w:p>
          <w:p w14:paraId="3E5C18FF" w14:textId="77777777" w:rsidR="008056F0" w:rsidRPr="00B41286" w:rsidRDefault="008056F0">
            <w:pPr>
              <w:rPr>
                <w:sz w:val="20"/>
                <w:szCs w:val="20"/>
                <w:u w:val="single"/>
              </w:rPr>
            </w:pPr>
          </w:p>
          <w:p w14:paraId="489A7E49" w14:textId="77777777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Athletics: </w:t>
            </w:r>
          </w:p>
          <w:p w14:paraId="03C55DC4" w14:textId="69EB923B" w:rsidR="008056F0" w:rsidRPr="00B41286" w:rsidRDefault="007F621B" w:rsidP="007F621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relay race</w:t>
            </w:r>
          </w:p>
          <w:p w14:paraId="3D8AE5E0" w14:textId="77777777" w:rsidR="007F621B" w:rsidRDefault="007F621B" w:rsidP="007F621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beanbag throw</w:t>
            </w:r>
          </w:p>
          <w:p w14:paraId="52261C54" w14:textId="1B19B2B0" w:rsidR="00A03696" w:rsidRDefault="00A03696" w:rsidP="007F621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swimming </w:t>
            </w:r>
          </w:p>
          <w:p w14:paraId="14A18F1B" w14:textId="77777777" w:rsidR="007F621B" w:rsidRPr="00B41286" w:rsidRDefault="007F621B" w:rsidP="007F621B">
            <w:pPr>
              <w:pStyle w:val="ListParagraph"/>
              <w:rPr>
                <w:sz w:val="20"/>
                <w:szCs w:val="20"/>
              </w:rPr>
            </w:pPr>
          </w:p>
          <w:p w14:paraId="16F36C32" w14:textId="77777777" w:rsidR="007F621B" w:rsidRPr="00B41286" w:rsidRDefault="007F621B" w:rsidP="007F621B">
            <w:pPr>
              <w:pStyle w:val="ListParagraph"/>
              <w:rPr>
                <w:sz w:val="20"/>
                <w:szCs w:val="20"/>
              </w:rPr>
            </w:pPr>
          </w:p>
          <w:p w14:paraId="3DC807C1" w14:textId="46F16B8C" w:rsidR="007F621B" w:rsidRPr="00B41286" w:rsidRDefault="007F621B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313" w:type="dxa"/>
            <w:gridSpan w:val="2"/>
          </w:tcPr>
          <w:p w14:paraId="3DC807C2" w14:textId="77777777" w:rsidR="004805D9" w:rsidRPr="00B41286" w:rsidRDefault="004805D9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ASSESSMENT</w:t>
            </w:r>
          </w:p>
          <w:p w14:paraId="3DC807C3" w14:textId="77777777" w:rsidR="000763C1" w:rsidRPr="00B41286" w:rsidRDefault="000763C1">
            <w:pPr>
              <w:rPr>
                <w:sz w:val="20"/>
                <w:szCs w:val="20"/>
                <w:u w:val="single"/>
              </w:rPr>
            </w:pPr>
          </w:p>
          <w:p w14:paraId="3DC807C4" w14:textId="77777777" w:rsidR="000763C1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Progress in English 10</w:t>
            </w:r>
          </w:p>
          <w:p w14:paraId="138A6D31" w14:textId="4C2C3B4C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Progress in Maths 10</w:t>
            </w:r>
          </w:p>
          <w:p w14:paraId="57EB9E96" w14:textId="77777777" w:rsidR="007F621B" w:rsidRPr="00B41286" w:rsidRDefault="007F621B">
            <w:pPr>
              <w:rPr>
                <w:sz w:val="20"/>
                <w:szCs w:val="20"/>
              </w:rPr>
            </w:pPr>
          </w:p>
          <w:p w14:paraId="052FC161" w14:textId="77777777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Words of the week</w:t>
            </w:r>
          </w:p>
          <w:p w14:paraId="141A5466" w14:textId="70180470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Maths Check up</w:t>
            </w:r>
          </w:p>
          <w:p w14:paraId="30ABB903" w14:textId="6C82C6F8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Dictation</w:t>
            </w:r>
          </w:p>
          <w:p w14:paraId="3DC807CA" w14:textId="77777777" w:rsidR="000E2197" w:rsidRPr="00B41286" w:rsidRDefault="000E2197">
            <w:pPr>
              <w:rPr>
                <w:sz w:val="20"/>
                <w:szCs w:val="20"/>
                <w:u w:val="single"/>
              </w:rPr>
            </w:pPr>
          </w:p>
          <w:p w14:paraId="3DC807CB" w14:textId="77777777" w:rsidR="000763C1" w:rsidRPr="00B41286" w:rsidRDefault="000763C1">
            <w:pPr>
              <w:rPr>
                <w:sz w:val="20"/>
                <w:szCs w:val="20"/>
                <w:u w:val="single"/>
              </w:rPr>
            </w:pPr>
          </w:p>
          <w:p w14:paraId="3DC807CC" w14:textId="77777777" w:rsidR="000763C1" w:rsidRPr="00B41286" w:rsidRDefault="000763C1">
            <w:pPr>
              <w:rPr>
                <w:sz w:val="20"/>
                <w:szCs w:val="20"/>
                <w:u w:val="single"/>
              </w:rPr>
            </w:pPr>
          </w:p>
        </w:tc>
      </w:tr>
      <w:tr w:rsidR="000763C1" w:rsidRPr="00B41286" w14:paraId="3DC807E3" w14:textId="77777777" w:rsidTr="008E5CB7">
        <w:tc>
          <w:tcPr>
            <w:tcW w:w="6487" w:type="dxa"/>
            <w:vMerge w:val="restart"/>
          </w:tcPr>
          <w:p w14:paraId="646F2FB3" w14:textId="461926B8" w:rsidR="000763C1" w:rsidRPr="00B41286" w:rsidRDefault="000763C1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RELIGION</w:t>
            </w:r>
          </w:p>
          <w:p w14:paraId="1885DF57" w14:textId="77777777" w:rsidR="007F621B" w:rsidRPr="00B41286" w:rsidRDefault="007F621B">
            <w:pPr>
              <w:rPr>
                <w:sz w:val="20"/>
                <w:szCs w:val="20"/>
                <w:u w:val="single"/>
              </w:rPr>
            </w:pPr>
          </w:p>
          <w:p w14:paraId="10599BEC" w14:textId="77777777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The sacrifice of the mass.</w:t>
            </w:r>
          </w:p>
          <w:p w14:paraId="412865CC" w14:textId="77777777" w:rsidR="007F621B" w:rsidRPr="00B41286" w:rsidRDefault="007F621B">
            <w:pPr>
              <w:rPr>
                <w:sz w:val="20"/>
                <w:szCs w:val="20"/>
              </w:rPr>
            </w:pPr>
          </w:p>
          <w:p w14:paraId="45D62052" w14:textId="77777777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Eucharistic prayer for children.</w:t>
            </w:r>
          </w:p>
          <w:p w14:paraId="42A2C221" w14:textId="77777777" w:rsidR="007F621B" w:rsidRPr="00B41286" w:rsidRDefault="007F621B">
            <w:pPr>
              <w:rPr>
                <w:sz w:val="20"/>
                <w:szCs w:val="20"/>
              </w:rPr>
            </w:pPr>
          </w:p>
          <w:p w14:paraId="4EACBD78" w14:textId="53ED91C3" w:rsidR="007F621B" w:rsidRPr="00B41286" w:rsidRDefault="007F621B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Weekly visit to mass.</w:t>
            </w:r>
          </w:p>
          <w:p w14:paraId="3DC807CE" w14:textId="43DD0019" w:rsidR="007F621B" w:rsidRPr="00B41286" w:rsidRDefault="007F621B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4359" w:type="dxa"/>
            <w:gridSpan w:val="2"/>
            <w:vMerge w:val="restart"/>
          </w:tcPr>
          <w:p w14:paraId="3DC807CF" w14:textId="56F5F3CA" w:rsidR="000E2197" w:rsidRPr="00B41286" w:rsidRDefault="00C851C2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THE ARTS</w:t>
            </w:r>
          </w:p>
          <w:p w14:paraId="3DC807D0" w14:textId="77777777" w:rsidR="000E2197" w:rsidRPr="00B41286" w:rsidRDefault="000E2197" w:rsidP="000E2197">
            <w:pPr>
              <w:rPr>
                <w:sz w:val="20"/>
                <w:szCs w:val="20"/>
              </w:rPr>
            </w:pPr>
          </w:p>
          <w:p w14:paraId="0C4B8814" w14:textId="5A2C11F8" w:rsidR="007F621B" w:rsidRPr="00B41286" w:rsidRDefault="008E5CB7" w:rsidP="000E21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 Cover for It’s a Disaster</w:t>
            </w:r>
            <w:bookmarkStart w:id="0" w:name="_GoBack"/>
            <w:bookmarkEnd w:id="0"/>
          </w:p>
          <w:p w14:paraId="48B02289" w14:textId="77777777" w:rsidR="007F621B" w:rsidRPr="00B41286" w:rsidRDefault="007F621B" w:rsidP="000E2197">
            <w:pPr>
              <w:rPr>
                <w:sz w:val="20"/>
                <w:szCs w:val="20"/>
              </w:rPr>
            </w:pPr>
          </w:p>
          <w:p w14:paraId="3DC807D2" w14:textId="77777777" w:rsidR="000E2197" w:rsidRPr="00B41286" w:rsidRDefault="000E2197" w:rsidP="000E2197">
            <w:pPr>
              <w:rPr>
                <w:sz w:val="20"/>
                <w:szCs w:val="20"/>
              </w:rPr>
            </w:pPr>
          </w:p>
          <w:p w14:paraId="3DC807D3" w14:textId="77777777" w:rsidR="000E2197" w:rsidRPr="00B41286" w:rsidRDefault="000E2197" w:rsidP="000E2197">
            <w:pPr>
              <w:rPr>
                <w:sz w:val="20"/>
                <w:szCs w:val="20"/>
              </w:rPr>
            </w:pPr>
          </w:p>
          <w:p w14:paraId="3DC807D4" w14:textId="77777777" w:rsidR="000E2197" w:rsidRPr="00B41286" w:rsidRDefault="000E2197" w:rsidP="000E2197">
            <w:pPr>
              <w:rPr>
                <w:sz w:val="20"/>
                <w:szCs w:val="20"/>
              </w:rPr>
            </w:pPr>
          </w:p>
          <w:p w14:paraId="3DC807D5" w14:textId="77777777" w:rsidR="000E2197" w:rsidRPr="00B41286" w:rsidRDefault="000E2197" w:rsidP="000E2197">
            <w:pPr>
              <w:rPr>
                <w:sz w:val="20"/>
                <w:szCs w:val="20"/>
              </w:rPr>
            </w:pPr>
          </w:p>
          <w:p w14:paraId="3DC807D6" w14:textId="77777777" w:rsidR="000E2197" w:rsidRPr="00B41286" w:rsidRDefault="000E2197" w:rsidP="000E2197">
            <w:pPr>
              <w:rPr>
                <w:sz w:val="20"/>
                <w:szCs w:val="20"/>
              </w:rPr>
            </w:pPr>
          </w:p>
          <w:p w14:paraId="3DC807D7" w14:textId="77777777" w:rsidR="000E2197" w:rsidRPr="00B41286" w:rsidRDefault="000E2197" w:rsidP="000E2197">
            <w:pPr>
              <w:rPr>
                <w:sz w:val="20"/>
                <w:szCs w:val="20"/>
              </w:rPr>
            </w:pPr>
          </w:p>
          <w:p w14:paraId="3DC807D9" w14:textId="79DAD13F" w:rsidR="000763C1" w:rsidRPr="00B41286" w:rsidRDefault="00DD3773" w:rsidP="00DD3773">
            <w:pPr>
              <w:tabs>
                <w:tab w:val="left" w:pos="1420"/>
              </w:tabs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ab/>
            </w:r>
          </w:p>
        </w:tc>
        <w:tc>
          <w:tcPr>
            <w:tcW w:w="2761" w:type="dxa"/>
            <w:vMerge w:val="restart"/>
          </w:tcPr>
          <w:p w14:paraId="2CE31552" w14:textId="0AF41432" w:rsidR="001B7064" w:rsidRPr="00B41286" w:rsidRDefault="00C851C2" w:rsidP="000E2197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HOMEWORK</w:t>
            </w:r>
          </w:p>
          <w:p w14:paraId="1EB5ABE7" w14:textId="75EFA559" w:rsidR="001B7064" w:rsidRPr="00B41286" w:rsidRDefault="007F621B" w:rsidP="000E2197">
            <w:pPr>
              <w:rPr>
                <w:b/>
                <w:sz w:val="20"/>
                <w:szCs w:val="20"/>
              </w:rPr>
            </w:pPr>
            <w:r w:rsidRPr="00B41286">
              <w:rPr>
                <w:b/>
                <w:sz w:val="20"/>
                <w:szCs w:val="20"/>
              </w:rPr>
              <w:t>Monday</w:t>
            </w:r>
          </w:p>
          <w:p w14:paraId="27E414DE" w14:textId="6FAC65F4" w:rsidR="007F621B" w:rsidRPr="00B41286" w:rsidRDefault="008E5CB7" w:rsidP="000E21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English Test</w:t>
            </w:r>
          </w:p>
          <w:p w14:paraId="14CBFA7F" w14:textId="77777777" w:rsidR="00122982" w:rsidRPr="00B41286" w:rsidRDefault="00122982" w:rsidP="000E2197">
            <w:pPr>
              <w:rPr>
                <w:b/>
                <w:sz w:val="20"/>
                <w:szCs w:val="20"/>
              </w:rPr>
            </w:pPr>
            <w:r w:rsidRPr="00B41286">
              <w:rPr>
                <w:b/>
                <w:sz w:val="20"/>
                <w:szCs w:val="20"/>
              </w:rPr>
              <w:t>Tuesday</w:t>
            </w:r>
          </w:p>
          <w:p w14:paraId="685D7F26" w14:textId="1B7EF7AA" w:rsidR="00122982" w:rsidRPr="00B41286" w:rsidRDefault="00A03696" w:rsidP="000E21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Grp</w:t>
            </w:r>
            <w:proofErr w:type="spellEnd"/>
            <w:r>
              <w:rPr>
                <w:sz w:val="20"/>
                <w:szCs w:val="20"/>
              </w:rPr>
              <w:t xml:space="preserve"> 1:</w:t>
            </w:r>
            <w:r w:rsidR="00122982" w:rsidRPr="00B41286">
              <w:rPr>
                <w:sz w:val="20"/>
                <w:szCs w:val="20"/>
              </w:rPr>
              <w:t xml:space="preserve"> </w:t>
            </w:r>
            <w:r w:rsidR="008E5CB7">
              <w:rPr>
                <w:sz w:val="20"/>
                <w:szCs w:val="20"/>
              </w:rPr>
              <w:t xml:space="preserve"> Decimals worksheet</w:t>
            </w:r>
          </w:p>
          <w:p w14:paraId="70558A76" w14:textId="1DF5C38F" w:rsidR="00122982" w:rsidRPr="00B41286" w:rsidRDefault="00122982" w:rsidP="000E2197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2: </w:t>
            </w:r>
            <w:r w:rsidR="008E5CB7">
              <w:rPr>
                <w:sz w:val="20"/>
                <w:szCs w:val="20"/>
              </w:rPr>
              <w:t>Decimals worksheet</w:t>
            </w:r>
          </w:p>
          <w:p w14:paraId="24891103" w14:textId="77777777" w:rsidR="008E5CB7" w:rsidRDefault="00122982" w:rsidP="009D561C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3 : </w:t>
            </w:r>
            <w:r w:rsidR="008E5CB7">
              <w:rPr>
                <w:sz w:val="20"/>
                <w:szCs w:val="20"/>
              </w:rPr>
              <w:t>Decimals worksheet</w:t>
            </w:r>
            <w:r w:rsidR="008E5CB7">
              <w:rPr>
                <w:sz w:val="20"/>
                <w:szCs w:val="20"/>
              </w:rPr>
              <w:t xml:space="preserve"> </w:t>
            </w:r>
          </w:p>
          <w:p w14:paraId="4B9DE8A9" w14:textId="77777777" w:rsidR="008E5CB7" w:rsidRDefault="008E5CB7" w:rsidP="009D561C">
            <w:pPr>
              <w:rPr>
                <w:sz w:val="20"/>
                <w:szCs w:val="20"/>
              </w:rPr>
            </w:pPr>
            <w:r w:rsidRPr="008E5CB7">
              <w:rPr>
                <w:b/>
                <w:sz w:val="20"/>
                <w:szCs w:val="20"/>
              </w:rPr>
              <w:t>Wednesday</w:t>
            </w:r>
          </w:p>
          <w:p w14:paraId="7A0BA599" w14:textId="03F36727" w:rsidR="009D561C" w:rsidRPr="00B41286" w:rsidRDefault="00A03696" w:rsidP="009D5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Grp</w:t>
            </w:r>
            <w:proofErr w:type="spellEnd"/>
            <w:r>
              <w:rPr>
                <w:sz w:val="20"/>
                <w:szCs w:val="20"/>
              </w:rPr>
              <w:t xml:space="preserve"> 1: </w:t>
            </w:r>
            <w:r w:rsidR="008E5CB7">
              <w:rPr>
                <w:sz w:val="20"/>
                <w:szCs w:val="20"/>
              </w:rPr>
              <w:t>New Wave English Test</w:t>
            </w:r>
          </w:p>
          <w:p w14:paraId="2BDCEB00" w14:textId="260D2C3C" w:rsidR="009D561C" w:rsidRPr="00B41286" w:rsidRDefault="009D561C" w:rsidP="009D561C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2</w:t>
            </w:r>
            <w:r w:rsidR="008E5CB7">
              <w:rPr>
                <w:sz w:val="20"/>
                <w:szCs w:val="20"/>
              </w:rPr>
              <w:t xml:space="preserve"> </w:t>
            </w:r>
            <w:r w:rsidR="008E5CB7">
              <w:rPr>
                <w:sz w:val="20"/>
                <w:szCs w:val="20"/>
              </w:rPr>
              <w:t>New Wave English Test</w:t>
            </w:r>
          </w:p>
          <w:p w14:paraId="795D1D99" w14:textId="497B6A4A" w:rsidR="00122982" w:rsidRPr="00B41286" w:rsidRDefault="009D561C" w:rsidP="001B7064">
            <w:pPr>
              <w:rPr>
                <w:sz w:val="20"/>
                <w:szCs w:val="20"/>
              </w:rPr>
            </w:pPr>
            <w:proofErr w:type="spellStart"/>
            <w:r w:rsidRPr="00B41286">
              <w:rPr>
                <w:sz w:val="20"/>
                <w:szCs w:val="20"/>
              </w:rPr>
              <w:t>Grp</w:t>
            </w:r>
            <w:proofErr w:type="spellEnd"/>
            <w:r w:rsidRPr="00B41286">
              <w:rPr>
                <w:sz w:val="20"/>
                <w:szCs w:val="20"/>
              </w:rPr>
              <w:t xml:space="preserve"> 3: </w:t>
            </w:r>
            <w:r w:rsidR="008E5CB7">
              <w:rPr>
                <w:sz w:val="20"/>
                <w:szCs w:val="20"/>
              </w:rPr>
              <w:t>New Wave English Test</w:t>
            </w:r>
          </w:p>
          <w:p w14:paraId="586C9451" w14:textId="341752A3" w:rsidR="00122982" w:rsidRPr="00B41286" w:rsidRDefault="00122982" w:rsidP="00122982">
            <w:pPr>
              <w:rPr>
                <w:b/>
                <w:sz w:val="20"/>
                <w:szCs w:val="20"/>
              </w:rPr>
            </w:pPr>
            <w:r w:rsidRPr="00B41286">
              <w:rPr>
                <w:b/>
                <w:sz w:val="20"/>
                <w:szCs w:val="20"/>
              </w:rPr>
              <w:t>Thursday</w:t>
            </w:r>
          </w:p>
          <w:p w14:paraId="7A254917" w14:textId="20EB1FE8" w:rsidR="00122982" w:rsidRPr="00B41286" w:rsidRDefault="008E5CB7" w:rsidP="00122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Grp</w:t>
            </w:r>
            <w:proofErr w:type="spellEnd"/>
            <w:r>
              <w:rPr>
                <w:sz w:val="20"/>
                <w:szCs w:val="20"/>
              </w:rPr>
              <w:t xml:space="preserve"> 1: Compass worksheet</w:t>
            </w:r>
            <w:r w:rsidR="00122982" w:rsidRPr="00B41286">
              <w:rPr>
                <w:sz w:val="20"/>
                <w:szCs w:val="20"/>
              </w:rPr>
              <w:t xml:space="preserve"> </w:t>
            </w:r>
          </w:p>
          <w:p w14:paraId="0371E25B" w14:textId="7733D4AE" w:rsidR="00122982" w:rsidRPr="00B41286" w:rsidRDefault="008E5CB7" w:rsidP="001229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Grp</w:t>
            </w:r>
            <w:proofErr w:type="spellEnd"/>
            <w:r>
              <w:rPr>
                <w:sz w:val="20"/>
                <w:szCs w:val="20"/>
              </w:rPr>
              <w:t xml:space="preserve"> 2: Compass worksheet</w:t>
            </w:r>
          </w:p>
          <w:p w14:paraId="3DC807DB" w14:textId="1A730967" w:rsidR="001B7064" w:rsidRPr="00B41286" w:rsidRDefault="00A03696" w:rsidP="00A0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Grp</w:t>
            </w:r>
            <w:proofErr w:type="spellEnd"/>
            <w:r>
              <w:rPr>
                <w:sz w:val="20"/>
                <w:szCs w:val="20"/>
              </w:rPr>
              <w:t xml:space="preserve"> 3</w:t>
            </w:r>
            <w:r w:rsidR="008E5CB7">
              <w:rPr>
                <w:sz w:val="20"/>
                <w:szCs w:val="20"/>
              </w:rPr>
              <w:t>: Compass worksheet</w:t>
            </w:r>
          </w:p>
        </w:tc>
        <w:tc>
          <w:tcPr>
            <w:tcW w:w="2313" w:type="dxa"/>
            <w:gridSpan w:val="2"/>
          </w:tcPr>
          <w:p w14:paraId="46E94AC0" w14:textId="77777777" w:rsidR="001F25A7" w:rsidRPr="00B41286" w:rsidRDefault="001F25A7" w:rsidP="001F25A7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FORMATIVE FEEDBACK</w:t>
            </w:r>
          </w:p>
          <w:p w14:paraId="7EE57BBE" w14:textId="77777777" w:rsidR="001F25A7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Group ___________</w:t>
            </w:r>
          </w:p>
          <w:p w14:paraId="44C9199D" w14:textId="77777777" w:rsidR="001F25A7" w:rsidRPr="00B41286" w:rsidRDefault="001F25A7" w:rsidP="001F25A7">
            <w:pPr>
              <w:rPr>
                <w:sz w:val="20"/>
                <w:szCs w:val="20"/>
              </w:rPr>
            </w:pPr>
          </w:p>
          <w:p w14:paraId="71E883F5" w14:textId="77777777" w:rsidR="001F25A7" w:rsidRPr="00B41286" w:rsidRDefault="001F25A7" w:rsidP="001F25A7">
            <w:pPr>
              <w:tabs>
                <w:tab w:val="left" w:pos="3000"/>
              </w:tabs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SELF ASSESSMENT</w:t>
            </w:r>
          </w:p>
          <w:p w14:paraId="001B4BBD" w14:textId="77777777" w:rsidR="001F25A7" w:rsidRPr="00B41286" w:rsidRDefault="001F25A7" w:rsidP="001F25A7">
            <w:pPr>
              <w:rPr>
                <w:sz w:val="20"/>
                <w:szCs w:val="20"/>
              </w:rPr>
            </w:pPr>
          </w:p>
          <w:p w14:paraId="32353D58" w14:textId="73DA719E" w:rsidR="001F25A7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Group </w:t>
            </w:r>
            <w:r w:rsidR="006E07C5" w:rsidRPr="00B41286">
              <w:rPr>
                <w:sz w:val="20"/>
                <w:szCs w:val="20"/>
              </w:rPr>
              <w:t xml:space="preserve">1 + 2 + </w:t>
            </w:r>
            <w:proofErr w:type="gramStart"/>
            <w:r w:rsidR="006E07C5" w:rsidRPr="00B41286">
              <w:rPr>
                <w:sz w:val="20"/>
                <w:szCs w:val="20"/>
              </w:rPr>
              <w:t>3  Maths</w:t>
            </w:r>
            <w:proofErr w:type="gramEnd"/>
            <w:r w:rsidR="006E07C5" w:rsidRPr="00B41286">
              <w:rPr>
                <w:sz w:val="20"/>
                <w:szCs w:val="20"/>
              </w:rPr>
              <w:t xml:space="preserve"> Angles using self-assessment stamp.</w:t>
            </w:r>
          </w:p>
          <w:p w14:paraId="3F7F2ED7" w14:textId="77777777" w:rsidR="001F25A7" w:rsidRPr="00B41286" w:rsidRDefault="001F25A7" w:rsidP="001F25A7">
            <w:pPr>
              <w:rPr>
                <w:sz w:val="20"/>
                <w:szCs w:val="20"/>
                <w:u w:val="single"/>
              </w:rPr>
            </w:pPr>
          </w:p>
          <w:p w14:paraId="0D34B61D" w14:textId="77777777" w:rsidR="001F25A7" w:rsidRPr="00B41286" w:rsidRDefault="001F25A7" w:rsidP="001F25A7">
            <w:pPr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PEER ASSESSMENT</w:t>
            </w:r>
          </w:p>
          <w:p w14:paraId="3A3B3F5E" w14:textId="77777777" w:rsidR="001F25A7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Group ___________</w:t>
            </w:r>
          </w:p>
          <w:p w14:paraId="3DC807E2" w14:textId="3B22706C" w:rsidR="000763C1" w:rsidRPr="00B41286" w:rsidRDefault="000763C1">
            <w:pPr>
              <w:rPr>
                <w:sz w:val="20"/>
                <w:szCs w:val="20"/>
              </w:rPr>
            </w:pPr>
          </w:p>
        </w:tc>
      </w:tr>
      <w:tr w:rsidR="000763C1" w:rsidRPr="00B41286" w14:paraId="3DC807F1" w14:textId="77777777" w:rsidTr="008E5CB7">
        <w:trPr>
          <w:trHeight w:val="1334"/>
        </w:trPr>
        <w:tc>
          <w:tcPr>
            <w:tcW w:w="6487" w:type="dxa"/>
            <w:vMerge/>
          </w:tcPr>
          <w:p w14:paraId="3DC807E4" w14:textId="727D5238" w:rsidR="000763C1" w:rsidRPr="00B41286" w:rsidRDefault="000763C1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4359" w:type="dxa"/>
            <w:gridSpan w:val="2"/>
            <w:vMerge/>
          </w:tcPr>
          <w:p w14:paraId="3DC807E5" w14:textId="77777777" w:rsidR="000763C1" w:rsidRPr="00B41286" w:rsidRDefault="000763C1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761" w:type="dxa"/>
            <w:vMerge/>
          </w:tcPr>
          <w:p w14:paraId="3DC807E6" w14:textId="77777777" w:rsidR="000763C1" w:rsidRPr="00B41286" w:rsidRDefault="000763C1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313" w:type="dxa"/>
            <w:gridSpan w:val="2"/>
          </w:tcPr>
          <w:p w14:paraId="333FB960" w14:textId="67EDA311" w:rsidR="001F25A7" w:rsidRPr="00B41286" w:rsidRDefault="001F25A7" w:rsidP="001F25A7">
            <w:pPr>
              <w:jc w:val="center"/>
              <w:rPr>
                <w:sz w:val="20"/>
                <w:szCs w:val="20"/>
                <w:u w:val="single"/>
              </w:rPr>
            </w:pPr>
            <w:r w:rsidRPr="00B41286">
              <w:rPr>
                <w:sz w:val="20"/>
                <w:szCs w:val="20"/>
                <w:u w:val="single"/>
              </w:rPr>
              <w:t>KEY - TSPC</w:t>
            </w:r>
          </w:p>
          <w:p w14:paraId="2EB75F0F" w14:textId="2295AF73" w:rsidR="001F25A7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WO - Working with others </w:t>
            </w:r>
          </w:p>
          <w:p w14:paraId="4BC68B5B" w14:textId="30E9755C" w:rsidR="001F25A7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BC - </w:t>
            </w:r>
            <w:r w:rsidR="00C851C2" w:rsidRPr="00B41286">
              <w:rPr>
                <w:sz w:val="20"/>
                <w:szCs w:val="20"/>
              </w:rPr>
              <w:t xml:space="preserve"> </w:t>
            </w:r>
            <w:r w:rsidRPr="00B41286">
              <w:rPr>
                <w:sz w:val="20"/>
                <w:szCs w:val="20"/>
              </w:rPr>
              <w:t>Being Creative</w:t>
            </w:r>
          </w:p>
          <w:p w14:paraId="1ADCF1C9" w14:textId="1DD28949" w:rsidR="001F25A7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MI - </w:t>
            </w:r>
            <w:r w:rsidR="00C851C2" w:rsidRPr="00B41286">
              <w:rPr>
                <w:sz w:val="20"/>
                <w:szCs w:val="20"/>
              </w:rPr>
              <w:t xml:space="preserve"> </w:t>
            </w:r>
            <w:r w:rsidRPr="00B41286">
              <w:rPr>
                <w:sz w:val="20"/>
                <w:szCs w:val="20"/>
              </w:rPr>
              <w:t>Managing Information</w:t>
            </w:r>
          </w:p>
          <w:p w14:paraId="293469B0" w14:textId="2B657E8F" w:rsidR="001F25A7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SM - Self-Management</w:t>
            </w:r>
          </w:p>
          <w:p w14:paraId="1222A006" w14:textId="47DA53ED" w:rsidR="00C851C2" w:rsidRPr="00B41286" w:rsidRDefault="001F25A7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>PS -</w:t>
            </w:r>
            <w:r w:rsidR="00C851C2" w:rsidRPr="00B41286">
              <w:rPr>
                <w:sz w:val="20"/>
                <w:szCs w:val="20"/>
              </w:rPr>
              <w:t xml:space="preserve"> </w:t>
            </w:r>
            <w:r w:rsidRPr="00B41286">
              <w:rPr>
                <w:sz w:val="20"/>
                <w:szCs w:val="20"/>
              </w:rPr>
              <w:t xml:space="preserve"> Thinking, Problem Solving  And </w:t>
            </w:r>
          </w:p>
          <w:p w14:paraId="3DC807F0" w14:textId="07481AF9" w:rsidR="000763C1" w:rsidRPr="00B41286" w:rsidRDefault="00C851C2" w:rsidP="001F25A7">
            <w:pPr>
              <w:rPr>
                <w:sz w:val="20"/>
                <w:szCs w:val="20"/>
              </w:rPr>
            </w:pPr>
            <w:r w:rsidRPr="00B41286">
              <w:rPr>
                <w:sz w:val="20"/>
                <w:szCs w:val="20"/>
              </w:rPr>
              <w:t xml:space="preserve">         </w:t>
            </w:r>
            <w:r w:rsidR="001F25A7" w:rsidRPr="00B41286">
              <w:rPr>
                <w:sz w:val="20"/>
                <w:szCs w:val="20"/>
              </w:rPr>
              <w:t>Decision Making</w:t>
            </w:r>
          </w:p>
        </w:tc>
      </w:tr>
    </w:tbl>
    <w:p w14:paraId="3DC807F2" w14:textId="11EFF1D1" w:rsidR="004805D9" w:rsidRPr="00B41286" w:rsidRDefault="00F3281E" w:rsidP="00F3281E">
      <w:pPr>
        <w:tabs>
          <w:tab w:val="left" w:pos="960"/>
        </w:tabs>
        <w:rPr>
          <w:sz w:val="20"/>
          <w:szCs w:val="20"/>
          <w:u w:val="single"/>
        </w:rPr>
      </w:pPr>
      <w:r w:rsidRPr="00B41286">
        <w:rPr>
          <w:sz w:val="20"/>
          <w:szCs w:val="20"/>
          <w:u w:val="single"/>
        </w:rPr>
        <w:t>OTHER</w:t>
      </w:r>
    </w:p>
    <w:sectPr w:rsidR="004805D9" w:rsidRPr="00B41286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52EE0"/>
    <w:multiLevelType w:val="hybridMultilevel"/>
    <w:tmpl w:val="1DACB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719FF"/>
    <w:multiLevelType w:val="hybridMultilevel"/>
    <w:tmpl w:val="0FC69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95BD1"/>
    <w:rsid w:val="000E2197"/>
    <w:rsid w:val="00122982"/>
    <w:rsid w:val="00123846"/>
    <w:rsid w:val="001306B8"/>
    <w:rsid w:val="00135293"/>
    <w:rsid w:val="001661F3"/>
    <w:rsid w:val="001B7064"/>
    <w:rsid w:val="001F25A7"/>
    <w:rsid w:val="0021157D"/>
    <w:rsid w:val="00277833"/>
    <w:rsid w:val="002A6426"/>
    <w:rsid w:val="002C5129"/>
    <w:rsid w:val="002F1BD9"/>
    <w:rsid w:val="002F3914"/>
    <w:rsid w:val="00341E0F"/>
    <w:rsid w:val="00344FA7"/>
    <w:rsid w:val="003E0D2F"/>
    <w:rsid w:val="003E431F"/>
    <w:rsid w:val="004229B7"/>
    <w:rsid w:val="00456E7F"/>
    <w:rsid w:val="00472403"/>
    <w:rsid w:val="004805D9"/>
    <w:rsid w:val="00482258"/>
    <w:rsid w:val="004B197C"/>
    <w:rsid w:val="0050111F"/>
    <w:rsid w:val="005336FE"/>
    <w:rsid w:val="005704C4"/>
    <w:rsid w:val="005A2E7B"/>
    <w:rsid w:val="006E07C5"/>
    <w:rsid w:val="00755DF2"/>
    <w:rsid w:val="007822AF"/>
    <w:rsid w:val="007B2D77"/>
    <w:rsid w:val="007F621B"/>
    <w:rsid w:val="008056F0"/>
    <w:rsid w:val="00836543"/>
    <w:rsid w:val="0086185D"/>
    <w:rsid w:val="008D3E3A"/>
    <w:rsid w:val="008E5CB7"/>
    <w:rsid w:val="008F79BA"/>
    <w:rsid w:val="009011A3"/>
    <w:rsid w:val="00926606"/>
    <w:rsid w:val="009548A7"/>
    <w:rsid w:val="009A227E"/>
    <w:rsid w:val="009C4279"/>
    <w:rsid w:val="009C6C34"/>
    <w:rsid w:val="009D2623"/>
    <w:rsid w:val="009D561C"/>
    <w:rsid w:val="00A03696"/>
    <w:rsid w:val="00A17F7C"/>
    <w:rsid w:val="00A24400"/>
    <w:rsid w:val="00A45ACF"/>
    <w:rsid w:val="00A514AF"/>
    <w:rsid w:val="00A60653"/>
    <w:rsid w:val="00AC02AF"/>
    <w:rsid w:val="00AC6456"/>
    <w:rsid w:val="00B21357"/>
    <w:rsid w:val="00B41286"/>
    <w:rsid w:val="00BC7874"/>
    <w:rsid w:val="00C40A55"/>
    <w:rsid w:val="00C851C2"/>
    <w:rsid w:val="00CB26B4"/>
    <w:rsid w:val="00CC325A"/>
    <w:rsid w:val="00CD416D"/>
    <w:rsid w:val="00CE5D3D"/>
    <w:rsid w:val="00CF6BE6"/>
    <w:rsid w:val="00D372AA"/>
    <w:rsid w:val="00D4025D"/>
    <w:rsid w:val="00D57E0B"/>
    <w:rsid w:val="00DD3773"/>
    <w:rsid w:val="00F3281E"/>
    <w:rsid w:val="00F447F1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056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128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79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056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128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79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4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uperteacherworksheets.com/proofreading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C9086068</Template>
  <TotalTime>97</TotalTime>
  <Pages>2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14</cp:revision>
  <cp:lastPrinted>2014-05-06T15:18:00Z</cp:lastPrinted>
  <dcterms:created xsi:type="dcterms:W3CDTF">2014-04-29T16:06:00Z</dcterms:created>
  <dcterms:modified xsi:type="dcterms:W3CDTF">2017-05-02T14:21:00Z</dcterms:modified>
</cp:coreProperties>
</file>