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5DEC1650" w:rsidR="004805D9" w:rsidRPr="00675B22" w:rsidRDefault="00F620C0">
      <w:pPr>
        <w:rPr>
          <w:sz w:val="30"/>
          <w:szCs w:val="30"/>
        </w:rPr>
      </w:pPr>
      <w:r>
        <w:rPr>
          <w:sz w:val="30"/>
          <w:szCs w:val="30"/>
        </w:rPr>
        <w:t xml:space="preserve"> </w:t>
      </w:r>
      <w:r w:rsidR="004805D9" w:rsidRPr="003E431F">
        <w:rPr>
          <w:sz w:val="30"/>
          <w:szCs w:val="30"/>
        </w:rPr>
        <w:t>Teacher:</w:t>
      </w:r>
      <w:r w:rsidR="004805D9" w:rsidRPr="003E431F">
        <w:rPr>
          <w:sz w:val="30"/>
          <w:szCs w:val="30"/>
        </w:rPr>
        <w:tab/>
      </w:r>
      <w:r w:rsidR="004805D9" w:rsidRPr="003E431F">
        <w:rPr>
          <w:sz w:val="30"/>
          <w:szCs w:val="30"/>
        </w:rPr>
        <w:tab/>
      </w:r>
      <w:r w:rsidR="004805D9" w:rsidRPr="003E431F">
        <w:rPr>
          <w:sz w:val="30"/>
          <w:szCs w:val="30"/>
        </w:rPr>
        <w:tab/>
      </w:r>
      <w:r w:rsidR="004805D9" w:rsidRPr="003E431F">
        <w:rPr>
          <w:sz w:val="30"/>
          <w:szCs w:val="30"/>
        </w:rPr>
        <w:tab/>
      </w:r>
      <w:r w:rsidR="004805D9" w:rsidRPr="003E431F">
        <w:rPr>
          <w:sz w:val="30"/>
          <w:szCs w:val="30"/>
        </w:rPr>
        <w:tab/>
      </w:r>
      <w:r w:rsidR="004805D9" w:rsidRPr="003E431F">
        <w:rPr>
          <w:sz w:val="30"/>
          <w:szCs w:val="30"/>
        </w:rPr>
        <w:tab/>
      </w:r>
      <w:r w:rsidR="004805D9" w:rsidRPr="00F01E75">
        <w:rPr>
          <w:color w:val="1F497D" w:themeColor="text2"/>
          <w:sz w:val="30"/>
          <w:szCs w:val="30"/>
        </w:rPr>
        <w:t>Year:</w:t>
      </w:r>
      <w:r w:rsidR="004805D9" w:rsidRPr="00F01E75">
        <w:rPr>
          <w:color w:val="1F497D" w:themeColor="text2"/>
          <w:sz w:val="30"/>
          <w:szCs w:val="30"/>
        </w:rPr>
        <w:tab/>
      </w:r>
      <w:r w:rsidR="0075607A" w:rsidRPr="00F01E75">
        <w:rPr>
          <w:color w:val="1F497D" w:themeColor="text2"/>
          <w:sz w:val="30"/>
          <w:szCs w:val="30"/>
        </w:rPr>
        <w:t>6</w:t>
      </w:r>
      <w:r w:rsidR="004805D9" w:rsidRPr="003E431F">
        <w:rPr>
          <w:sz w:val="30"/>
          <w:szCs w:val="30"/>
        </w:rPr>
        <w:tab/>
      </w:r>
      <w:r w:rsidR="004805D9" w:rsidRPr="003E431F">
        <w:rPr>
          <w:sz w:val="30"/>
          <w:szCs w:val="30"/>
        </w:rPr>
        <w:tab/>
      </w:r>
      <w:r w:rsidR="004805D9" w:rsidRPr="003E431F">
        <w:rPr>
          <w:sz w:val="30"/>
          <w:szCs w:val="30"/>
        </w:rPr>
        <w:tab/>
      </w:r>
      <w:r w:rsidR="004805D9" w:rsidRPr="003E431F">
        <w:rPr>
          <w:sz w:val="30"/>
          <w:szCs w:val="30"/>
        </w:rPr>
        <w:tab/>
      </w:r>
      <w:r w:rsidR="00675B22">
        <w:rPr>
          <w:color w:val="1F497D" w:themeColor="text2"/>
          <w:sz w:val="30"/>
          <w:szCs w:val="30"/>
        </w:rPr>
        <w:t>Summer Week O</w:t>
      </w:r>
      <w:r w:rsidR="0075607A" w:rsidRPr="00F01E75">
        <w:rPr>
          <w:color w:val="1F497D" w:themeColor="text2"/>
          <w:sz w:val="30"/>
          <w:szCs w:val="30"/>
        </w:rPr>
        <w:t>ne</w:t>
      </w:r>
    </w:p>
    <w:tbl>
      <w:tblPr>
        <w:tblStyle w:val="TableGrid"/>
        <w:tblW w:w="16020" w:type="dxa"/>
        <w:tblLook w:val="04A0" w:firstRow="1" w:lastRow="0" w:firstColumn="1" w:lastColumn="0" w:noHBand="0" w:noVBand="1"/>
      </w:tblPr>
      <w:tblGrid>
        <w:gridCol w:w="4005"/>
        <w:gridCol w:w="3092"/>
        <w:gridCol w:w="913"/>
        <w:gridCol w:w="4005"/>
        <w:gridCol w:w="1785"/>
        <w:gridCol w:w="2220"/>
      </w:tblGrid>
      <w:tr w:rsidR="004805D9" w:rsidRPr="006B0C93" w14:paraId="3DC8078D" w14:textId="77777777" w:rsidTr="0032070F">
        <w:trPr>
          <w:trHeight w:val="138"/>
        </w:trPr>
        <w:tc>
          <w:tcPr>
            <w:tcW w:w="7097" w:type="dxa"/>
            <w:gridSpan w:val="2"/>
          </w:tcPr>
          <w:p w14:paraId="3DC8078A" w14:textId="303EB847" w:rsidR="004805D9" w:rsidRPr="006B0C93" w:rsidRDefault="004805D9" w:rsidP="006B0C93">
            <w:pPr>
              <w:jc w:val="center"/>
              <w:rPr>
                <w:b/>
                <w:sz w:val="28"/>
                <w:szCs w:val="28"/>
              </w:rPr>
            </w:pPr>
            <w:r w:rsidRPr="006B0C93">
              <w:rPr>
                <w:b/>
                <w:color w:val="FF0000"/>
                <w:sz w:val="28"/>
                <w:szCs w:val="28"/>
              </w:rPr>
              <w:t>COMMUNICATION</w:t>
            </w:r>
          </w:p>
        </w:tc>
        <w:tc>
          <w:tcPr>
            <w:tcW w:w="6703" w:type="dxa"/>
            <w:gridSpan w:val="3"/>
          </w:tcPr>
          <w:p w14:paraId="3DC8078B" w14:textId="77777777" w:rsidR="004805D9" w:rsidRPr="006B0C93" w:rsidRDefault="004805D9" w:rsidP="006B0C93">
            <w:pPr>
              <w:jc w:val="center"/>
              <w:rPr>
                <w:b/>
                <w:sz w:val="28"/>
                <w:szCs w:val="28"/>
              </w:rPr>
            </w:pPr>
            <w:r w:rsidRPr="006B0C93">
              <w:rPr>
                <w:b/>
                <w:color w:val="FF0000"/>
                <w:sz w:val="28"/>
                <w:szCs w:val="28"/>
              </w:rPr>
              <w:t>USING MATHEMATICS</w:t>
            </w:r>
          </w:p>
        </w:tc>
        <w:tc>
          <w:tcPr>
            <w:tcW w:w="2218" w:type="dxa"/>
          </w:tcPr>
          <w:p w14:paraId="3DC8078C" w14:textId="77777777" w:rsidR="004805D9" w:rsidRPr="006B0C93" w:rsidRDefault="004805D9" w:rsidP="006B0C93">
            <w:pPr>
              <w:jc w:val="center"/>
              <w:rPr>
                <w:b/>
                <w:sz w:val="28"/>
                <w:szCs w:val="28"/>
              </w:rPr>
            </w:pPr>
            <w:r w:rsidRPr="006B0C93">
              <w:rPr>
                <w:b/>
                <w:color w:val="FF0000"/>
                <w:sz w:val="28"/>
                <w:szCs w:val="28"/>
              </w:rPr>
              <w:t>USING ICT</w:t>
            </w:r>
          </w:p>
        </w:tc>
      </w:tr>
      <w:tr w:rsidR="004805D9" w14:paraId="3DC807BA" w14:textId="77777777" w:rsidTr="0032070F">
        <w:trPr>
          <w:trHeight w:val="67"/>
        </w:trPr>
        <w:tc>
          <w:tcPr>
            <w:tcW w:w="7097" w:type="dxa"/>
            <w:gridSpan w:val="2"/>
          </w:tcPr>
          <w:p w14:paraId="61ADA8F0" w14:textId="74F0D6D9" w:rsidR="00CB26B4" w:rsidRPr="006B0C93" w:rsidRDefault="00CB26B4" w:rsidP="00CB26B4">
            <w:pPr>
              <w:rPr>
                <w:b/>
                <w:color w:val="FF0000"/>
                <w:sz w:val="28"/>
                <w:szCs w:val="28"/>
                <w:u w:val="single"/>
              </w:rPr>
            </w:pPr>
            <w:r w:rsidRPr="006B0C93">
              <w:rPr>
                <w:noProof/>
                <w:color w:val="FF0000"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58A7661F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53340</wp:posOffset>
                      </wp:positionV>
                      <wp:extent cx="868680" cy="333375"/>
                      <wp:effectExtent l="0" t="0" r="26670" b="285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FE321D" w:rsidRPr="006B0C93" w:rsidRDefault="00FE321D" w:rsidP="00CB26B4">
                                  <w:pPr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 w:rsidRPr="006B0C93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FE321D" w:rsidRDefault="00FE321D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9pt;margin-top:4.2pt;width:68.4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" fillcolor="white [3201]" strokeweight=".5pt">
                      <v:textbox>
                        <w:txbxContent>
                          <w:p w14:paraId="05A1EDEC" w14:textId="09527AE8" w:rsidR="00496CF6" w:rsidRPr="006B0C93" w:rsidRDefault="00496CF6" w:rsidP="00CB26B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B0C93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496CF6" w:rsidRDefault="00496CF6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6B0C93" w:rsidRDefault="00CB26B4" w:rsidP="00CB26B4">
            <w:pPr>
              <w:rPr>
                <w:b/>
                <w:color w:val="FF0000"/>
                <w:sz w:val="28"/>
                <w:szCs w:val="28"/>
                <w:u w:val="single"/>
              </w:rPr>
            </w:pPr>
          </w:p>
          <w:p w14:paraId="5CCC411F" w14:textId="4AD7055A" w:rsidR="00CB26B4" w:rsidRPr="006B0C93" w:rsidRDefault="00CB26B4" w:rsidP="00CB26B4">
            <w:pPr>
              <w:rPr>
                <w:b/>
                <w:color w:val="00B050"/>
                <w:sz w:val="28"/>
                <w:szCs w:val="28"/>
                <w:u w:val="single"/>
              </w:rPr>
            </w:pPr>
            <w:r w:rsidRPr="006B0C93">
              <w:rPr>
                <w:color w:val="00B050"/>
                <w:sz w:val="24"/>
                <w:szCs w:val="24"/>
                <w:u w:val="single"/>
              </w:rPr>
              <w:t>Guided Reading / Reading Skills</w:t>
            </w:r>
            <w:r w:rsidR="001F25A7" w:rsidRPr="006B0C93">
              <w:rPr>
                <w:color w:val="00B050"/>
                <w:sz w:val="24"/>
                <w:szCs w:val="24"/>
                <w:u w:val="single"/>
              </w:rPr>
              <w:t>:</w:t>
            </w:r>
          </w:p>
          <w:p w14:paraId="4E5AC506" w14:textId="39B8A784" w:rsidR="00AE2D66" w:rsidRPr="00093F49" w:rsidRDefault="00AE2D66" w:rsidP="00AE2D66">
            <w:pPr>
              <w:rPr>
                <w:sz w:val="18"/>
                <w:szCs w:val="18"/>
                <w:lang w:val="de-DE"/>
              </w:rPr>
            </w:pPr>
            <w:r w:rsidRPr="00093F49">
              <w:rPr>
                <w:sz w:val="18"/>
                <w:szCs w:val="18"/>
                <w:lang w:val="de-DE"/>
              </w:rPr>
              <w:t xml:space="preserve">Grp 1: </w:t>
            </w:r>
            <w:r w:rsidR="00093F49" w:rsidRPr="00093F49">
              <w:rPr>
                <w:sz w:val="18"/>
                <w:szCs w:val="18"/>
                <w:lang w:val="de-DE"/>
              </w:rPr>
              <w:t>ORT 15</w:t>
            </w:r>
          </w:p>
          <w:p w14:paraId="0B45536C" w14:textId="7B1649DB" w:rsidR="00AE2D66" w:rsidRPr="00093F49" w:rsidRDefault="00093F49" w:rsidP="00AE2D66">
            <w:pPr>
              <w:jc w:val="both"/>
              <w:rPr>
                <w:sz w:val="18"/>
                <w:szCs w:val="18"/>
                <w:lang w:val="de-DE"/>
              </w:rPr>
            </w:pPr>
            <w:r w:rsidRPr="00093F49">
              <w:rPr>
                <w:sz w:val="18"/>
                <w:szCs w:val="18"/>
                <w:lang w:val="de-DE"/>
              </w:rPr>
              <w:t>Grp 2: ORT 14</w:t>
            </w:r>
          </w:p>
          <w:p w14:paraId="309A174D" w14:textId="34755AA2" w:rsidR="00AE2D66" w:rsidRPr="00093F49" w:rsidRDefault="00093F49" w:rsidP="00AE2D66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  <w:r w:rsidRPr="00093F49">
              <w:rPr>
                <w:sz w:val="18"/>
                <w:szCs w:val="18"/>
                <w:lang w:val="de-DE"/>
              </w:rPr>
              <w:t>Grp 3: ORT 13</w:t>
            </w:r>
          </w:p>
          <w:p w14:paraId="6008F03E" w14:textId="44ACDD84" w:rsidR="0075607A" w:rsidRPr="006B0C93" w:rsidRDefault="00472403" w:rsidP="006B0C93">
            <w:pPr>
              <w:rPr>
                <w:sz w:val="24"/>
                <w:szCs w:val="24"/>
              </w:rPr>
            </w:pPr>
            <w:r w:rsidRPr="006B0C93">
              <w:rPr>
                <w:color w:val="00B050"/>
                <w:sz w:val="24"/>
                <w:szCs w:val="24"/>
                <w:u w:val="single"/>
              </w:rPr>
              <w:t xml:space="preserve">Novel/Big Book </w:t>
            </w:r>
            <w:r w:rsidR="001F25A7" w:rsidRPr="006B0C93">
              <w:rPr>
                <w:color w:val="00B050"/>
                <w:sz w:val="24"/>
                <w:szCs w:val="24"/>
                <w:u w:val="single"/>
              </w:rPr>
              <w:t xml:space="preserve">/ Shared Reading </w:t>
            </w:r>
            <w:r w:rsidRPr="006B0C93">
              <w:rPr>
                <w:color w:val="00B050"/>
                <w:sz w:val="24"/>
                <w:szCs w:val="24"/>
              </w:rPr>
              <w:t>:</w:t>
            </w:r>
            <w:r w:rsidR="00D372AA" w:rsidRPr="006B0C93">
              <w:rPr>
                <w:color w:val="00B050"/>
                <w:sz w:val="24"/>
                <w:szCs w:val="24"/>
              </w:rPr>
              <w:t xml:space="preserve"> </w:t>
            </w:r>
          </w:p>
          <w:p w14:paraId="6D5FF2B4" w14:textId="550F2431" w:rsidR="0018700D" w:rsidRDefault="006B0C93" w:rsidP="006B0C93">
            <w:pPr>
              <w:rPr>
                <w:sz w:val="24"/>
                <w:szCs w:val="24"/>
              </w:rPr>
            </w:pPr>
            <w:r w:rsidRPr="006B0C93">
              <w:rPr>
                <w:sz w:val="24"/>
                <w:szCs w:val="24"/>
              </w:rPr>
              <w:t xml:space="preserve">This Morning I Met A Whale by Michael </w:t>
            </w:r>
            <w:proofErr w:type="spellStart"/>
            <w:r w:rsidRPr="006B0C93">
              <w:rPr>
                <w:sz w:val="24"/>
                <w:szCs w:val="24"/>
              </w:rPr>
              <w:t>M</w:t>
            </w:r>
            <w:r w:rsidR="00C4719A">
              <w:rPr>
                <w:sz w:val="24"/>
                <w:szCs w:val="24"/>
              </w:rPr>
              <w:t>orpurgo</w:t>
            </w:r>
            <w:proofErr w:type="spellEnd"/>
            <w:r w:rsidR="0018700D">
              <w:rPr>
                <w:sz w:val="24"/>
                <w:szCs w:val="24"/>
              </w:rPr>
              <w:t xml:space="preserve">.  </w:t>
            </w:r>
            <w:r w:rsidRPr="006B0C93">
              <w:rPr>
                <w:sz w:val="24"/>
                <w:szCs w:val="24"/>
              </w:rPr>
              <w:t>Pages 5-13.</w:t>
            </w:r>
            <w:r w:rsidR="00C4719A">
              <w:rPr>
                <w:sz w:val="24"/>
                <w:szCs w:val="24"/>
              </w:rPr>
              <w:t xml:space="preserve"> </w:t>
            </w:r>
          </w:p>
          <w:p w14:paraId="23F46573" w14:textId="71E4B0CF" w:rsidR="0018700D" w:rsidRPr="006B0C93" w:rsidRDefault="0018700D" w:rsidP="006B0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with Accelerated Reading </w:t>
            </w:r>
            <w:proofErr w:type="spellStart"/>
            <w:r>
              <w:rPr>
                <w:sz w:val="24"/>
                <w:szCs w:val="24"/>
              </w:rPr>
              <w:t>everyday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36BAE326" w14:textId="6A94A70F" w:rsidR="006B0C93" w:rsidRPr="00537F55" w:rsidRDefault="0018700D" w:rsidP="006B0C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72403" w:rsidRPr="006B0C93">
              <w:rPr>
                <w:color w:val="00B050"/>
                <w:sz w:val="24"/>
                <w:szCs w:val="24"/>
                <w:u w:val="single"/>
              </w:rPr>
              <w:t>Comprehension</w:t>
            </w:r>
            <w:r w:rsidR="001F25A7" w:rsidRPr="006B0C93">
              <w:rPr>
                <w:color w:val="00B050"/>
                <w:sz w:val="24"/>
                <w:szCs w:val="24"/>
                <w:u w:val="single"/>
              </w:rPr>
              <w:t>:</w:t>
            </w:r>
            <w:r w:rsidR="006B0C93" w:rsidRPr="006B0C93">
              <w:rPr>
                <w:color w:val="00B050"/>
                <w:sz w:val="24"/>
                <w:szCs w:val="24"/>
              </w:rPr>
              <w:t xml:space="preserve"> </w:t>
            </w:r>
          </w:p>
          <w:p w14:paraId="6686ABC8" w14:textId="51DE9D48" w:rsidR="00F620C0" w:rsidRDefault="00093F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Grp</w:t>
            </w:r>
            <w:proofErr w:type="spellEnd"/>
            <w:r>
              <w:rPr>
                <w:sz w:val="24"/>
                <w:szCs w:val="24"/>
              </w:rPr>
              <w:t xml:space="preserve"> 1: L</w:t>
            </w:r>
            <w:r w:rsidR="0018700D">
              <w:rPr>
                <w:sz w:val="24"/>
                <w:szCs w:val="24"/>
              </w:rPr>
              <w:t>anguage Works 2 – Never-Never Land page 70</w:t>
            </w:r>
            <w:r w:rsidR="00F620C0">
              <w:rPr>
                <w:sz w:val="24"/>
                <w:szCs w:val="24"/>
              </w:rPr>
              <w:t>.</w:t>
            </w:r>
          </w:p>
          <w:p w14:paraId="4348255C" w14:textId="2A86D155" w:rsidR="00135293" w:rsidRPr="006B0C93" w:rsidRDefault="00F620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Grp</w:t>
            </w:r>
            <w:proofErr w:type="spellEnd"/>
            <w:r>
              <w:rPr>
                <w:sz w:val="24"/>
                <w:szCs w:val="24"/>
              </w:rPr>
              <w:t xml:space="preserve"> 2</w:t>
            </w:r>
            <w:r w:rsidR="00135293" w:rsidRPr="006B0C9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3B6CDC" w:rsidRPr="006B0C93">
              <w:rPr>
                <w:sz w:val="24"/>
                <w:szCs w:val="24"/>
              </w:rPr>
              <w:t>Language Works 2 – Never-Never Land page 70</w:t>
            </w:r>
            <w:r w:rsidR="0018700D">
              <w:rPr>
                <w:sz w:val="24"/>
                <w:szCs w:val="24"/>
              </w:rPr>
              <w:t>.</w:t>
            </w:r>
            <w:r w:rsidR="00D372AA" w:rsidRPr="006B0C93">
              <w:rPr>
                <w:sz w:val="24"/>
                <w:szCs w:val="24"/>
              </w:rPr>
              <w:t xml:space="preserve"> </w:t>
            </w:r>
          </w:p>
          <w:p w14:paraId="6434D262" w14:textId="540FC13B" w:rsidR="0018700D" w:rsidRPr="006B0C93" w:rsidRDefault="00F620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Grp</w:t>
            </w:r>
            <w:proofErr w:type="spellEnd"/>
            <w:r>
              <w:rPr>
                <w:sz w:val="24"/>
                <w:szCs w:val="24"/>
              </w:rPr>
              <w:t xml:space="preserve"> 3</w:t>
            </w:r>
            <w:r w:rsidR="00135293" w:rsidRPr="006B0C93">
              <w:rPr>
                <w:sz w:val="24"/>
                <w:szCs w:val="24"/>
              </w:rPr>
              <w:t>:</w:t>
            </w:r>
            <w:r w:rsidR="00D372AA" w:rsidRPr="006B0C93">
              <w:rPr>
                <w:sz w:val="24"/>
                <w:szCs w:val="24"/>
              </w:rPr>
              <w:t xml:space="preserve"> </w:t>
            </w:r>
            <w:r w:rsidR="003B6CDC" w:rsidRPr="006B0C93">
              <w:rPr>
                <w:sz w:val="24"/>
                <w:szCs w:val="24"/>
              </w:rPr>
              <w:t xml:space="preserve">Language Works 1 – </w:t>
            </w:r>
            <w:r w:rsidR="0018700D">
              <w:rPr>
                <w:sz w:val="24"/>
                <w:szCs w:val="24"/>
              </w:rPr>
              <w:t xml:space="preserve">Letter from a </w:t>
            </w:r>
            <w:proofErr w:type="spellStart"/>
            <w:r w:rsidR="0018700D">
              <w:rPr>
                <w:sz w:val="24"/>
                <w:szCs w:val="24"/>
              </w:rPr>
              <w:t>penpal</w:t>
            </w:r>
            <w:proofErr w:type="spellEnd"/>
            <w:r w:rsidR="0018700D">
              <w:rPr>
                <w:sz w:val="24"/>
                <w:szCs w:val="24"/>
              </w:rPr>
              <w:t xml:space="preserve"> page 70-71</w:t>
            </w:r>
          </w:p>
          <w:p w14:paraId="3E8141D6" w14:textId="1A5AB2F2" w:rsidR="00CB26B4" w:rsidRPr="006B0C93" w:rsidRDefault="00CB26B4" w:rsidP="00CB26B4">
            <w:pPr>
              <w:rPr>
                <w:color w:val="00B050"/>
                <w:sz w:val="24"/>
                <w:szCs w:val="24"/>
              </w:rPr>
            </w:pPr>
            <w:r w:rsidRPr="006B0C93">
              <w:rPr>
                <w:color w:val="00B050"/>
                <w:sz w:val="24"/>
                <w:szCs w:val="24"/>
                <w:u w:val="single"/>
              </w:rPr>
              <w:t>Handwriting</w:t>
            </w:r>
            <w:r w:rsidRPr="006B0C93">
              <w:rPr>
                <w:color w:val="00B050"/>
                <w:sz w:val="24"/>
                <w:szCs w:val="24"/>
              </w:rPr>
              <w:t>:</w:t>
            </w:r>
            <w:r w:rsidR="00D372AA" w:rsidRPr="006B0C93">
              <w:rPr>
                <w:color w:val="00B050"/>
                <w:sz w:val="24"/>
                <w:szCs w:val="24"/>
              </w:rPr>
              <w:t xml:space="preserve"> </w:t>
            </w:r>
          </w:p>
          <w:p w14:paraId="11197F00" w14:textId="1A29E3AA" w:rsidR="0018700D" w:rsidRPr="006B0C93" w:rsidRDefault="003B6CDC" w:rsidP="00CB26B4">
            <w:pPr>
              <w:rPr>
                <w:sz w:val="24"/>
                <w:szCs w:val="24"/>
              </w:rPr>
            </w:pPr>
            <w:r w:rsidRPr="006B0C93">
              <w:rPr>
                <w:sz w:val="24"/>
                <w:szCs w:val="24"/>
              </w:rPr>
              <w:t>Nelson Book 2 pages</w:t>
            </w:r>
            <w:r w:rsidR="00C60BA5">
              <w:rPr>
                <w:sz w:val="24"/>
                <w:szCs w:val="24"/>
              </w:rPr>
              <w:t xml:space="preserve"> 31-32</w:t>
            </w:r>
            <w:r w:rsidRPr="006B0C93">
              <w:rPr>
                <w:sz w:val="24"/>
                <w:szCs w:val="24"/>
              </w:rPr>
              <w:t>.</w:t>
            </w:r>
          </w:p>
          <w:p w14:paraId="2773E9F0" w14:textId="77777777" w:rsidR="001F25A7" w:rsidRPr="006B0C93" w:rsidRDefault="00CB26B4" w:rsidP="00CB26B4">
            <w:pPr>
              <w:rPr>
                <w:sz w:val="24"/>
                <w:szCs w:val="24"/>
              </w:rPr>
            </w:pPr>
            <w:r w:rsidRPr="006B0C93">
              <w:rPr>
                <w:color w:val="00B050"/>
                <w:sz w:val="24"/>
                <w:szCs w:val="24"/>
                <w:u w:val="single"/>
              </w:rPr>
              <w:t>Spellings/Phonics</w:t>
            </w:r>
            <w:r w:rsidRPr="006B0C93">
              <w:rPr>
                <w:color w:val="00B050"/>
                <w:sz w:val="24"/>
                <w:szCs w:val="24"/>
              </w:rPr>
              <w:t xml:space="preserve">: </w:t>
            </w:r>
          </w:p>
          <w:p w14:paraId="38CE7A22" w14:textId="32D72AB0" w:rsidR="00CB26B4" w:rsidRDefault="00CB26B4" w:rsidP="00CB26B4">
            <w:pPr>
              <w:rPr>
                <w:sz w:val="24"/>
                <w:szCs w:val="24"/>
              </w:rPr>
            </w:pPr>
            <w:proofErr w:type="spellStart"/>
            <w:r w:rsidRPr="006B0C93">
              <w:rPr>
                <w:sz w:val="24"/>
                <w:szCs w:val="24"/>
              </w:rPr>
              <w:t>Grp</w:t>
            </w:r>
            <w:proofErr w:type="spellEnd"/>
            <w:r w:rsidRPr="006B0C93">
              <w:rPr>
                <w:sz w:val="24"/>
                <w:szCs w:val="24"/>
              </w:rPr>
              <w:t xml:space="preserve"> 1:</w:t>
            </w:r>
            <w:r w:rsidR="00D372AA" w:rsidRPr="006B0C93">
              <w:rPr>
                <w:sz w:val="24"/>
                <w:szCs w:val="24"/>
              </w:rPr>
              <w:t xml:space="preserve"> </w:t>
            </w:r>
            <w:r w:rsidR="00746796" w:rsidRPr="006B0C93">
              <w:rPr>
                <w:sz w:val="24"/>
                <w:szCs w:val="24"/>
              </w:rPr>
              <w:t xml:space="preserve">Variations  </w:t>
            </w:r>
            <w:proofErr w:type="spellStart"/>
            <w:r w:rsidR="00746796" w:rsidRPr="006B0C93">
              <w:rPr>
                <w:sz w:val="24"/>
                <w:szCs w:val="24"/>
              </w:rPr>
              <w:t>g,gg,gu,gh</w:t>
            </w:r>
            <w:proofErr w:type="spellEnd"/>
            <w:r w:rsidR="00746796" w:rsidRPr="006B0C93">
              <w:rPr>
                <w:sz w:val="24"/>
                <w:szCs w:val="24"/>
              </w:rPr>
              <w:t xml:space="preserve"> </w:t>
            </w:r>
            <w:proofErr w:type="spellStart"/>
            <w:r w:rsidR="00746796" w:rsidRPr="006B0C93">
              <w:rPr>
                <w:sz w:val="24"/>
                <w:szCs w:val="24"/>
              </w:rPr>
              <w:t>e.g</w:t>
            </w:r>
            <w:proofErr w:type="spellEnd"/>
            <w:r w:rsidR="00746796" w:rsidRPr="006B0C93">
              <w:rPr>
                <w:sz w:val="24"/>
                <w:szCs w:val="24"/>
              </w:rPr>
              <w:t xml:space="preserve"> </w:t>
            </w:r>
            <w:r w:rsidR="00AE2D66">
              <w:rPr>
                <w:sz w:val="24"/>
                <w:szCs w:val="24"/>
              </w:rPr>
              <w:t>ghost, guess, ghastly, squiggle, guitar, spaghetti, ghett</w:t>
            </w:r>
            <w:r w:rsidR="0018700D">
              <w:rPr>
                <w:sz w:val="24"/>
                <w:szCs w:val="24"/>
              </w:rPr>
              <w:t>o, guinea pig</w:t>
            </w:r>
            <w:r w:rsidR="00EE5C12">
              <w:rPr>
                <w:sz w:val="24"/>
                <w:szCs w:val="24"/>
              </w:rPr>
              <w:t>, guilty, guideline, guarantee, gherkin, ghoul, guard, gorilla, guerrilla, glacier, geyser, wriggle, jiggle</w:t>
            </w:r>
          </w:p>
          <w:p w14:paraId="58F80AF1" w14:textId="77777777" w:rsidR="002D227B" w:rsidRPr="006B0C93" w:rsidRDefault="002D227B" w:rsidP="00CB26B4">
            <w:pPr>
              <w:rPr>
                <w:sz w:val="24"/>
                <w:szCs w:val="24"/>
              </w:rPr>
            </w:pPr>
          </w:p>
          <w:p w14:paraId="385764A1" w14:textId="175FE634" w:rsidR="001F25A7" w:rsidRPr="006B0C93" w:rsidRDefault="00CB26B4" w:rsidP="00CB26B4">
            <w:pPr>
              <w:rPr>
                <w:sz w:val="24"/>
                <w:szCs w:val="24"/>
              </w:rPr>
            </w:pPr>
            <w:proofErr w:type="spellStart"/>
            <w:r w:rsidRPr="006B0C93">
              <w:rPr>
                <w:sz w:val="24"/>
                <w:szCs w:val="24"/>
              </w:rPr>
              <w:t>Grp</w:t>
            </w:r>
            <w:proofErr w:type="spellEnd"/>
            <w:r w:rsidRPr="006B0C93">
              <w:rPr>
                <w:sz w:val="24"/>
                <w:szCs w:val="24"/>
              </w:rPr>
              <w:t xml:space="preserve"> 2:</w:t>
            </w:r>
            <w:r w:rsidR="00CD416D" w:rsidRPr="006B0C93">
              <w:rPr>
                <w:sz w:val="24"/>
                <w:szCs w:val="24"/>
              </w:rPr>
              <w:t xml:space="preserve"> </w:t>
            </w:r>
            <w:r w:rsidR="00EE5C12" w:rsidRPr="006B0C93">
              <w:rPr>
                <w:sz w:val="24"/>
                <w:szCs w:val="24"/>
              </w:rPr>
              <w:t xml:space="preserve">Variations  </w:t>
            </w:r>
            <w:proofErr w:type="spellStart"/>
            <w:r w:rsidR="00EE5C12" w:rsidRPr="006B0C93">
              <w:rPr>
                <w:sz w:val="24"/>
                <w:szCs w:val="24"/>
              </w:rPr>
              <w:t>g,gg,gu,gh</w:t>
            </w:r>
            <w:proofErr w:type="spellEnd"/>
            <w:r w:rsidR="00EE5C12" w:rsidRPr="006B0C93">
              <w:rPr>
                <w:sz w:val="24"/>
                <w:szCs w:val="24"/>
              </w:rPr>
              <w:t xml:space="preserve"> </w:t>
            </w:r>
            <w:proofErr w:type="spellStart"/>
            <w:r w:rsidR="00EE5C12" w:rsidRPr="006B0C93">
              <w:rPr>
                <w:sz w:val="24"/>
                <w:szCs w:val="24"/>
              </w:rPr>
              <w:t>e.g</w:t>
            </w:r>
            <w:proofErr w:type="spellEnd"/>
            <w:r w:rsidR="00EE5C12" w:rsidRPr="006B0C93">
              <w:rPr>
                <w:sz w:val="24"/>
                <w:szCs w:val="24"/>
              </w:rPr>
              <w:t xml:space="preserve"> </w:t>
            </w:r>
            <w:r w:rsidR="00EE5C12">
              <w:rPr>
                <w:sz w:val="24"/>
                <w:szCs w:val="24"/>
              </w:rPr>
              <w:t xml:space="preserve">guilty, ghost, guess, guitar, guinea pig, ghoul, guard, wriggle, jiggle, giggle, juggler, ghastly, giddy, getaway, glare, glitter, glimmer, global, </w:t>
            </w:r>
            <w:proofErr w:type="spellStart"/>
            <w:r w:rsidR="00EE5C12">
              <w:rPr>
                <w:sz w:val="24"/>
                <w:szCs w:val="24"/>
              </w:rPr>
              <w:t>google</w:t>
            </w:r>
            <w:proofErr w:type="spellEnd"/>
          </w:p>
          <w:p w14:paraId="75E1A598" w14:textId="3ADDA789" w:rsidR="00746796" w:rsidRDefault="00746796">
            <w:pPr>
              <w:rPr>
                <w:color w:val="00B050"/>
                <w:sz w:val="24"/>
                <w:szCs w:val="24"/>
                <w:u w:val="single"/>
              </w:rPr>
            </w:pPr>
            <w:r w:rsidRPr="006B0C93">
              <w:rPr>
                <w:color w:val="00B050"/>
                <w:sz w:val="24"/>
                <w:szCs w:val="24"/>
                <w:u w:val="single"/>
              </w:rPr>
              <w:t>Grammar</w:t>
            </w:r>
            <w:r w:rsidR="00093F49">
              <w:rPr>
                <w:color w:val="00B050"/>
                <w:sz w:val="24"/>
                <w:szCs w:val="24"/>
                <w:u w:val="single"/>
              </w:rPr>
              <w:t xml:space="preserve"> </w:t>
            </w:r>
          </w:p>
          <w:p w14:paraId="1522D923" w14:textId="6315A4DC" w:rsidR="00093F49" w:rsidRPr="00093F49" w:rsidRDefault="00D83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 saved s</w:t>
            </w:r>
            <w:r w:rsidR="00093F49">
              <w:rPr>
                <w:sz w:val="24"/>
                <w:szCs w:val="24"/>
              </w:rPr>
              <w:t>ummer folder</w:t>
            </w:r>
          </w:p>
          <w:p w14:paraId="5E77A0A4" w14:textId="34D6332F" w:rsidR="00F620C0" w:rsidRDefault="00472403">
            <w:pPr>
              <w:rPr>
                <w:sz w:val="24"/>
                <w:szCs w:val="24"/>
              </w:rPr>
            </w:pPr>
            <w:proofErr w:type="spellStart"/>
            <w:r w:rsidRPr="006B0C93">
              <w:rPr>
                <w:sz w:val="24"/>
                <w:szCs w:val="24"/>
              </w:rPr>
              <w:t>Grp</w:t>
            </w:r>
            <w:proofErr w:type="spellEnd"/>
            <w:r w:rsidRPr="006B0C93">
              <w:rPr>
                <w:sz w:val="24"/>
                <w:szCs w:val="24"/>
              </w:rPr>
              <w:t xml:space="preserve"> 1</w:t>
            </w:r>
            <w:r w:rsidR="00135293" w:rsidRPr="006B0C93">
              <w:rPr>
                <w:sz w:val="24"/>
                <w:szCs w:val="24"/>
              </w:rPr>
              <w:t>:</w:t>
            </w:r>
            <w:r w:rsidR="00F620C0">
              <w:rPr>
                <w:sz w:val="24"/>
                <w:szCs w:val="24"/>
              </w:rPr>
              <w:t xml:space="preserve"> </w:t>
            </w:r>
            <w:r w:rsidR="00746796" w:rsidRPr="006B0C93">
              <w:rPr>
                <w:sz w:val="24"/>
                <w:szCs w:val="24"/>
              </w:rPr>
              <w:t xml:space="preserve"> Sentence </w:t>
            </w:r>
            <w:r w:rsidR="00F620C0">
              <w:rPr>
                <w:sz w:val="24"/>
                <w:szCs w:val="24"/>
              </w:rPr>
              <w:t>building worksheet modelled on LW1 Page 68</w:t>
            </w:r>
          </w:p>
          <w:p w14:paraId="2E0F3120" w14:textId="2A30E63E" w:rsidR="00135293" w:rsidRPr="006B0C93" w:rsidRDefault="00F620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Grp</w:t>
            </w:r>
            <w:proofErr w:type="spellEnd"/>
            <w:r>
              <w:rPr>
                <w:sz w:val="24"/>
                <w:szCs w:val="24"/>
              </w:rPr>
              <w:t xml:space="preserve"> 2 : Sentence building worksheet modelled on LW1 page 68</w:t>
            </w:r>
          </w:p>
          <w:p w14:paraId="17DC52D9" w14:textId="1FB62E0D" w:rsidR="00135293" w:rsidRPr="006B0C93" w:rsidRDefault="00F620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Grp</w:t>
            </w:r>
            <w:proofErr w:type="spellEnd"/>
            <w:r>
              <w:rPr>
                <w:sz w:val="24"/>
                <w:szCs w:val="24"/>
              </w:rPr>
              <w:t xml:space="preserve"> 3</w:t>
            </w:r>
            <w:r w:rsidR="00135293" w:rsidRPr="006B0C93">
              <w:rPr>
                <w:sz w:val="24"/>
                <w:szCs w:val="24"/>
              </w:rPr>
              <w:t>:</w:t>
            </w:r>
            <w:r w:rsidR="002F1BD9" w:rsidRPr="006B0C93">
              <w:rPr>
                <w:sz w:val="24"/>
                <w:szCs w:val="24"/>
              </w:rPr>
              <w:t xml:space="preserve"> </w:t>
            </w:r>
            <w:r w:rsidR="00746796" w:rsidRPr="006B0C93">
              <w:rPr>
                <w:sz w:val="24"/>
                <w:szCs w:val="24"/>
              </w:rPr>
              <w:t>Langua</w:t>
            </w:r>
            <w:r>
              <w:rPr>
                <w:sz w:val="24"/>
                <w:szCs w:val="24"/>
              </w:rPr>
              <w:t>ge Works 1  - Sentence Building Page 68</w:t>
            </w:r>
          </w:p>
          <w:p w14:paraId="43C09141" w14:textId="50858DB7" w:rsidR="00746796" w:rsidRPr="00D8336E" w:rsidRDefault="00472403" w:rsidP="002F3914">
            <w:pPr>
              <w:rPr>
                <w:b/>
                <w:color w:val="00B050"/>
                <w:sz w:val="24"/>
                <w:szCs w:val="24"/>
                <w:u w:val="single"/>
              </w:rPr>
            </w:pPr>
            <w:r w:rsidRPr="006B0C93">
              <w:rPr>
                <w:color w:val="00B050"/>
                <w:sz w:val="24"/>
                <w:szCs w:val="24"/>
                <w:u w:val="single"/>
              </w:rPr>
              <w:t>Creative</w:t>
            </w:r>
            <w:r w:rsidR="00C851C2" w:rsidRPr="006B0C93">
              <w:rPr>
                <w:color w:val="00B050"/>
                <w:sz w:val="24"/>
                <w:szCs w:val="24"/>
                <w:u w:val="single"/>
              </w:rPr>
              <w:t xml:space="preserve"> / Genre</w:t>
            </w:r>
            <w:r w:rsidRPr="006B0C93">
              <w:rPr>
                <w:color w:val="00B050"/>
                <w:sz w:val="24"/>
                <w:szCs w:val="24"/>
              </w:rPr>
              <w:t xml:space="preserve"> :</w:t>
            </w:r>
            <w:r w:rsidR="002F1BD9" w:rsidRPr="006B0C93">
              <w:rPr>
                <w:color w:val="00B050"/>
                <w:sz w:val="24"/>
                <w:szCs w:val="24"/>
              </w:rPr>
              <w:t xml:space="preserve"> </w:t>
            </w:r>
            <w:r w:rsidR="006B0C93" w:rsidRPr="00DD6492">
              <w:rPr>
                <w:b/>
                <w:color w:val="00B050"/>
                <w:sz w:val="24"/>
                <w:szCs w:val="24"/>
                <w:u w:val="single"/>
              </w:rPr>
              <w:t>REPORT WRITING</w:t>
            </w:r>
          </w:p>
          <w:p w14:paraId="2175326E" w14:textId="124C2375" w:rsidR="006B0C93" w:rsidRPr="006B0C93" w:rsidRDefault="00D52C8D" w:rsidP="007B46F4">
            <w:pPr>
              <w:rPr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Genre – Recount</w:t>
            </w:r>
            <w:r w:rsidR="00746796" w:rsidRPr="007B46F4">
              <w:rPr>
                <w:b/>
                <w:color w:val="FF0000"/>
                <w:sz w:val="24"/>
                <w:szCs w:val="24"/>
              </w:rPr>
              <w:t xml:space="preserve"> writing</w:t>
            </w:r>
            <w:r w:rsidR="00D8336E">
              <w:rPr>
                <w:sz w:val="24"/>
                <w:szCs w:val="24"/>
              </w:rPr>
              <w:t xml:space="preserve"> – Write a newspaper report on </w:t>
            </w:r>
          </w:p>
          <w:p w14:paraId="30EB08E2" w14:textId="08907CE6" w:rsidR="00746796" w:rsidRDefault="007B46F4" w:rsidP="002F3914">
            <w:pPr>
              <w:rPr>
                <w:sz w:val="24"/>
                <w:szCs w:val="24"/>
              </w:rPr>
            </w:pPr>
            <w:r w:rsidRPr="007B46F4">
              <w:rPr>
                <w:b/>
                <w:color w:val="FF0000"/>
                <w:sz w:val="24"/>
                <w:szCs w:val="24"/>
                <w:u w:val="single"/>
              </w:rPr>
              <w:t>Lesson one</w:t>
            </w:r>
            <w:r w:rsidRPr="007B46F4">
              <w:rPr>
                <w:color w:val="FF0000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Looking at the structure of newspaper style recount- Cornerstones Book 4 pages 18 and 19.</w:t>
            </w:r>
          </w:p>
          <w:p w14:paraId="759BEB1E" w14:textId="4C67AD9B" w:rsidR="002F3914" w:rsidRPr="006B0C93" w:rsidRDefault="002F3914" w:rsidP="00675B22"/>
        </w:tc>
        <w:tc>
          <w:tcPr>
            <w:tcW w:w="6703" w:type="dxa"/>
            <w:gridSpan w:val="3"/>
          </w:tcPr>
          <w:p w14:paraId="75056B03" w14:textId="0B636020" w:rsidR="001F25A7" w:rsidRPr="006B0C93" w:rsidRDefault="001F25A7">
            <w:pPr>
              <w:rPr>
                <w:color w:val="FF0000"/>
                <w:sz w:val="24"/>
                <w:szCs w:val="24"/>
              </w:rPr>
            </w:pPr>
            <w:r w:rsidRPr="006B0C93">
              <w:rPr>
                <w:noProof/>
                <w:color w:val="FF0000"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FE321D" w:rsidRPr="006B0C93" w:rsidRDefault="00FE321D" w:rsidP="001F25A7">
                                  <w:pPr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 w:rsidRPr="006B0C93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7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" fillcolor="white [3201]" strokeweight=".5pt">
                      <v:textbox>
                        <w:txbxContent>
                          <w:p w14:paraId="33FA575F" w14:textId="0E619EAC" w:rsidR="00496CF6" w:rsidRPr="006B0C93" w:rsidRDefault="00496CF6" w:rsidP="001F25A7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B0C93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Default="001F25A7">
            <w:pPr>
              <w:rPr>
                <w:sz w:val="24"/>
                <w:szCs w:val="24"/>
              </w:rPr>
            </w:pPr>
          </w:p>
          <w:p w14:paraId="7E29B56F" w14:textId="1C5169A1" w:rsidR="00F01E75" w:rsidRDefault="00F01E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 value –Recognising the value of digits up to 10,000.</w:t>
            </w:r>
          </w:p>
          <w:p w14:paraId="26C18999" w14:textId="69C88633" w:rsidR="00F01E75" w:rsidRPr="00F01E75" w:rsidRDefault="00F01E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small whiteboards to record answers and number fans.</w:t>
            </w:r>
          </w:p>
          <w:p w14:paraId="0CB43237" w14:textId="4B1CA720" w:rsidR="00755DF2" w:rsidRPr="006B0C93" w:rsidRDefault="007E24B5">
            <w:pPr>
              <w:rPr>
                <w:color w:val="FF0000"/>
                <w:sz w:val="24"/>
                <w:szCs w:val="24"/>
              </w:rPr>
            </w:pPr>
            <w:r w:rsidRPr="006B0C93">
              <w:rPr>
                <w:noProof/>
                <w:color w:val="FF0000"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E5466EB">
                      <wp:simplePos x="0" y="0"/>
                      <wp:positionH relativeFrom="column">
                        <wp:posOffset>1370965</wp:posOffset>
                      </wp:positionH>
                      <wp:positionV relativeFrom="paragraph">
                        <wp:posOffset>33021</wp:posOffset>
                      </wp:positionV>
                      <wp:extent cx="1209675" cy="457200"/>
                      <wp:effectExtent l="0" t="0" r="28575" b="190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9675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1FA1F719" w:rsidR="00FE321D" w:rsidRPr="006B0C93" w:rsidRDefault="00FE321D">
                                  <w:pPr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 w:rsidRPr="006B0C93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– PLACE VALUE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8" type="#_x0000_t202" style="position:absolute;margin-left:107.95pt;margin-top:2.6pt;width:95.2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" fillcolor="white [3201]" strokeweight=".5pt">
                      <v:textbox>
                        <w:txbxContent>
                          <w:p w14:paraId="5A8EA17A" w14:textId="1FA1F719" w:rsidR="00496CF6" w:rsidRPr="006B0C93" w:rsidRDefault="00496CF6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B0C93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– PLACE VALUE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FC0B2EB" w14:textId="2E92A6FB" w:rsidR="00135293" w:rsidRPr="006B0C93" w:rsidRDefault="00135293">
            <w:pPr>
              <w:rPr>
                <w:color w:val="FF0000"/>
                <w:sz w:val="28"/>
                <w:szCs w:val="28"/>
              </w:rPr>
            </w:pPr>
          </w:p>
          <w:p w14:paraId="2D48E6C6" w14:textId="77777777" w:rsidR="001F25A7" w:rsidRPr="006B0C93" w:rsidRDefault="001F25A7">
            <w:pPr>
              <w:rPr>
                <w:color w:val="FF0000"/>
                <w:sz w:val="28"/>
                <w:szCs w:val="28"/>
              </w:rPr>
            </w:pPr>
          </w:p>
          <w:p w14:paraId="7538D2DA" w14:textId="77777777" w:rsidR="00867D98" w:rsidRDefault="00867D98">
            <w:pPr>
              <w:rPr>
                <w:color w:val="00B050"/>
                <w:sz w:val="24"/>
                <w:szCs w:val="24"/>
              </w:rPr>
            </w:pPr>
            <w:r w:rsidRPr="00867D98">
              <w:rPr>
                <w:color w:val="00B050"/>
                <w:sz w:val="24"/>
                <w:szCs w:val="24"/>
              </w:rPr>
              <w:t xml:space="preserve">http://www.primaryresources.co.uk/maths/mathsB4.htm </w:t>
            </w:r>
          </w:p>
          <w:p w14:paraId="69918045" w14:textId="77777777" w:rsidR="00867D98" w:rsidRDefault="00867D9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Fred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Daynes</w:t>
            </w:r>
            <w:proofErr w:type="spellEnd"/>
          </w:p>
          <w:p w14:paraId="1505DE02" w14:textId="1FFDE045" w:rsidR="00472403" w:rsidRPr="00C4719A" w:rsidRDefault="00D4025D">
            <w:pPr>
              <w:rPr>
                <w:b/>
                <w:color w:val="00B0F0"/>
                <w:sz w:val="24"/>
                <w:szCs w:val="24"/>
              </w:rPr>
            </w:pPr>
            <w:proofErr w:type="spellStart"/>
            <w:r w:rsidRPr="006B0C93">
              <w:rPr>
                <w:color w:val="00B050"/>
                <w:sz w:val="24"/>
                <w:szCs w:val="24"/>
              </w:rPr>
              <w:t>Grp</w:t>
            </w:r>
            <w:proofErr w:type="spellEnd"/>
            <w:r w:rsidRPr="006B0C93">
              <w:rPr>
                <w:color w:val="00B050"/>
                <w:sz w:val="24"/>
                <w:szCs w:val="24"/>
              </w:rPr>
              <w:t xml:space="preserve"> 1</w:t>
            </w:r>
            <w:r w:rsidR="00135293" w:rsidRPr="006B0C93">
              <w:rPr>
                <w:color w:val="00B050"/>
                <w:sz w:val="24"/>
                <w:szCs w:val="24"/>
              </w:rPr>
              <w:t>:</w:t>
            </w:r>
            <w:r w:rsidR="00A24400" w:rsidRPr="006B0C93">
              <w:rPr>
                <w:color w:val="00B050"/>
                <w:sz w:val="24"/>
                <w:szCs w:val="24"/>
              </w:rPr>
              <w:t xml:space="preserve"> </w:t>
            </w:r>
            <w:r w:rsidR="00F01E75">
              <w:rPr>
                <w:sz w:val="24"/>
                <w:szCs w:val="24"/>
              </w:rPr>
              <w:t>Place value up to 10</w:t>
            </w:r>
            <w:r w:rsidR="00EE5C12">
              <w:rPr>
                <w:sz w:val="24"/>
                <w:szCs w:val="24"/>
              </w:rPr>
              <w:t>0</w:t>
            </w:r>
            <w:r w:rsidR="00F01E75">
              <w:rPr>
                <w:sz w:val="24"/>
                <w:szCs w:val="24"/>
              </w:rPr>
              <w:t>,000</w:t>
            </w:r>
            <w:r w:rsidR="00AE2D66">
              <w:rPr>
                <w:sz w:val="24"/>
                <w:szCs w:val="24"/>
              </w:rPr>
              <w:t xml:space="preserve"> </w:t>
            </w:r>
          </w:p>
          <w:p w14:paraId="45A32FB3" w14:textId="6C66DA90" w:rsidR="00961EEE" w:rsidRPr="00F01E75" w:rsidRDefault="00496C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NHM 5 p 3+4</w:t>
            </w:r>
          </w:p>
          <w:p w14:paraId="4777FC78" w14:textId="77777777" w:rsidR="00135293" w:rsidRPr="006B0C93" w:rsidRDefault="00135293">
            <w:pPr>
              <w:rPr>
                <w:color w:val="FF0000"/>
                <w:sz w:val="24"/>
                <w:szCs w:val="24"/>
              </w:rPr>
            </w:pPr>
          </w:p>
          <w:p w14:paraId="4F220F4C" w14:textId="466031E9" w:rsidR="00D4025D" w:rsidRDefault="00D4025D">
            <w:pPr>
              <w:rPr>
                <w:sz w:val="24"/>
                <w:szCs w:val="24"/>
              </w:rPr>
            </w:pPr>
            <w:proofErr w:type="spellStart"/>
            <w:r w:rsidRPr="006B0C93">
              <w:rPr>
                <w:color w:val="00B050"/>
                <w:sz w:val="24"/>
                <w:szCs w:val="24"/>
              </w:rPr>
              <w:t>Grp</w:t>
            </w:r>
            <w:proofErr w:type="spellEnd"/>
            <w:r w:rsidRPr="006B0C93">
              <w:rPr>
                <w:color w:val="00B050"/>
                <w:sz w:val="24"/>
                <w:szCs w:val="24"/>
              </w:rPr>
              <w:t xml:space="preserve"> 2</w:t>
            </w:r>
            <w:r w:rsidR="00135293" w:rsidRPr="006B0C93">
              <w:rPr>
                <w:color w:val="00B050"/>
                <w:sz w:val="24"/>
                <w:szCs w:val="24"/>
              </w:rPr>
              <w:t>:</w:t>
            </w:r>
            <w:r w:rsidR="00A24400" w:rsidRPr="006B0C93">
              <w:rPr>
                <w:color w:val="00B050"/>
                <w:sz w:val="24"/>
                <w:szCs w:val="24"/>
              </w:rPr>
              <w:t xml:space="preserve"> </w:t>
            </w:r>
            <w:r w:rsidR="00F01E75">
              <w:rPr>
                <w:sz w:val="24"/>
                <w:szCs w:val="24"/>
              </w:rPr>
              <w:t>Place value up to 1</w:t>
            </w:r>
            <w:r w:rsidR="00EE5C12">
              <w:rPr>
                <w:sz w:val="24"/>
                <w:szCs w:val="24"/>
              </w:rPr>
              <w:t>00</w:t>
            </w:r>
            <w:r w:rsidR="00F01E75">
              <w:rPr>
                <w:sz w:val="24"/>
                <w:szCs w:val="24"/>
              </w:rPr>
              <w:t>,000</w:t>
            </w:r>
          </w:p>
          <w:p w14:paraId="6791DC4C" w14:textId="59783E81" w:rsidR="007E24B5" w:rsidRPr="00F01E75" w:rsidRDefault="00FE3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NHM 5 p 3 + 4</w:t>
            </w:r>
          </w:p>
          <w:p w14:paraId="24906E45" w14:textId="77777777" w:rsidR="00D4025D" w:rsidRPr="006B0C93" w:rsidRDefault="00D4025D">
            <w:pPr>
              <w:rPr>
                <w:color w:val="FF0000"/>
                <w:sz w:val="24"/>
                <w:szCs w:val="24"/>
              </w:rPr>
            </w:pPr>
          </w:p>
          <w:p w14:paraId="539B4169" w14:textId="6622C0C7" w:rsidR="002C5129" w:rsidRDefault="00D4025D">
            <w:pPr>
              <w:rPr>
                <w:sz w:val="24"/>
                <w:szCs w:val="24"/>
              </w:rPr>
            </w:pPr>
            <w:proofErr w:type="spellStart"/>
            <w:r w:rsidRPr="006B0C93">
              <w:rPr>
                <w:color w:val="00B050"/>
                <w:sz w:val="24"/>
                <w:szCs w:val="24"/>
              </w:rPr>
              <w:t>Grp</w:t>
            </w:r>
            <w:proofErr w:type="spellEnd"/>
            <w:r w:rsidRPr="006B0C93">
              <w:rPr>
                <w:color w:val="00B050"/>
                <w:sz w:val="24"/>
                <w:szCs w:val="24"/>
              </w:rPr>
              <w:t xml:space="preserve"> 3</w:t>
            </w:r>
            <w:r w:rsidR="00135293" w:rsidRPr="006B0C93">
              <w:rPr>
                <w:color w:val="00B050"/>
                <w:sz w:val="24"/>
                <w:szCs w:val="24"/>
              </w:rPr>
              <w:t>:</w:t>
            </w:r>
            <w:r w:rsidR="00A24400" w:rsidRPr="006B0C93">
              <w:rPr>
                <w:color w:val="00B050"/>
                <w:sz w:val="24"/>
                <w:szCs w:val="24"/>
              </w:rPr>
              <w:t xml:space="preserve"> </w:t>
            </w:r>
            <w:r w:rsidR="00EE5C12">
              <w:rPr>
                <w:sz w:val="24"/>
                <w:szCs w:val="24"/>
              </w:rPr>
              <w:t>Place value up to 10,000</w:t>
            </w:r>
            <w:r w:rsidR="00F01E75">
              <w:rPr>
                <w:sz w:val="24"/>
                <w:szCs w:val="24"/>
              </w:rPr>
              <w:t>.</w:t>
            </w:r>
          </w:p>
          <w:p w14:paraId="312B2F9B" w14:textId="34741566" w:rsidR="007E24B5" w:rsidRPr="00FE321D" w:rsidRDefault="00D8336E">
            <w:pPr>
              <w:rPr>
                <w:sz w:val="24"/>
                <w:szCs w:val="24"/>
              </w:rPr>
            </w:pPr>
            <w:r w:rsidRPr="00FE321D">
              <w:rPr>
                <w:sz w:val="24"/>
                <w:szCs w:val="24"/>
              </w:rPr>
              <w:t>NHM4 p 3 + 4</w:t>
            </w:r>
          </w:p>
          <w:p w14:paraId="119E28E2" w14:textId="54F336A8" w:rsidR="00D4025D" w:rsidRPr="00FE321D" w:rsidRDefault="002C5129">
            <w:pPr>
              <w:rPr>
                <w:color w:val="FF0000"/>
                <w:sz w:val="24"/>
                <w:szCs w:val="24"/>
              </w:rPr>
            </w:pPr>
            <w:r w:rsidRPr="00FE321D">
              <w:rPr>
                <w:color w:val="FF0000"/>
                <w:sz w:val="24"/>
                <w:szCs w:val="24"/>
              </w:rPr>
              <w:t xml:space="preserve">            </w:t>
            </w:r>
          </w:p>
          <w:p w14:paraId="3EB6F66E" w14:textId="1DFAF101" w:rsidR="00135293" w:rsidRPr="00FE321D" w:rsidRDefault="007E24B5">
            <w:pPr>
              <w:rPr>
                <w:color w:val="FF0000"/>
                <w:sz w:val="28"/>
                <w:szCs w:val="28"/>
              </w:rPr>
            </w:pPr>
            <w:r w:rsidRPr="006B0C93">
              <w:rPr>
                <w:noProof/>
                <w:color w:val="FF0000"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56E4FD09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52706</wp:posOffset>
                      </wp:positionV>
                      <wp:extent cx="2553970" cy="533400"/>
                      <wp:effectExtent l="0" t="0" r="17780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3970" cy="533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C5A065" w14:textId="26FD12D9" w:rsidR="00FE321D" w:rsidRPr="00135293" w:rsidRDefault="00FE321D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6B0C93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TOPIC MATHS: Shape and Space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- 8 Point compass</w:t>
                                  </w:r>
                                  <w:r w:rsidRPr="006B0C93">
                                    <w:rPr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9" type="#_x0000_t202" style="position:absolute;margin-left:56.95pt;margin-top:4.15pt;width:201.1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" fillcolor="window" strokeweight=".5pt">
                      <v:textbox>
                        <w:txbxContent>
                          <w:p w14:paraId="1CC5A065" w14:textId="26FD12D9" w:rsidR="00496CF6" w:rsidRPr="00135293" w:rsidRDefault="00496CF6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B0C93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TOPIC MATHS: Shape and Space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- 8 Point compass</w:t>
                            </w:r>
                            <w:r w:rsidRPr="006B0C93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18A09F" w14:textId="77777777" w:rsidR="00135293" w:rsidRPr="00FE321D" w:rsidRDefault="00135293">
            <w:pPr>
              <w:rPr>
                <w:color w:val="FF0000"/>
                <w:sz w:val="28"/>
                <w:szCs w:val="28"/>
              </w:rPr>
            </w:pPr>
          </w:p>
          <w:p w14:paraId="1D229E1D" w14:textId="4267AA3E" w:rsidR="00472403" w:rsidRPr="00FE321D" w:rsidRDefault="00472403">
            <w:pPr>
              <w:rPr>
                <w:color w:val="FF0000"/>
                <w:sz w:val="28"/>
                <w:szCs w:val="28"/>
              </w:rPr>
            </w:pPr>
          </w:p>
          <w:p w14:paraId="282F1936" w14:textId="62B6D2B9" w:rsidR="00135293" w:rsidRPr="004E0E1E" w:rsidRDefault="00135293" w:rsidP="00135293">
            <w:pPr>
              <w:rPr>
                <w:sz w:val="24"/>
                <w:szCs w:val="24"/>
              </w:rPr>
            </w:pPr>
            <w:proofErr w:type="spellStart"/>
            <w:r w:rsidRPr="00680E9A">
              <w:rPr>
                <w:color w:val="00B050"/>
                <w:sz w:val="24"/>
                <w:szCs w:val="24"/>
              </w:rPr>
              <w:t>Grp</w:t>
            </w:r>
            <w:proofErr w:type="spellEnd"/>
            <w:r w:rsidRPr="00680E9A">
              <w:rPr>
                <w:color w:val="00B050"/>
                <w:sz w:val="24"/>
                <w:szCs w:val="24"/>
              </w:rPr>
              <w:t xml:space="preserve"> 1</w:t>
            </w:r>
            <w:r w:rsidR="001F25A7" w:rsidRPr="00680E9A">
              <w:rPr>
                <w:color w:val="00B050"/>
                <w:sz w:val="24"/>
                <w:szCs w:val="24"/>
              </w:rPr>
              <w:t>:</w:t>
            </w:r>
            <w:r w:rsidR="00680E9A">
              <w:rPr>
                <w:color w:val="00B050"/>
                <w:sz w:val="24"/>
                <w:szCs w:val="24"/>
              </w:rPr>
              <w:t xml:space="preserve"> </w:t>
            </w:r>
            <w:r w:rsidR="00680E9A" w:rsidRPr="00680E9A">
              <w:rPr>
                <w:sz w:val="24"/>
                <w:szCs w:val="24"/>
              </w:rPr>
              <w:t xml:space="preserve">Old </w:t>
            </w:r>
            <w:proofErr w:type="spellStart"/>
            <w:r w:rsidR="00680E9A" w:rsidRPr="00680E9A">
              <w:rPr>
                <w:sz w:val="24"/>
                <w:szCs w:val="24"/>
              </w:rPr>
              <w:t>Heinmann</w:t>
            </w:r>
            <w:proofErr w:type="spellEnd"/>
            <w:r w:rsidR="00680E9A" w:rsidRPr="00680E9A">
              <w:rPr>
                <w:sz w:val="24"/>
                <w:szCs w:val="24"/>
              </w:rPr>
              <w:t xml:space="preserve"> 6 – page</w:t>
            </w:r>
            <w:proofErr w:type="spellStart"/>
            <w:r w:rsidR="00680E9A" w:rsidRPr="00680E9A">
              <w:rPr>
                <w:sz w:val="24"/>
                <w:szCs w:val="24"/>
              </w:rPr>
              <w:t xml:space="preserve"> 108, 109 and 110.</w:t>
            </w:r>
            <w:proofErr w:type="spellEnd"/>
            <w:r w:rsidR="00C4719A">
              <w:rPr>
                <w:sz w:val="24"/>
                <w:szCs w:val="24"/>
              </w:rPr>
              <w:t xml:space="preserve"> </w:t>
            </w:r>
          </w:p>
          <w:p w14:paraId="266916A6" w14:textId="3161D160" w:rsidR="00680E9A" w:rsidRPr="00D52C8D" w:rsidRDefault="00680E9A" w:rsidP="00135293">
            <w:pPr>
              <w:rPr>
                <w:sz w:val="24"/>
                <w:szCs w:val="24"/>
                <w:lang w:val="de-DE"/>
              </w:rPr>
            </w:pPr>
            <w:r w:rsidRPr="00D52C8D">
              <w:rPr>
                <w:sz w:val="24"/>
                <w:szCs w:val="24"/>
                <w:lang w:val="de-DE"/>
              </w:rPr>
              <w:t>New Heinmann 5 – page 117-118.</w:t>
            </w:r>
          </w:p>
          <w:p w14:paraId="68B37E4F" w14:textId="49018B85" w:rsidR="00680E9A" w:rsidRPr="00D52C8D" w:rsidRDefault="00680E9A" w:rsidP="00135293">
            <w:pPr>
              <w:rPr>
                <w:sz w:val="24"/>
                <w:szCs w:val="24"/>
                <w:lang w:val="de-DE"/>
              </w:rPr>
            </w:pPr>
            <w:r w:rsidRPr="00D52C8D">
              <w:rPr>
                <w:sz w:val="24"/>
                <w:szCs w:val="24"/>
                <w:lang w:val="de-DE"/>
              </w:rPr>
              <w:t>Heinmann 5 workboook page 20 -22.</w:t>
            </w:r>
          </w:p>
          <w:p w14:paraId="10AA19FB" w14:textId="77777777" w:rsidR="00680E9A" w:rsidRPr="00FE321D" w:rsidRDefault="00680E9A" w:rsidP="00135293">
            <w:pPr>
              <w:rPr>
                <w:color w:val="FF0000"/>
                <w:sz w:val="24"/>
                <w:szCs w:val="24"/>
                <w:lang w:val="de-DE"/>
              </w:rPr>
            </w:pPr>
          </w:p>
          <w:p w14:paraId="5089CB66" w14:textId="77777777" w:rsidR="00FE321D" w:rsidRDefault="00135293" w:rsidP="00135293">
            <w:pPr>
              <w:rPr>
                <w:sz w:val="24"/>
                <w:szCs w:val="24"/>
                <w:lang w:val="de-DE"/>
              </w:rPr>
            </w:pPr>
            <w:r w:rsidRPr="00FE321D">
              <w:rPr>
                <w:color w:val="00B050"/>
                <w:sz w:val="24"/>
                <w:szCs w:val="24"/>
                <w:lang w:val="de-DE"/>
              </w:rPr>
              <w:t>Grp 2</w:t>
            </w:r>
            <w:r w:rsidR="001F25A7" w:rsidRPr="00FE321D">
              <w:rPr>
                <w:color w:val="00B050"/>
                <w:sz w:val="24"/>
                <w:szCs w:val="24"/>
                <w:lang w:val="de-DE"/>
              </w:rPr>
              <w:t>:</w:t>
            </w:r>
            <w:r w:rsidR="001661F3" w:rsidRPr="00FE321D">
              <w:rPr>
                <w:color w:val="00B050"/>
                <w:sz w:val="24"/>
                <w:szCs w:val="24"/>
                <w:lang w:val="de-DE"/>
              </w:rPr>
              <w:t xml:space="preserve"> </w:t>
            </w:r>
            <w:r w:rsidR="00FE321D">
              <w:rPr>
                <w:sz w:val="24"/>
                <w:szCs w:val="24"/>
                <w:lang w:val="de-DE"/>
              </w:rPr>
              <w:t>New Heinmann</w:t>
            </w:r>
            <w:r w:rsidR="00FE321D" w:rsidRPr="007E24B5">
              <w:rPr>
                <w:sz w:val="24"/>
                <w:szCs w:val="24"/>
                <w:lang w:val="de-DE"/>
              </w:rPr>
              <w:t xml:space="preserve"> 4 pages 114-116.</w:t>
            </w:r>
          </w:p>
          <w:p w14:paraId="06B32AE5" w14:textId="514CF29A" w:rsidR="00135293" w:rsidRPr="004E0E1E" w:rsidRDefault="00680E9A" w:rsidP="00135293">
            <w:pPr>
              <w:rPr>
                <w:sz w:val="24"/>
                <w:szCs w:val="24"/>
                <w:lang w:val="fr-FR"/>
              </w:rPr>
            </w:pPr>
            <w:r w:rsidRPr="004E0E1E">
              <w:rPr>
                <w:sz w:val="24"/>
                <w:szCs w:val="24"/>
                <w:lang w:val="fr-FR"/>
              </w:rPr>
              <w:t xml:space="preserve">Nelson </w:t>
            </w:r>
            <w:proofErr w:type="spellStart"/>
            <w:r w:rsidRPr="004E0E1E">
              <w:rPr>
                <w:sz w:val="24"/>
                <w:szCs w:val="24"/>
                <w:lang w:val="fr-FR"/>
              </w:rPr>
              <w:t>Topics</w:t>
            </w:r>
            <w:proofErr w:type="spellEnd"/>
            <w:r w:rsidRPr="004E0E1E">
              <w:rPr>
                <w:sz w:val="24"/>
                <w:szCs w:val="24"/>
                <w:lang w:val="fr-FR"/>
              </w:rPr>
              <w:t xml:space="preserve"> 3 – page 56-59.</w:t>
            </w:r>
          </w:p>
          <w:p w14:paraId="2EA215F3" w14:textId="1B30DE86" w:rsidR="00680E9A" w:rsidRPr="004E0E1E" w:rsidRDefault="00680E9A" w:rsidP="00135293">
            <w:pPr>
              <w:rPr>
                <w:color w:val="00B050"/>
                <w:sz w:val="24"/>
                <w:szCs w:val="24"/>
                <w:lang w:val="fr-FR"/>
              </w:rPr>
            </w:pPr>
            <w:r w:rsidRPr="004E0E1E">
              <w:rPr>
                <w:sz w:val="24"/>
                <w:szCs w:val="24"/>
                <w:lang w:val="fr-FR"/>
              </w:rPr>
              <w:t xml:space="preserve">Nelson </w:t>
            </w:r>
            <w:proofErr w:type="spellStart"/>
            <w:r w:rsidRPr="004E0E1E">
              <w:rPr>
                <w:sz w:val="24"/>
                <w:szCs w:val="24"/>
                <w:lang w:val="fr-FR"/>
              </w:rPr>
              <w:t>Topics</w:t>
            </w:r>
            <w:proofErr w:type="spellEnd"/>
            <w:r w:rsidRPr="004E0E1E">
              <w:rPr>
                <w:sz w:val="24"/>
                <w:szCs w:val="24"/>
                <w:lang w:val="fr-FR"/>
              </w:rPr>
              <w:t xml:space="preserve"> 3 +  - page 30-31.</w:t>
            </w:r>
          </w:p>
          <w:p w14:paraId="22815009" w14:textId="77777777" w:rsidR="00135293" w:rsidRPr="004E0E1E" w:rsidRDefault="00135293" w:rsidP="00135293">
            <w:pPr>
              <w:rPr>
                <w:color w:val="FF0000"/>
                <w:sz w:val="24"/>
                <w:szCs w:val="24"/>
                <w:lang w:val="fr-FR"/>
              </w:rPr>
            </w:pPr>
          </w:p>
          <w:p w14:paraId="7502C6E8" w14:textId="78C02AB9" w:rsidR="00CE5D3D" w:rsidRPr="00FE321D" w:rsidRDefault="00135293">
            <w:pPr>
              <w:rPr>
                <w:color w:val="00B050"/>
                <w:sz w:val="24"/>
                <w:szCs w:val="24"/>
                <w:lang w:val="de-DE"/>
              </w:rPr>
            </w:pPr>
            <w:r w:rsidRPr="007E24B5">
              <w:rPr>
                <w:color w:val="00B050"/>
                <w:sz w:val="24"/>
                <w:szCs w:val="24"/>
                <w:lang w:val="de-DE"/>
              </w:rPr>
              <w:t>Grp 3</w:t>
            </w:r>
            <w:r w:rsidR="001F25A7" w:rsidRPr="007E24B5">
              <w:rPr>
                <w:color w:val="00B050"/>
                <w:sz w:val="24"/>
                <w:szCs w:val="24"/>
                <w:lang w:val="de-DE"/>
              </w:rPr>
              <w:t>:</w:t>
            </w:r>
            <w:r w:rsidR="001661F3" w:rsidRPr="007E24B5">
              <w:rPr>
                <w:color w:val="00B050"/>
                <w:sz w:val="24"/>
                <w:szCs w:val="24"/>
                <w:lang w:val="de-DE"/>
              </w:rPr>
              <w:t xml:space="preserve"> </w:t>
            </w:r>
            <w:r w:rsidR="00680E9A">
              <w:rPr>
                <w:sz w:val="24"/>
                <w:szCs w:val="24"/>
                <w:lang w:val="de-DE"/>
              </w:rPr>
              <w:t>New Heinmann</w:t>
            </w:r>
            <w:r w:rsidR="007E24B5" w:rsidRPr="007E24B5">
              <w:rPr>
                <w:sz w:val="24"/>
                <w:szCs w:val="24"/>
                <w:lang w:val="de-DE"/>
              </w:rPr>
              <w:t xml:space="preserve"> 4 pages 114-116.</w:t>
            </w:r>
          </w:p>
          <w:p w14:paraId="3DC807B8" w14:textId="0695AFA4" w:rsidR="00FE321D" w:rsidRPr="00FE321D" w:rsidRDefault="00FE321D">
            <w:pPr>
              <w:rPr>
                <w:color w:val="FF0000"/>
              </w:rPr>
            </w:pPr>
            <w:r w:rsidRPr="00FE321D">
              <w:t>Explain everything on the different types of angles.</w:t>
            </w:r>
          </w:p>
        </w:tc>
        <w:tc>
          <w:tcPr>
            <w:tcW w:w="2218" w:type="dxa"/>
          </w:tcPr>
          <w:p w14:paraId="7E1D7C09" w14:textId="77777777" w:rsidR="004805D9" w:rsidRPr="00D52C8D" w:rsidRDefault="004805D9">
            <w:pPr>
              <w:rPr>
                <w:color w:val="FF0000"/>
                <w:sz w:val="32"/>
                <w:szCs w:val="32"/>
              </w:rPr>
            </w:pPr>
          </w:p>
          <w:p w14:paraId="62F4978E" w14:textId="77777777" w:rsidR="00867D98" w:rsidRPr="00804AEF" w:rsidRDefault="00867D98" w:rsidP="00867D98">
            <w:pPr>
              <w:rPr>
                <w:sz w:val="18"/>
                <w:szCs w:val="18"/>
              </w:rPr>
            </w:pPr>
          </w:p>
          <w:p w14:paraId="5C66FDEC" w14:textId="77777777" w:rsidR="00867D98" w:rsidRDefault="00867D98" w:rsidP="00867D98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62830AE" w14:textId="77777777" w:rsidR="00867D98" w:rsidRDefault="00867D98" w:rsidP="00867D98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E07D44" w14:textId="77777777" w:rsidR="00867D98" w:rsidRDefault="00867D98" w:rsidP="00867D98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053295DD" w14:textId="77777777" w:rsidR="00867D98" w:rsidRDefault="00867D98" w:rsidP="00867D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0ABF204" w14:textId="77777777" w:rsidR="00867D98" w:rsidRDefault="00867D98" w:rsidP="00867D98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 apps.</w:t>
            </w:r>
          </w:p>
          <w:p w14:paraId="5F7035CE" w14:textId="77777777" w:rsidR="00867D98" w:rsidRDefault="00867D98" w:rsidP="00867D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ECCFC12" w14:textId="0A4FC2F7" w:rsidR="00867D98" w:rsidRDefault="00867D98" w:rsidP="00867D98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Safari  research for </w:t>
            </w:r>
            <w:r w:rsidR="00D8336E">
              <w:rPr>
                <w:rFonts w:ascii="Times New Roman" w:hAnsi="Times New Roman" w:cs="Times New Roman"/>
                <w:sz w:val="18"/>
                <w:szCs w:val="18"/>
              </w:rPr>
              <w:t>It’s a Disaster</w:t>
            </w:r>
          </w:p>
          <w:p w14:paraId="48EF3AD8" w14:textId="77777777" w:rsidR="00867D98" w:rsidRDefault="00867D98" w:rsidP="00867D98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B1577F" w14:textId="77777777" w:rsidR="00867D98" w:rsidRDefault="00867D98" w:rsidP="00867D98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A76739C" w14:textId="2F4B18C4" w:rsidR="00867D98" w:rsidRDefault="00867D98" w:rsidP="00867D98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Begi</w:t>
            </w:r>
            <w:r w:rsidR="00D8336E">
              <w:rPr>
                <w:rFonts w:ascii="Times New Roman" w:hAnsi="Times New Roman" w:cs="Times New Roman"/>
                <w:sz w:val="18"/>
                <w:szCs w:val="18"/>
              </w:rPr>
              <w:t>n Keynote on It’s a Disaster</w:t>
            </w:r>
          </w:p>
          <w:p w14:paraId="0D3E04A9" w14:textId="77777777" w:rsidR="00867D98" w:rsidRDefault="00867D98" w:rsidP="00867D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CC40B9" w14:textId="1F458AD5" w:rsidR="00C4719A" w:rsidRPr="006B0C93" w:rsidRDefault="00867D98" w:rsidP="00867D98">
            <w:pPr>
              <w:rPr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  <w:p w14:paraId="3DC807B9" w14:textId="4177E69F" w:rsidR="009A227E" w:rsidRPr="006B0C93" w:rsidRDefault="009A227E">
            <w:pPr>
              <w:rPr>
                <w:color w:val="FF0000"/>
                <w:sz w:val="32"/>
                <w:szCs w:val="32"/>
              </w:rPr>
            </w:pPr>
          </w:p>
        </w:tc>
      </w:tr>
      <w:tr w:rsidR="004805D9" w14:paraId="3DC807CD" w14:textId="77777777" w:rsidTr="0032070F">
        <w:trPr>
          <w:trHeight w:val="4191"/>
        </w:trPr>
        <w:tc>
          <w:tcPr>
            <w:tcW w:w="4005" w:type="dxa"/>
          </w:tcPr>
          <w:p w14:paraId="3DC807BB" w14:textId="77209A29" w:rsidR="004805D9" w:rsidRPr="006B0C93" w:rsidRDefault="004805D9">
            <w:pPr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lastRenderedPageBreak/>
              <w:t>WAU</w:t>
            </w:r>
          </w:p>
          <w:p w14:paraId="7A2977BC" w14:textId="77777777" w:rsidR="004805D9" w:rsidRDefault="004805D9" w:rsidP="00C60BA5">
            <w:pPr>
              <w:rPr>
                <w:color w:val="FF0000"/>
                <w:sz w:val="28"/>
                <w:szCs w:val="28"/>
              </w:rPr>
            </w:pPr>
          </w:p>
          <w:p w14:paraId="7610EBE0" w14:textId="068A1AC7" w:rsidR="004E0E1E" w:rsidRDefault="004E0E1E" w:rsidP="00C60BA5">
            <w:pPr>
              <w:rPr>
                <w:color w:val="FF0000"/>
                <w:sz w:val="28"/>
                <w:szCs w:val="28"/>
              </w:rPr>
            </w:pPr>
          </w:p>
          <w:p w14:paraId="4407B7BD" w14:textId="0D737EDB" w:rsidR="0018700D" w:rsidRDefault="0018700D" w:rsidP="002D227B">
            <w:pPr>
              <w:rPr>
                <w:color w:val="000000" w:themeColor="text1"/>
                <w:sz w:val="28"/>
                <w:szCs w:val="28"/>
              </w:rPr>
            </w:pPr>
            <w:r w:rsidRPr="0018700D">
              <w:rPr>
                <w:color w:val="000000" w:themeColor="text1"/>
                <w:sz w:val="28"/>
                <w:szCs w:val="28"/>
              </w:rPr>
              <w:t xml:space="preserve">Cover Page </w:t>
            </w:r>
            <w:r w:rsidR="002D227B">
              <w:rPr>
                <w:color w:val="000000" w:themeColor="text1"/>
                <w:sz w:val="28"/>
                <w:szCs w:val="28"/>
              </w:rPr>
              <w:t>for our new topic It’s a disaster.</w:t>
            </w:r>
          </w:p>
          <w:p w14:paraId="3DC807BF" w14:textId="198BCE85" w:rsidR="002D227B" w:rsidRPr="00C60BA5" w:rsidRDefault="002D227B" w:rsidP="002D227B">
            <w:pPr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Keynote – design an opening slide for this topic.</w:t>
            </w:r>
          </w:p>
        </w:tc>
        <w:tc>
          <w:tcPr>
            <w:tcW w:w="4005" w:type="dxa"/>
            <w:gridSpan w:val="2"/>
          </w:tcPr>
          <w:p w14:paraId="2C459C5C" w14:textId="77777777" w:rsidR="004805D9" w:rsidRDefault="004805D9">
            <w:pPr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t>PDMU</w:t>
            </w:r>
          </w:p>
          <w:p w14:paraId="058C4D8B" w14:textId="5C8F74C8" w:rsidR="003E42DC" w:rsidRDefault="003E42DC">
            <w:pPr>
              <w:rPr>
                <w:color w:val="FF0000"/>
                <w:sz w:val="28"/>
                <w:szCs w:val="28"/>
                <w:u w:val="single"/>
              </w:rPr>
            </w:pPr>
          </w:p>
          <w:p w14:paraId="39F6519E" w14:textId="77777777" w:rsidR="002938A5" w:rsidRDefault="00867D98" w:rsidP="00867D98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Rights Respecting School</w:t>
            </w:r>
            <w:r w:rsidR="002D227B">
              <w:rPr>
                <w:sz w:val="28"/>
                <w:szCs w:val="28"/>
              </w:rPr>
              <w:t xml:space="preserve"> concentrating on the following articles</w:t>
            </w:r>
          </w:p>
          <w:p w14:paraId="51950983" w14:textId="180659B7" w:rsidR="002D227B" w:rsidRDefault="002D227B" w:rsidP="00867D98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ARTICLE 8 – You have the right to an identity.</w:t>
            </w:r>
          </w:p>
          <w:p w14:paraId="3DC807C0" w14:textId="56CA869D" w:rsidR="0032070F" w:rsidRDefault="002D227B" w:rsidP="00867D98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ARTICLE 36 – You have the right t</w:t>
            </w:r>
            <w:r w:rsidR="0032070F">
              <w:rPr>
                <w:sz w:val="28"/>
                <w:szCs w:val="28"/>
              </w:rPr>
              <w:t>o protection from bad treatment</w:t>
            </w:r>
          </w:p>
          <w:p w14:paraId="224DFDAC" w14:textId="77777777" w:rsidR="0032070F" w:rsidRPr="0032070F" w:rsidRDefault="0032070F" w:rsidP="0032070F"/>
          <w:p w14:paraId="50003380" w14:textId="38827C60" w:rsidR="00867D98" w:rsidRPr="0032070F" w:rsidRDefault="00867D98" w:rsidP="0032070F">
            <w:pPr>
              <w:tabs>
                <w:tab w:val="left" w:pos="2413"/>
              </w:tabs>
            </w:pPr>
          </w:p>
        </w:tc>
        <w:tc>
          <w:tcPr>
            <w:tcW w:w="4005" w:type="dxa"/>
          </w:tcPr>
          <w:p w14:paraId="49905B7B" w14:textId="7E2C5F69" w:rsidR="003E42DC" w:rsidRDefault="004805D9">
            <w:pPr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t>P.E</w:t>
            </w:r>
            <w:r w:rsidR="002A6426" w:rsidRPr="006B0C93">
              <w:rPr>
                <w:color w:val="FF0000"/>
                <w:sz w:val="28"/>
                <w:szCs w:val="28"/>
                <w:u w:val="single"/>
              </w:rPr>
              <w:t xml:space="preserve"> / ACTIVITY BASED LEARNING</w:t>
            </w:r>
          </w:p>
          <w:p w14:paraId="561D7DFE" w14:textId="77777777" w:rsidR="003E42DC" w:rsidRDefault="003E42DC">
            <w:pPr>
              <w:rPr>
                <w:color w:val="FF0000"/>
                <w:sz w:val="28"/>
                <w:szCs w:val="28"/>
                <w:u w:val="single"/>
              </w:rPr>
            </w:pPr>
          </w:p>
          <w:p w14:paraId="7CCB85D0" w14:textId="77777777" w:rsidR="00401C3C" w:rsidRDefault="00401C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Athletics:</w:t>
            </w:r>
          </w:p>
          <w:p w14:paraId="3DC807C1" w14:textId="7F524B6E" w:rsidR="00401C3C" w:rsidRPr="00401C3C" w:rsidRDefault="00401C3C">
            <w:pPr>
              <w:rPr>
                <w:color w:val="FF0000"/>
                <w:sz w:val="28"/>
                <w:szCs w:val="28"/>
                <w:u w:val="single"/>
              </w:rPr>
            </w:pPr>
            <w:r w:rsidRPr="00401C3C">
              <w:rPr>
                <w:sz w:val="28"/>
                <w:szCs w:val="28"/>
              </w:rPr>
              <w:t>Introduce the sprint and relay in preparation for sports day.</w:t>
            </w:r>
          </w:p>
        </w:tc>
        <w:tc>
          <w:tcPr>
            <w:tcW w:w="4005" w:type="dxa"/>
            <w:gridSpan w:val="2"/>
          </w:tcPr>
          <w:p w14:paraId="3DC807C2" w14:textId="77777777" w:rsidR="004805D9" w:rsidRDefault="004805D9">
            <w:pPr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t>ASSESSMENT</w:t>
            </w:r>
          </w:p>
          <w:p w14:paraId="062A1C0C" w14:textId="4F08C828" w:rsidR="009F3914" w:rsidRPr="009F3914" w:rsidRDefault="009F3914">
            <w:pPr>
              <w:rPr>
                <w:sz w:val="24"/>
                <w:szCs w:val="24"/>
              </w:rPr>
            </w:pPr>
            <w:r w:rsidRPr="009F3914">
              <w:rPr>
                <w:sz w:val="24"/>
                <w:szCs w:val="24"/>
              </w:rPr>
              <w:t>Words of the week check-up.</w:t>
            </w:r>
          </w:p>
          <w:p w14:paraId="269CDF27" w14:textId="1EF38D43" w:rsidR="009F3914" w:rsidRPr="009F3914" w:rsidRDefault="009F3914">
            <w:pPr>
              <w:rPr>
                <w:sz w:val="24"/>
                <w:szCs w:val="24"/>
              </w:rPr>
            </w:pPr>
          </w:p>
          <w:p w14:paraId="007EF7F2" w14:textId="21FA9FA9" w:rsidR="009F3914" w:rsidRDefault="009F3914">
            <w:pPr>
              <w:rPr>
                <w:sz w:val="24"/>
                <w:szCs w:val="24"/>
              </w:rPr>
            </w:pPr>
            <w:r w:rsidRPr="009F3914">
              <w:rPr>
                <w:sz w:val="24"/>
                <w:szCs w:val="24"/>
              </w:rPr>
              <w:t>Dictation test.</w:t>
            </w:r>
          </w:p>
          <w:p w14:paraId="26CBD856" w14:textId="77777777" w:rsidR="009F3914" w:rsidRDefault="009F3914">
            <w:pPr>
              <w:rPr>
                <w:sz w:val="24"/>
                <w:szCs w:val="24"/>
              </w:rPr>
            </w:pPr>
          </w:p>
          <w:p w14:paraId="75371439" w14:textId="2B266FFA" w:rsidR="009F3914" w:rsidRPr="009F3914" w:rsidRDefault="009F39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 test.</w:t>
            </w:r>
            <w:r w:rsidR="00675B22">
              <w:rPr>
                <w:sz w:val="24"/>
                <w:szCs w:val="24"/>
              </w:rPr>
              <w:t xml:space="preserve"> Place </w:t>
            </w:r>
            <w:r w:rsidR="003E42DC">
              <w:rPr>
                <w:sz w:val="24"/>
                <w:szCs w:val="24"/>
              </w:rPr>
              <w:t>Value / 8 compas</w:t>
            </w:r>
            <w:r w:rsidR="002D227B">
              <w:rPr>
                <w:sz w:val="24"/>
                <w:szCs w:val="24"/>
              </w:rPr>
              <w:t>s</w:t>
            </w:r>
            <w:r w:rsidR="003E42DC">
              <w:rPr>
                <w:sz w:val="24"/>
                <w:szCs w:val="24"/>
              </w:rPr>
              <w:t xml:space="preserve"> points.</w:t>
            </w:r>
          </w:p>
          <w:p w14:paraId="3DC807C3" w14:textId="77777777" w:rsidR="000763C1" w:rsidRPr="006B0C93" w:rsidRDefault="000763C1">
            <w:pPr>
              <w:rPr>
                <w:color w:val="FF0000"/>
                <w:sz w:val="32"/>
                <w:szCs w:val="32"/>
                <w:u w:val="single"/>
              </w:rPr>
            </w:pPr>
          </w:p>
          <w:p w14:paraId="3DC807C4" w14:textId="77777777" w:rsidR="000763C1" w:rsidRPr="006B0C93" w:rsidRDefault="000763C1">
            <w:pPr>
              <w:rPr>
                <w:color w:val="FF0000"/>
                <w:sz w:val="32"/>
                <w:szCs w:val="32"/>
                <w:u w:val="single"/>
              </w:rPr>
            </w:pPr>
          </w:p>
          <w:p w14:paraId="3DC807C5" w14:textId="77777777" w:rsidR="000763C1" w:rsidRPr="006B0C93" w:rsidRDefault="000763C1">
            <w:pPr>
              <w:rPr>
                <w:color w:val="FF0000"/>
                <w:sz w:val="32"/>
                <w:szCs w:val="32"/>
                <w:u w:val="single"/>
              </w:rPr>
            </w:pPr>
          </w:p>
          <w:p w14:paraId="3DC807C6" w14:textId="77777777" w:rsidR="000763C1" w:rsidRPr="006B0C93" w:rsidRDefault="000763C1">
            <w:pPr>
              <w:rPr>
                <w:color w:val="FF0000"/>
                <w:sz w:val="32"/>
                <w:szCs w:val="32"/>
                <w:u w:val="single"/>
              </w:rPr>
            </w:pPr>
          </w:p>
          <w:p w14:paraId="3DC807C7" w14:textId="77777777" w:rsidR="000763C1" w:rsidRPr="006B0C93" w:rsidRDefault="000763C1">
            <w:pPr>
              <w:rPr>
                <w:color w:val="FF0000"/>
                <w:sz w:val="32"/>
                <w:szCs w:val="32"/>
                <w:u w:val="single"/>
              </w:rPr>
            </w:pPr>
          </w:p>
          <w:p w14:paraId="3DC807CB" w14:textId="77777777" w:rsidR="000763C1" w:rsidRPr="006B0C93" w:rsidRDefault="000763C1">
            <w:pPr>
              <w:rPr>
                <w:color w:val="FF0000"/>
                <w:sz w:val="32"/>
                <w:szCs w:val="32"/>
                <w:u w:val="single"/>
              </w:rPr>
            </w:pPr>
          </w:p>
          <w:p w14:paraId="3DC807CC" w14:textId="77777777" w:rsidR="000763C1" w:rsidRPr="006B0C93" w:rsidRDefault="000763C1">
            <w:pPr>
              <w:rPr>
                <w:color w:val="FF0000"/>
                <w:sz w:val="32"/>
                <w:szCs w:val="32"/>
                <w:u w:val="single"/>
              </w:rPr>
            </w:pPr>
          </w:p>
        </w:tc>
      </w:tr>
      <w:tr w:rsidR="006B0C93" w:rsidRPr="006B0C93" w14:paraId="3DC807E3" w14:textId="77777777" w:rsidTr="0032070F">
        <w:trPr>
          <w:trHeight w:val="2753"/>
        </w:trPr>
        <w:tc>
          <w:tcPr>
            <w:tcW w:w="4005" w:type="dxa"/>
            <w:vMerge w:val="restart"/>
          </w:tcPr>
          <w:p w14:paraId="31212E67" w14:textId="6442E7D1" w:rsidR="000763C1" w:rsidRDefault="000763C1">
            <w:pPr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t>RELIGION</w:t>
            </w:r>
            <w:r w:rsidR="002938A5">
              <w:rPr>
                <w:color w:val="FF0000"/>
                <w:sz w:val="28"/>
                <w:szCs w:val="28"/>
                <w:u w:val="single"/>
              </w:rPr>
              <w:t xml:space="preserve"> </w:t>
            </w:r>
          </w:p>
          <w:p w14:paraId="2F59B304" w14:textId="77777777" w:rsidR="002938A5" w:rsidRDefault="002938A5" w:rsidP="002938A5">
            <w:pPr>
              <w:rPr>
                <w:sz w:val="28"/>
                <w:szCs w:val="28"/>
              </w:rPr>
            </w:pPr>
          </w:p>
          <w:p w14:paraId="3DC807CE" w14:textId="55B82560" w:rsidR="00AF4714" w:rsidRPr="002938A5" w:rsidRDefault="0032070F" w:rsidP="002938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Risen Jesus</w:t>
            </w:r>
          </w:p>
        </w:tc>
        <w:tc>
          <w:tcPr>
            <w:tcW w:w="4005" w:type="dxa"/>
            <w:gridSpan w:val="2"/>
            <w:vMerge w:val="restart"/>
          </w:tcPr>
          <w:p w14:paraId="3DC807CF" w14:textId="56F5F3CA" w:rsidR="000E2197" w:rsidRDefault="00C851C2">
            <w:pPr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t>THE ARTS</w:t>
            </w:r>
          </w:p>
          <w:p w14:paraId="30AE987C" w14:textId="77777777" w:rsidR="007E4730" w:rsidRDefault="007E4730">
            <w:pPr>
              <w:rPr>
                <w:color w:val="FF0000"/>
                <w:sz w:val="28"/>
                <w:szCs w:val="28"/>
                <w:u w:val="single"/>
              </w:rPr>
            </w:pPr>
          </w:p>
          <w:p w14:paraId="1FBB7938" w14:textId="1E37896D" w:rsidR="00C4719A" w:rsidRPr="00C4719A" w:rsidRDefault="00C47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Illustrate the book cover of This Morning I Met A Whale.</w:t>
            </w:r>
          </w:p>
          <w:p w14:paraId="3DC807D0" w14:textId="77777777" w:rsidR="000E2197" w:rsidRPr="006B0C93" w:rsidRDefault="000E2197" w:rsidP="000E2197">
            <w:pPr>
              <w:rPr>
                <w:color w:val="FF0000"/>
                <w:sz w:val="28"/>
                <w:szCs w:val="28"/>
              </w:rPr>
            </w:pPr>
          </w:p>
          <w:p w14:paraId="3DC807D1" w14:textId="77777777" w:rsidR="000E2197" w:rsidRPr="006B0C93" w:rsidRDefault="000E2197" w:rsidP="000E2197">
            <w:pPr>
              <w:rPr>
                <w:color w:val="FF0000"/>
                <w:sz w:val="28"/>
                <w:szCs w:val="28"/>
              </w:rPr>
            </w:pPr>
          </w:p>
          <w:p w14:paraId="3DC807D2" w14:textId="77777777" w:rsidR="000E2197" w:rsidRPr="006B0C93" w:rsidRDefault="000E2197" w:rsidP="000E2197">
            <w:pPr>
              <w:rPr>
                <w:color w:val="FF0000"/>
                <w:sz w:val="28"/>
                <w:szCs w:val="28"/>
              </w:rPr>
            </w:pPr>
          </w:p>
          <w:p w14:paraId="3DC807D3" w14:textId="77777777" w:rsidR="000E2197" w:rsidRPr="006B0C93" w:rsidRDefault="000E2197" w:rsidP="000E2197">
            <w:pPr>
              <w:rPr>
                <w:color w:val="FF0000"/>
                <w:sz w:val="28"/>
                <w:szCs w:val="28"/>
              </w:rPr>
            </w:pPr>
          </w:p>
          <w:p w14:paraId="3DC807D4" w14:textId="77777777" w:rsidR="000E2197" w:rsidRPr="006B0C93" w:rsidRDefault="000E2197" w:rsidP="000E2197">
            <w:pPr>
              <w:rPr>
                <w:color w:val="FF0000"/>
                <w:sz w:val="28"/>
                <w:szCs w:val="28"/>
              </w:rPr>
            </w:pPr>
          </w:p>
          <w:p w14:paraId="3DC807D5" w14:textId="77777777" w:rsidR="000E2197" w:rsidRPr="006B0C93" w:rsidRDefault="000E2197" w:rsidP="000E2197">
            <w:pPr>
              <w:rPr>
                <w:color w:val="FF0000"/>
                <w:sz w:val="28"/>
                <w:szCs w:val="28"/>
              </w:rPr>
            </w:pPr>
          </w:p>
          <w:p w14:paraId="3DC807D6" w14:textId="77777777" w:rsidR="000E2197" w:rsidRPr="006B0C93" w:rsidRDefault="000E2197" w:rsidP="000E2197">
            <w:pPr>
              <w:rPr>
                <w:color w:val="FF0000"/>
                <w:sz w:val="28"/>
                <w:szCs w:val="28"/>
              </w:rPr>
            </w:pPr>
          </w:p>
          <w:p w14:paraId="3DC807D7" w14:textId="77777777" w:rsidR="000E2197" w:rsidRPr="006B0C93" w:rsidRDefault="000E2197" w:rsidP="000E2197">
            <w:pPr>
              <w:rPr>
                <w:color w:val="FF0000"/>
                <w:sz w:val="28"/>
                <w:szCs w:val="28"/>
              </w:rPr>
            </w:pPr>
          </w:p>
          <w:p w14:paraId="3DC807D8" w14:textId="77777777" w:rsidR="000E2197" w:rsidRPr="006B0C93" w:rsidRDefault="000E2197" w:rsidP="000E2197">
            <w:pPr>
              <w:tabs>
                <w:tab w:val="left" w:pos="1420"/>
              </w:tabs>
              <w:rPr>
                <w:color w:val="FF0000"/>
                <w:sz w:val="28"/>
                <w:szCs w:val="28"/>
              </w:rPr>
            </w:pPr>
            <w:r w:rsidRPr="006B0C93">
              <w:rPr>
                <w:color w:val="FF0000"/>
                <w:sz w:val="28"/>
                <w:szCs w:val="28"/>
              </w:rPr>
              <w:tab/>
            </w:r>
          </w:p>
          <w:p w14:paraId="3DC807D9" w14:textId="77777777" w:rsidR="000763C1" w:rsidRPr="006B0C93" w:rsidRDefault="000763C1" w:rsidP="000E2197">
            <w:pPr>
              <w:tabs>
                <w:tab w:val="left" w:pos="2700"/>
              </w:tabs>
              <w:rPr>
                <w:color w:val="FF0000"/>
                <w:sz w:val="28"/>
                <w:szCs w:val="28"/>
              </w:rPr>
            </w:pPr>
          </w:p>
        </w:tc>
        <w:tc>
          <w:tcPr>
            <w:tcW w:w="4005" w:type="dxa"/>
            <w:vMerge w:val="restart"/>
          </w:tcPr>
          <w:p w14:paraId="3DC807DA" w14:textId="3D33215D" w:rsidR="000763C1" w:rsidRDefault="00C851C2" w:rsidP="000E2197">
            <w:pPr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t>HOMEWORK</w:t>
            </w:r>
            <w:r w:rsidR="00C4719A">
              <w:rPr>
                <w:color w:val="FF0000"/>
                <w:sz w:val="28"/>
                <w:szCs w:val="28"/>
                <w:u w:val="single"/>
              </w:rPr>
              <w:t xml:space="preserve"> </w:t>
            </w:r>
          </w:p>
          <w:p w14:paraId="7E3581B1" w14:textId="40AE2260" w:rsidR="00C4719A" w:rsidRDefault="00C4719A" w:rsidP="000E2197">
            <w:pPr>
              <w:rPr>
                <w:sz w:val="28"/>
                <w:szCs w:val="28"/>
              </w:rPr>
            </w:pPr>
            <w:r w:rsidRPr="00C4719A">
              <w:rPr>
                <w:sz w:val="28"/>
                <w:szCs w:val="28"/>
                <w:u w:val="single"/>
              </w:rPr>
              <w:t xml:space="preserve">Monday: </w:t>
            </w:r>
            <w:r w:rsidR="00093F49">
              <w:rPr>
                <w:sz w:val="28"/>
                <w:szCs w:val="28"/>
              </w:rPr>
              <w:t>English Homework Day 7 and 8</w:t>
            </w:r>
          </w:p>
          <w:p w14:paraId="73698CF8" w14:textId="77777777" w:rsidR="00093F49" w:rsidRDefault="00093F49" w:rsidP="000E2197">
            <w:pPr>
              <w:rPr>
                <w:sz w:val="28"/>
                <w:szCs w:val="28"/>
              </w:rPr>
            </w:pPr>
          </w:p>
          <w:p w14:paraId="40CD247A" w14:textId="55E92AAC" w:rsidR="00C4719A" w:rsidRDefault="00C4719A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Tuesday: Numeracy  -</w:t>
            </w:r>
            <w:r w:rsidR="00124E2A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>Place value</w:t>
            </w:r>
          </w:p>
          <w:p w14:paraId="10855B67" w14:textId="77777777" w:rsidR="0032070F" w:rsidRDefault="0032070F" w:rsidP="000E2197">
            <w:pPr>
              <w:rPr>
                <w:sz w:val="28"/>
                <w:szCs w:val="28"/>
              </w:rPr>
            </w:pPr>
          </w:p>
          <w:p w14:paraId="18FD3916" w14:textId="1BF8D490" w:rsidR="00C4719A" w:rsidRDefault="00C4719A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Wednesday: Literacy – sentence building.</w:t>
            </w:r>
          </w:p>
          <w:p w14:paraId="671044B3" w14:textId="77777777" w:rsidR="0032070F" w:rsidRDefault="0032070F" w:rsidP="000E2197">
            <w:pPr>
              <w:rPr>
                <w:sz w:val="28"/>
                <w:szCs w:val="28"/>
              </w:rPr>
            </w:pPr>
          </w:p>
          <w:p w14:paraId="33FF6650" w14:textId="1C67D1D2" w:rsidR="00C4719A" w:rsidRPr="00C4719A" w:rsidRDefault="00124E2A" w:rsidP="000E219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Thursday – Numeracy – Place Value</w:t>
            </w:r>
          </w:p>
          <w:p w14:paraId="39475215" w14:textId="77777777" w:rsidR="00123846" w:rsidRPr="006B0C93" w:rsidRDefault="00123846" w:rsidP="000E2197">
            <w:pPr>
              <w:rPr>
                <w:color w:val="FF0000"/>
                <w:sz w:val="28"/>
                <w:szCs w:val="28"/>
                <w:u w:val="single"/>
              </w:rPr>
            </w:pPr>
          </w:p>
          <w:p w14:paraId="592DE20E" w14:textId="77777777" w:rsidR="001B7064" w:rsidRPr="006B0C93" w:rsidRDefault="001B7064" w:rsidP="000E2197">
            <w:pPr>
              <w:rPr>
                <w:color w:val="FF0000"/>
                <w:sz w:val="28"/>
                <w:szCs w:val="28"/>
                <w:u w:val="single"/>
              </w:rPr>
            </w:pPr>
          </w:p>
          <w:p w14:paraId="50461D69" w14:textId="77777777" w:rsidR="001B7064" w:rsidRPr="006B0C93" w:rsidRDefault="001B7064" w:rsidP="000E2197">
            <w:pPr>
              <w:rPr>
                <w:color w:val="FF0000"/>
                <w:sz w:val="28"/>
                <w:szCs w:val="28"/>
                <w:u w:val="single"/>
              </w:rPr>
            </w:pPr>
          </w:p>
          <w:p w14:paraId="2CE31552" w14:textId="77777777" w:rsidR="001B7064" w:rsidRPr="006B0C93" w:rsidRDefault="001B7064" w:rsidP="000E2197">
            <w:pPr>
              <w:rPr>
                <w:color w:val="FF0000"/>
                <w:sz w:val="28"/>
                <w:szCs w:val="28"/>
                <w:u w:val="single"/>
              </w:rPr>
            </w:pPr>
          </w:p>
          <w:p w14:paraId="1EB5ABE7" w14:textId="788B23DA" w:rsidR="001B7064" w:rsidRPr="006B0C93" w:rsidRDefault="001B7064" w:rsidP="000E2197">
            <w:pPr>
              <w:rPr>
                <w:b/>
                <w:color w:val="FF0000"/>
                <w:sz w:val="24"/>
                <w:szCs w:val="24"/>
              </w:rPr>
            </w:pPr>
          </w:p>
          <w:p w14:paraId="3DC807DB" w14:textId="550694E6" w:rsidR="001B7064" w:rsidRPr="006B0C93" w:rsidRDefault="001B7064" w:rsidP="0075607A">
            <w:pPr>
              <w:rPr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4005" w:type="dxa"/>
            <w:gridSpan w:val="2"/>
          </w:tcPr>
          <w:p w14:paraId="46E94AC0" w14:textId="77777777" w:rsidR="001F25A7" w:rsidRPr="006B0C93" w:rsidRDefault="001F25A7" w:rsidP="001F25A7">
            <w:pPr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t>FORMATIVE FEEDBACK</w:t>
            </w:r>
          </w:p>
          <w:p w14:paraId="7EE57BBE" w14:textId="77777777" w:rsidR="001F25A7" w:rsidRPr="006B0C93" w:rsidRDefault="001F25A7" w:rsidP="001F25A7">
            <w:pPr>
              <w:rPr>
                <w:color w:val="FF0000"/>
                <w:sz w:val="24"/>
                <w:szCs w:val="24"/>
              </w:rPr>
            </w:pPr>
            <w:r w:rsidRPr="006B0C93">
              <w:rPr>
                <w:color w:val="FF0000"/>
                <w:sz w:val="24"/>
                <w:szCs w:val="24"/>
              </w:rPr>
              <w:t>Group ___________</w:t>
            </w:r>
          </w:p>
          <w:p w14:paraId="44C9199D" w14:textId="77777777" w:rsidR="001F25A7" w:rsidRPr="006B0C93" w:rsidRDefault="001F25A7" w:rsidP="001F25A7">
            <w:pPr>
              <w:rPr>
                <w:color w:val="FF0000"/>
                <w:sz w:val="24"/>
                <w:szCs w:val="24"/>
              </w:rPr>
            </w:pPr>
          </w:p>
          <w:p w14:paraId="71E883F5" w14:textId="77777777" w:rsidR="001F25A7" w:rsidRPr="006B0C93" w:rsidRDefault="001F25A7" w:rsidP="001F25A7">
            <w:pPr>
              <w:tabs>
                <w:tab w:val="left" w:pos="3000"/>
              </w:tabs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t>SELF ASSESSMENT</w:t>
            </w:r>
          </w:p>
          <w:p w14:paraId="001B4BBD" w14:textId="77777777" w:rsidR="001F25A7" w:rsidRPr="006B0C93" w:rsidRDefault="001F25A7" w:rsidP="001F25A7">
            <w:pPr>
              <w:rPr>
                <w:color w:val="FF0000"/>
                <w:sz w:val="24"/>
                <w:szCs w:val="24"/>
              </w:rPr>
            </w:pPr>
          </w:p>
          <w:p w14:paraId="32353D58" w14:textId="77777777" w:rsidR="001F25A7" w:rsidRPr="006B0C93" w:rsidRDefault="001F25A7" w:rsidP="001F25A7">
            <w:pPr>
              <w:rPr>
                <w:color w:val="FF0000"/>
                <w:sz w:val="24"/>
                <w:szCs w:val="24"/>
              </w:rPr>
            </w:pPr>
            <w:r w:rsidRPr="006B0C93">
              <w:rPr>
                <w:color w:val="FF0000"/>
                <w:sz w:val="24"/>
                <w:szCs w:val="24"/>
              </w:rPr>
              <w:t>Group ___________</w:t>
            </w:r>
          </w:p>
          <w:p w14:paraId="3F7F2ED7" w14:textId="77777777" w:rsidR="001F25A7" w:rsidRPr="006B0C93" w:rsidRDefault="001F25A7" w:rsidP="001F25A7">
            <w:pPr>
              <w:rPr>
                <w:color w:val="FF0000"/>
                <w:sz w:val="32"/>
                <w:szCs w:val="32"/>
                <w:u w:val="single"/>
              </w:rPr>
            </w:pPr>
          </w:p>
          <w:p w14:paraId="0D34B61D" w14:textId="77777777" w:rsidR="001F25A7" w:rsidRPr="006B0C93" w:rsidRDefault="001F25A7" w:rsidP="001F25A7">
            <w:pPr>
              <w:rPr>
                <w:color w:val="FF0000"/>
                <w:sz w:val="28"/>
                <w:szCs w:val="28"/>
                <w:u w:val="single"/>
              </w:rPr>
            </w:pPr>
            <w:r w:rsidRPr="006B0C93">
              <w:rPr>
                <w:color w:val="FF0000"/>
                <w:sz w:val="28"/>
                <w:szCs w:val="28"/>
                <w:u w:val="single"/>
              </w:rPr>
              <w:t>PEER ASSESSMENT</w:t>
            </w:r>
          </w:p>
          <w:p w14:paraId="3DC807E2" w14:textId="1324C2E2" w:rsidR="000763C1" w:rsidRPr="00401C3C" w:rsidRDefault="00401C3C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Group ___________</w:t>
            </w:r>
          </w:p>
        </w:tc>
      </w:tr>
      <w:tr w:rsidR="006B0C93" w:rsidRPr="009F3914" w14:paraId="3DC807F1" w14:textId="77777777" w:rsidTr="0032070F">
        <w:trPr>
          <w:trHeight w:val="2349"/>
        </w:trPr>
        <w:tc>
          <w:tcPr>
            <w:tcW w:w="4005" w:type="dxa"/>
            <w:vMerge/>
          </w:tcPr>
          <w:p w14:paraId="3DC807E4" w14:textId="33520CF7" w:rsidR="000763C1" w:rsidRPr="009F3914" w:rsidRDefault="000763C1">
            <w:pPr>
              <w:rPr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4005" w:type="dxa"/>
            <w:gridSpan w:val="2"/>
            <w:vMerge/>
          </w:tcPr>
          <w:p w14:paraId="3DC807E5" w14:textId="77777777" w:rsidR="000763C1" w:rsidRPr="009F3914" w:rsidRDefault="000763C1">
            <w:pPr>
              <w:rPr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4005" w:type="dxa"/>
            <w:vMerge/>
          </w:tcPr>
          <w:p w14:paraId="3DC807E6" w14:textId="77777777" w:rsidR="000763C1" w:rsidRPr="009F3914" w:rsidRDefault="000763C1">
            <w:pPr>
              <w:rPr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4005" w:type="dxa"/>
            <w:gridSpan w:val="2"/>
          </w:tcPr>
          <w:p w14:paraId="333FB960" w14:textId="67EDA311" w:rsidR="001F25A7" w:rsidRPr="009F3914" w:rsidRDefault="001F25A7" w:rsidP="001F25A7">
            <w:pPr>
              <w:jc w:val="center"/>
              <w:rPr>
                <w:color w:val="FF0000"/>
                <w:sz w:val="24"/>
                <w:szCs w:val="24"/>
                <w:u w:val="single"/>
              </w:rPr>
            </w:pPr>
            <w:r w:rsidRPr="009F3914">
              <w:rPr>
                <w:color w:val="FF0000"/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9F3914" w:rsidRDefault="001F25A7" w:rsidP="001F25A7">
            <w:pPr>
              <w:rPr>
                <w:color w:val="FF0000"/>
                <w:sz w:val="24"/>
                <w:szCs w:val="24"/>
              </w:rPr>
            </w:pPr>
            <w:r w:rsidRPr="009F3914">
              <w:rPr>
                <w:color w:val="FF0000"/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9F3914" w:rsidRDefault="001F25A7" w:rsidP="001F25A7">
            <w:pPr>
              <w:rPr>
                <w:color w:val="FF0000"/>
                <w:sz w:val="24"/>
                <w:szCs w:val="24"/>
              </w:rPr>
            </w:pPr>
            <w:r w:rsidRPr="009F3914">
              <w:rPr>
                <w:color w:val="FF0000"/>
                <w:sz w:val="24"/>
                <w:szCs w:val="24"/>
              </w:rPr>
              <w:t xml:space="preserve">BC - </w:t>
            </w:r>
            <w:r w:rsidR="00C851C2" w:rsidRPr="009F3914">
              <w:rPr>
                <w:color w:val="FF0000"/>
                <w:sz w:val="24"/>
                <w:szCs w:val="24"/>
              </w:rPr>
              <w:t xml:space="preserve"> </w:t>
            </w:r>
            <w:r w:rsidRPr="009F3914">
              <w:rPr>
                <w:color w:val="FF0000"/>
                <w:sz w:val="24"/>
                <w:szCs w:val="24"/>
              </w:rPr>
              <w:t>Being Creative</w:t>
            </w:r>
          </w:p>
          <w:p w14:paraId="1ADCF1C9" w14:textId="1DD28949" w:rsidR="001F25A7" w:rsidRPr="009F3914" w:rsidRDefault="001F25A7" w:rsidP="001F25A7">
            <w:pPr>
              <w:rPr>
                <w:color w:val="FF0000"/>
                <w:sz w:val="24"/>
                <w:szCs w:val="24"/>
              </w:rPr>
            </w:pPr>
            <w:r w:rsidRPr="009F3914">
              <w:rPr>
                <w:color w:val="FF0000"/>
                <w:sz w:val="24"/>
                <w:szCs w:val="24"/>
              </w:rPr>
              <w:t xml:space="preserve">MI - </w:t>
            </w:r>
            <w:r w:rsidR="00C851C2" w:rsidRPr="009F3914">
              <w:rPr>
                <w:color w:val="FF0000"/>
                <w:sz w:val="24"/>
                <w:szCs w:val="24"/>
              </w:rPr>
              <w:t xml:space="preserve"> </w:t>
            </w:r>
            <w:r w:rsidRPr="009F3914">
              <w:rPr>
                <w:color w:val="FF0000"/>
                <w:sz w:val="24"/>
                <w:szCs w:val="24"/>
              </w:rPr>
              <w:t>Managing Information</w:t>
            </w:r>
          </w:p>
          <w:p w14:paraId="293469B0" w14:textId="2B657E8F" w:rsidR="001F25A7" w:rsidRPr="009F3914" w:rsidRDefault="001F25A7" w:rsidP="001F25A7">
            <w:pPr>
              <w:rPr>
                <w:color w:val="FF0000"/>
                <w:sz w:val="24"/>
                <w:szCs w:val="24"/>
              </w:rPr>
            </w:pPr>
            <w:r w:rsidRPr="009F3914">
              <w:rPr>
                <w:color w:val="FF0000"/>
                <w:sz w:val="24"/>
                <w:szCs w:val="24"/>
              </w:rPr>
              <w:t>SM - Self-Management</w:t>
            </w:r>
          </w:p>
          <w:p w14:paraId="1222A006" w14:textId="47DA53ED" w:rsidR="00C851C2" w:rsidRPr="009F3914" w:rsidRDefault="001F25A7" w:rsidP="001F25A7">
            <w:pPr>
              <w:rPr>
                <w:color w:val="FF0000"/>
                <w:sz w:val="24"/>
                <w:szCs w:val="24"/>
              </w:rPr>
            </w:pPr>
            <w:r w:rsidRPr="009F3914">
              <w:rPr>
                <w:color w:val="FF0000"/>
                <w:sz w:val="24"/>
                <w:szCs w:val="24"/>
              </w:rPr>
              <w:t>PS -</w:t>
            </w:r>
            <w:r w:rsidR="00C851C2" w:rsidRPr="009F3914">
              <w:rPr>
                <w:color w:val="FF0000"/>
                <w:sz w:val="24"/>
                <w:szCs w:val="24"/>
              </w:rPr>
              <w:t xml:space="preserve"> </w:t>
            </w:r>
            <w:r w:rsidRPr="009F3914">
              <w:rPr>
                <w:color w:val="FF0000"/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9F3914" w:rsidRDefault="00C851C2" w:rsidP="001F25A7">
            <w:pPr>
              <w:rPr>
                <w:color w:val="FF0000"/>
                <w:sz w:val="24"/>
                <w:szCs w:val="24"/>
              </w:rPr>
            </w:pPr>
            <w:r w:rsidRPr="009F3914">
              <w:rPr>
                <w:color w:val="FF0000"/>
                <w:sz w:val="24"/>
                <w:szCs w:val="24"/>
              </w:rPr>
              <w:t xml:space="preserve">         </w:t>
            </w:r>
            <w:r w:rsidR="001F25A7" w:rsidRPr="009F3914">
              <w:rPr>
                <w:color w:val="FF0000"/>
                <w:sz w:val="24"/>
                <w:szCs w:val="24"/>
              </w:rPr>
              <w:t>Decision Making</w:t>
            </w:r>
          </w:p>
        </w:tc>
      </w:tr>
    </w:tbl>
    <w:p w14:paraId="3DC807F2" w14:textId="11EFF1D1" w:rsidR="004805D9" w:rsidRPr="009F3914" w:rsidRDefault="00F3281E" w:rsidP="00F3281E">
      <w:pPr>
        <w:tabs>
          <w:tab w:val="left" w:pos="960"/>
        </w:tabs>
        <w:rPr>
          <w:color w:val="FF0000"/>
          <w:sz w:val="24"/>
          <w:szCs w:val="24"/>
          <w:u w:val="single"/>
        </w:rPr>
      </w:pPr>
      <w:r w:rsidRPr="009F3914">
        <w:rPr>
          <w:color w:val="FF0000"/>
          <w:sz w:val="24"/>
          <w:szCs w:val="24"/>
          <w:u w:val="single"/>
        </w:rPr>
        <w:lastRenderedPageBreak/>
        <w:t>OTHER</w:t>
      </w:r>
    </w:p>
    <w:sectPr w:rsidR="004805D9" w:rsidRPr="009F3914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E366D"/>
    <w:multiLevelType w:val="hybridMultilevel"/>
    <w:tmpl w:val="5F328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B64B56"/>
    <w:multiLevelType w:val="hybridMultilevel"/>
    <w:tmpl w:val="CB9CD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F21F98"/>
    <w:multiLevelType w:val="hybridMultilevel"/>
    <w:tmpl w:val="723E1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004D97"/>
    <w:multiLevelType w:val="hybridMultilevel"/>
    <w:tmpl w:val="E26E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4645"/>
    <w:rsid w:val="000763C1"/>
    <w:rsid w:val="000857E5"/>
    <w:rsid w:val="00093F49"/>
    <w:rsid w:val="000E2197"/>
    <w:rsid w:val="00123846"/>
    <w:rsid w:val="00124E2A"/>
    <w:rsid w:val="00135293"/>
    <w:rsid w:val="001661F3"/>
    <w:rsid w:val="0018700D"/>
    <w:rsid w:val="001A13A4"/>
    <w:rsid w:val="001B7064"/>
    <w:rsid w:val="001F25A7"/>
    <w:rsid w:val="002938A5"/>
    <w:rsid w:val="002958B9"/>
    <w:rsid w:val="002A6426"/>
    <w:rsid w:val="002C5129"/>
    <w:rsid w:val="002D227B"/>
    <w:rsid w:val="002F1BD9"/>
    <w:rsid w:val="002F3914"/>
    <w:rsid w:val="0032070F"/>
    <w:rsid w:val="00341E0F"/>
    <w:rsid w:val="003B6CDC"/>
    <w:rsid w:val="003D6991"/>
    <w:rsid w:val="003E0D2F"/>
    <w:rsid w:val="003E42DC"/>
    <w:rsid w:val="003E431F"/>
    <w:rsid w:val="00401C3C"/>
    <w:rsid w:val="00472403"/>
    <w:rsid w:val="004805D9"/>
    <w:rsid w:val="00482258"/>
    <w:rsid w:val="004940DE"/>
    <w:rsid w:val="00496CF6"/>
    <w:rsid w:val="004E0E1E"/>
    <w:rsid w:val="005336FE"/>
    <w:rsid w:val="00537F55"/>
    <w:rsid w:val="005704C4"/>
    <w:rsid w:val="005A2E7B"/>
    <w:rsid w:val="005E22B0"/>
    <w:rsid w:val="00675B22"/>
    <w:rsid w:val="00680E9A"/>
    <w:rsid w:val="006B0C93"/>
    <w:rsid w:val="00746796"/>
    <w:rsid w:val="00755DF2"/>
    <w:rsid w:val="0075607A"/>
    <w:rsid w:val="007B46F4"/>
    <w:rsid w:val="007E24B5"/>
    <w:rsid w:val="007E4730"/>
    <w:rsid w:val="00836543"/>
    <w:rsid w:val="00867D98"/>
    <w:rsid w:val="008D3E3A"/>
    <w:rsid w:val="009011A3"/>
    <w:rsid w:val="00926606"/>
    <w:rsid w:val="00961EEE"/>
    <w:rsid w:val="009A227E"/>
    <w:rsid w:val="009F3914"/>
    <w:rsid w:val="00A17F7C"/>
    <w:rsid w:val="00A24400"/>
    <w:rsid w:val="00A514AF"/>
    <w:rsid w:val="00AC6456"/>
    <w:rsid w:val="00AE2D66"/>
    <w:rsid w:val="00AF4714"/>
    <w:rsid w:val="00B21357"/>
    <w:rsid w:val="00BC1D21"/>
    <w:rsid w:val="00BC7874"/>
    <w:rsid w:val="00C40A55"/>
    <w:rsid w:val="00C4719A"/>
    <w:rsid w:val="00C60BA5"/>
    <w:rsid w:val="00C851C2"/>
    <w:rsid w:val="00CB26B4"/>
    <w:rsid w:val="00CD416D"/>
    <w:rsid w:val="00CE5D3D"/>
    <w:rsid w:val="00CF6BE6"/>
    <w:rsid w:val="00D372AA"/>
    <w:rsid w:val="00D4025D"/>
    <w:rsid w:val="00D52C8D"/>
    <w:rsid w:val="00D8336E"/>
    <w:rsid w:val="00DD6492"/>
    <w:rsid w:val="00E40E81"/>
    <w:rsid w:val="00EE5C12"/>
    <w:rsid w:val="00F01E75"/>
    <w:rsid w:val="00F3281E"/>
    <w:rsid w:val="00F620C0"/>
    <w:rsid w:val="00FC3EFA"/>
    <w:rsid w:val="00FD2EE9"/>
    <w:rsid w:val="00FE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E42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E42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618EE950</Template>
  <TotalTime>264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16</cp:revision>
  <cp:lastPrinted>2016-04-19T14:56:00Z</cp:lastPrinted>
  <dcterms:created xsi:type="dcterms:W3CDTF">2014-04-01T11:51:00Z</dcterms:created>
  <dcterms:modified xsi:type="dcterms:W3CDTF">2017-04-24T14:45:00Z</dcterms:modified>
</cp:coreProperties>
</file>