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567" w:rsidRDefault="00455567" w:rsidP="006109BA">
      <w:pPr>
        <w:pStyle w:val="NoSpacing"/>
        <w:rPr>
          <w:rFonts w:ascii="SassoonCRInfantMedium" w:eastAsia="Arial Unicode MS" w:hAnsi="SassoonCRInfantMedium"/>
          <w:sz w:val="40"/>
          <w:szCs w:val="40"/>
          <w:u w:val="single"/>
        </w:rPr>
      </w:pPr>
      <w:r>
        <w:rPr>
          <w:noProof/>
          <w:lang w:eastAsia="en-GB"/>
        </w:rPr>
        <w:drawing>
          <wp:inline distT="0" distB="0" distL="0" distR="0" wp14:anchorId="7CFE2E01" wp14:editId="3E37DD8A">
            <wp:extent cx="5270500" cy="34925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13889" t="31541" r="56183" b="33093"/>
                    <a:stretch>
                      <a:fillRect/>
                    </a:stretch>
                  </pic:blipFill>
                  <pic:spPr bwMode="auto">
                    <a:xfrm>
                      <a:off x="0" y="0"/>
                      <a:ext cx="5270500" cy="3492500"/>
                    </a:xfrm>
                    <a:prstGeom prst="rect">
                      <a:avLst/>
                    </a:prstGeom>
                    <a:noFill/>
                    <a:ln>
                      <a:noFill/>
                    </a:ln>
                  </pic:spPr>
                </pic:pic>
              </a:graphicData>
            </a:graphic>
          </wp:inline>
        </w:drawing>
      </w:r>
    </w:p>
    <w:p w:rsidR="00455567" w:rsidRDefault="00455567" w:rsidP="0066268D">
      <w:pPr>
        <w:rPr>
          <w:rFonts w:ascii="SassoonCRInfantMedium" w:eastAsia="Arial Unicode MS" w:hAnsi="SassoonCRInfantMedium"/>
          <w:b/>
          <w:sz w:val="40"/>
          <w:szCs w:val="40"/>
          <w:u w:val="single"/>
        </w:rPr>
      </w:pPr>
    </w:p>
    <w:p w:rsidR="00455567" w:rsidRDefault="00455567" w:rsidP="00455567">
      <w:pPr>
        <w:jc w:val="center"/>
        <w:rPr>
          <w:rFonts w:ascii="Comic Sans MS" w:hAnsi="Comic Sans MS"/>
          <w:b/>
          <w:i/>
          <w:sz w:val="32"/>
          <w:szCs w:val="32"/>
          <w:u w:val="single"/>
        </w:rPr>
      </w:pPr>
      <w:r>
        <w:rPr>
          <w:rFonts w:ascii="Comic Sans MS" w:hAnsi="Comic Sans MS"/>
          <w:b/>
          <w:i/>
          <w:sz w:val="32"/>
          <w:szCs w:val="32"/>
          <w:u w:val="single"/>
        </w:rPr>
        <w:t>St. Oliver Plunkett Primary School</w:t>
      </w:r>
    </w:p>
    <w:p w:rsidR="00455567" w:rsidRDefault="00455567" w:rsidP="00455567">
      <w:pPr>
        <w:spacing w:line="360" w:lineRule="auto"/>
        <w:jc w:val="center"/>
        <w:rPr>
          <w:rFonts w:ascii="Comic Sans MS" w:hAnsi="Comic Sans MS"/>
          <w:b/>
          <w:sz w:val="32"/>
          <w:szCs w:val="32"/>
        </w:rPr>
      </w:pPr>
      <w:r>
        <w:rPr>
          <w:noProof/>
          <w:lang w:eastAsia="en-GB"/>
        </w:rPr>
        <w:drawing>
          <wp:inline distT="0" distB="0" distL="0" distR="0">
            <wp:extent cx="3035300" cy="1778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5300" cy="1778000"/>
                    </a:xfrm>
                    <a:prstGeom prst="rect">
                      <a:avLst/>
                    </a:prstGeom>
                    <a:noFill/>
                    <a:ln>
                      <a:noFill/>
                    </a:ln>
                  </pic:spPr>
                </pic:pic>
              </a:graphicData>
            </a:graphic>
          </wp:inline>
        </w:drawing>
      </w:r>
    </w:p>
    <w:p w:rsidR="00455567" w:rsidRDefault="00455567" w:rsidP="00455567">
      <w:pPr>
        <w:spacing w:line="360" w:lineRule="auto"/>
        <w:jc w:val="center"/>
        <w:rPr>
          <w:rFonts w:ascii="Comic Sans MS" w:hAnsi="Comic Sans MS"/>
          <w:b/>
          <w:i/>
          <w:sz w:val="32"/>
          <w:szCs w:val="32"/>
        </w:rPr>
      </w:pPr>
      <w:r>
        <w:rPr>
          <w:rFonts w:ascii="Comic Sans MS" w:hAnsi="Comic Sans MS"/>
          <w:b/>
          <w:i/>
          <w:sz w:val="32"/>
          <w:szCs w:val="32"/>
        </w:rPr>
        <w:t>PDMU Policy</w:t>
      </w:r>
    </w:p>
    <w:p w:rsidR="00455567" w:rsidRDefault="00455567" w:rsidP="0066268D">
      <w:pPr>
        <w:rPr>
          <w:rFonts w:ascii="SassoonCRInfantMedium" w:eastAsia="Arial Unicode MS" w:hAnsi="SassoonCRInfantMedium"/>
          <w:b/>
          <w:sz w:val="40"/>
          <w:szCs w:val="40"/>
          <w:u w:val="single"/>
        </w:rPr>
      </w:pPr>
    </w:p>
    <w:p w:rsidR="00455567" w:rsidRDefault="00455567" w:rsidP="0066268D">
      <w:pPr>
        <w:rPr>
          <w:rFonts w:ascii="SassoonCRInfantMedium" w:eastAsia="Arial Unicode MS" w:hAnsi="SassoonCRInfantMedium"/>
          <w:b/>
          <w:sz w:val="40"/>
          <w:szCs w:val="40"/>
          <w:u w:val="single"/>
        </w:rPr>
      </w:pPr>
    </w:p>
    <w:p w:rsidR="0066268D" w:rsidRPr="0066268D" w:rsidRDefault="0066268D" w:rsidP="0066268D">
      <w:pPr>
        <w:rPr>
          <w:rFonts w:ascii="SassoonCRInfantMedium" w:eastAsia="Arial Unicode MS" w:hAnsi="SassoonCRInfantMedium"/>
          <w:b/>
          <w:u w:val="single"/>
        </w:rPr>
      </w:pPr>
      <w:r w:rsidRPr="0066268D">
        <w:rPr>
          <w:rFonts w:ascii="SassoonCRInfantMedium" w:eastAsia="Arial Unicode MS" w:hAnsi="SassoonCRInfantMedium"/>
          <w:b/>
          <w:sz w:val="40"/>
          <w:szCs w:val="40"/>
          <w:u w:val="single"/>
        </w:rPr>
        <w:lastRenderedPageBreak/>
        <w:t>Introduction</w:t>
      </w:r>
    </w:p>
    <w:p w:rsidR="0066268D" w:rsidRPr="00083BAA" w:rsidRDefault="0066268D" w:rsidP="0066268D">
      <w:pPr>
        <w:rPr>
          <w:rFonts w:ascii="SassoonCRInfant" w:eastAsia="Arial Unicode MS" w:hAnsi="SassoonCRInfant"/>
          <w:u w:val="single"/>
        </w:rPr>
      </w:pPr>
    </w:p>
    <w:p w:rsidR="0066268D" w:rsidRPr="00083BAA" w:rsidRDefault="0066268D" w:rsidP="0066268D">
      <w:pPr>
        <w:rPr>
          <w:rFonts w:ascii="SassoonCRInfant" w:eastAsia="Arial Unicode MS" w:hAnsi="SassoonCRInfant"/>
        </w:rPr>
      </w:pPr>
      <w:r w:rsidRPr="00083BAA">
        <w:rPr>
          <w:rFonts w:ascii="SassoonCRInfant" w:eastAsia="Arial Unicode MS" w:hAnsi="SassoonCRInfant"/>
        </w:rPr>
        <w:t>Our PDMU policy supports the “Every School a Good School” document as it seeks to enable all children to fulfil their full potential by removing barriers to their learning.</w:t>
      </w:r>
      <w:r w:rsidR="00083BAA" w:rsidRPr="00083BAA">
        <w:rPr>
          <w:rFonts w:ascii="SassoonCRInfant" w:eastAsia="Arial Unicode MS" w:hAnsi="SassoonCRInfant"/>
        </w:rPr>
        <w:t xml:space="preserve"> As a Right’s Respecting School the UN</w:t>
      </w:r>
      <w:r w:rsidR="00083BAA" w:rsidRPr="00083BAA">
        <w:rPr>
          <w:rFonts w:ascii="SassoonCRInfant" w:hAnsi="SassoonCRInfant" w:cs="Helvetica"/>
          <w:color w:val="000000"/>
          <w:sz w:val="23"/>
          <w:szCs w:val="23"/>
        </w:rPr>
        <w:t xml:space="preserve"> Convention on the Rights of the Child is at the heart of our planning, policies, practice and ethos. By taking these steps, we are helping improve well-being and develop every child’s talents and abilities to their potential. A rights respecting school not only teaches about children's rights but also models rights and respect in all its relationships.</w:t>
      </w:r>
    </w:p>
    <w:p w:rsidR="0066268D" w:rsidRPr="0066268D" w:rsidRDefault="0066268D" w:rsidP="0066268D">
      <w:pPr>
        <w:rPr>
          <w:rFonts w:ascii="SassoonCRInfantMedium" w:eastAsia="Arial Unicode MS" w:hAnsi="SassoonCRInfantMedium"/>
        </w:rPr>
      </w:pPr>
    </w:p>
    <w:p w:rsidR="0066268D" w:rsidRPr="0066268D" w:rsidRDefault="0066268D" w:rsidP="0066268D">
      <w:pPr>
        <w:rPr>
          <w:rFonts w:ascii="SassoonCRInfantMedium" w:eastAsia="Arial Unicode MS" w:hAnsi="SassoonCRInfantMedium"/>
          <w:b/>
          <w:i/>
        </w:rPr>
      </w:pPr>
      <w:r w:rsidRPr="0066268D">
        <w:rPr>
          <w:rFonts w:ascii="SassoonCRInfantMedium" w:eastAsia="Arial Unicode MS" w:hAnsi="SassoonCRInfantMedium"/>
          <w:b/>
          <w:i/>
        </w:rPr>
        <w:t>“PD &amp; MU places the child at the centre of the curriculum.”</w:t>
      </w:r>
    </w:p>
    <w:p w:rsidR="0066268D" w:rsidRPr="0066268D" w:rsidRDefault="0066268D" w:rsidP="0066268D">
      <w:pPr>
        <w:rPr>
          <w:rFonts w:ascii="SassoonCRInfantMedium" w:eastAsia="Arial Unicode MS" w:hAnsi="SassoonCRInfantMedium"/>
          <w:b/>
          <w:i/>
        </w:rPr>
      </w:pPr>
    </w:p>
    <w:p w:rsidR="0066268D" w:rsidRPr="0066268D" w:rsidRDefault="0066268D" w:rsidP="0066268D">
      <w:pPr>
        <w:rPr>
          <w:rFonts w:ascii="SassoonCRInfantMedium" w:eastAsia="Arial Unicode MS" w:hAnsi="SassoonCRInfantMedium"/>
          <w:b/>
          <w:i/>
        </w:rPr>
      </w:pPr>
      <w:r w:rsidRPr="0066268D">
        <w:rPr>
          <w:rFonts w:ascii="SassoonCRInfantMedium" w:eastAsia="Arial Unicode MS" w:hAnsi="SassoonCRInfantMedium"/>
          <w:b/>
          <w:i/>
        </w:rPr>
        <w:t>“PD &amp; MU focuses on encouraging each child to become personally, emotionally, socially effective, to lead healthy, safe and fulfilled lives and to become confident, independent and responsible citizens, making informed and responsible choices and decisions throughout their lives.” (NI Revised Curriculum)</w:t>
      </w:r>
    </w:p>
    <w:p w:rsidR="0066268D" w:rsidRPr="0066268D" w:rsidRDefault="0066268D" w:rsidP="0066268D">
      <w:pPr>
        <w:rPr>
          <w:rFonts w:ascii="SassoonCRInfantMedium" w:eastAsia="Arial Unicode MS" w:hAnsi="SassoonCRInfantMedium"/>
          <w:i/>
        </w:rPr>
      </w:pPr>
    </w:p>
    <w:p w:rsidR="0066268D" w:rsidRPr="0066268D" w:rsidRDefault="000F395D" w:rsidP="0066268D">
      <w:pPr>
        <w:autoSpaceDE w:val="0"/>
        <w:autoSpaceDN w:val="0"/>
        <w:adjustRightInd w:val="0"/>
        <w:rPr>
          <w:rFonts w:ascii="SassoonCRInfantMedium" w:hAnsi="SassoonCRInfantMedium"/>
        </w:rPr>
      </w:pPr>
      <w:r>
        <w:rPr>
          <w:rFonts w:ascii="SassoonCRInfantMedium" w:eastAsia="Arial Unicode MS" w:hAnsi="SassoonCRInfantMedium"/>
        </w:rPr>
        <w:t>In St Oliver Plunkett</w:t>
      </w:r>
      <w:r w:rsidR="0066268D" w:rsidRPr="0066268D">
        <w:rPr>
          <w:rFonts w:ascii="SassoonCRInfantMedium" w:eastAsia="Arial Unicode MS" w:hAnsi="SassoonCRInfantMedium"/>
        </w:rPr>
        <w:t xml:space="preserve"> Primary School, we support the rationale for PDMU as stated in the Revised Curriculum NI document. </w:t>
      </w:r>
      <w:r w:rsidR="0066268D" w:rsidRPr="0066268D">
        <w:rPr>
          <w:rFonts w:ascii="SassoonCRInfantMedium" w:hAnsi="SassoonCRInfantMedium"/>
        </w:rPr>
        <w:t>In today’s challenging and changing society PDMU focuses attention on children’s emotional development, health and safety, relationships with others and the development of mor</w:t>
      </w:r>
      <w:r w:rsidR="00995B08">
        <w:rPr>
          <w:rFonts w:ascii="SassoonCRInfantMedium" w:hAnsi="SassoonCRInfantMedium"/>
        </w:rPr>
        <w:t>al thinking, values, and actions – as underpinned by the UNCRC</w:t>
      </w:r>
      <w:r w:rsidR="0066268D" w:rsidRPr="0066268D">
        <w:rPr>
          <w:rFonts w:ascii="SassoonCRInfantMedium" w:hAnsi="SassoonCRInfantMedium"/>
        </w:rPr>
        <w:t>. It is fundamental to the development of the whole child.</w:t>
      </w:r>
    </w:p>
    <w:p w:rsidR="0066268D" w:rsidRPr="0066268D" w:rsidRDefault="0066268D" w:rsidP="0066268D">
      <w:pPr>
        <w:rPr>
          <w:rFonts w:ascii="SassoonCRInfantMedium" w:eastAsia="Arial Unicode MS" w:hAnsi="SassoonCRInfantMedium"/>
        </w:rPr>
      </w:pPr>
    </w:p>
    <w:p w:rsidR="0066268D" w:rsidRPr="0066268D" w:rsidRDefault="0066268D" w:rsidP="0066268D">
      <w:pPr>
        <w:rPr>
          <w:rFonts w:ascii="SassoonCRInfantMedium" w:eastAsia="Arial Unicode MS" w:hAnsi="SassoonCRInfantMedium"/>
        </w:rPr>
      </w:pPr>
      <w:r w:rsidRPr="0066268D">
        <w:rPr>
          <w:rFonts w:ascii="SassoonCRInfantMedium" w:eastAsia="Arial Unicode MS" w:hAnsi="SassoonCRInfantMedium"/>
        </w:rPr>
        <w:t>PDMU is taught as a separate Area of Learning within the Curriculum but also goes beyond this and permeates many of our policies including our Pastoral Care Policy, Behaviour Policy, Healthy Eating Policy, Health and Safety Policy, Inclusion and our Child Protection Policy.</w:t>
      </w:r>
    </w:p>
    <w:p w:rsidR="0066268D" w:rsidRPr="0066268D" w:rsidRDefault="0066268D" w:rsidP="0066268D">
      <w:pPr>
        <w:rPr>
          <w:rFonts w:ascii="SassoonCRInfantMedium" w:eastAsia="Arial Unicode MS" w:hAnsi="SassoonCRInfantMedium"/>
        </w:rPr>
      </w:pPr>
    </w:p>
    <w:p w:rsidR="0066268D" w:rsidRPr="0066268D" w:rsidRDefault="0066268D" w:rsidP="0066268D">
      <w:pPr>
        <w:autoSpaceDE w:val="0"/>
        <w:autoSpaceDN w:val="0"/>
        <w:adjustRightInd w:val="0"/>
        <w:rPr>
          <w:rFonts w:ascii="SassoonCRInfantMedium" w:hAnsi="SassoonCRInfantMedium"/>
        </w:rPr>
      </w:pPr>
      <w:r w:rsidRPr="0066268D">
        <w:rPr>
          <w:rFonts w:ascii="SassoonCRInfantMedium" w:hAnsi="SassoonCRInfantMedium"/>
        </w:rPr>
        <w:t xml:space="preserve">PDMU concentrates on developing each child from Foundation Stage to Year 7. We will help them to broaden their thinking skills and personal capabilities, while making each child emotionally aware and confident in </w:t>
      </w:r>
      <w:proofErr w:type="gramStart"/>
      <w:r w:rsidRPr="0066268D">
        <w:rPr>
          <w:rFonts w:ascii="SassoonCRInfantMedium" w:hAnsi="SassoonCRInfantMedium"/>
        </w:rPr>
        <w:t>themselves</w:t>
      </w:r>
      <w:proofErr w:type="gramEnd"/>
      <w:r w:rsidRPr="0066268D">
        <w:rPr>
          <w:rFonts w:ascii="SassoonCRInfantMedium" w:hAnsi="SassoonCRInfantMedium"/>
        </w:rPr>
        <w:t>.</w:t>
      </w:r>
    </w:p>
    <w:p w:rsidR="0066268D" w:rsidRPr="0066268D" w:rsidRDefault="0066268D" w:rsidP="0066268D">
      <w:pPr>
        <w:rPr>
          <w:rFonts w:ascii="SassoonCRInfantMedium" w:hAnsi="SassoonCRInfantMedium"/>
        </w:rPr>
      </w:pPr>
      <w:r w:rsidRPr="0066268D">
        <w:rPr>
          <w:rFonts w:ascii="SassoonCRInfantMedium" w:hAnsi="SassoonCRInfantMedium"/>
        </w:rPr>
        <w:lastRenderedPageBreak/>
        <w:t>We will strive to give our children knowledge in this area, develop positive attitudes and cultivate useful life skills where they will beco</w:t>
      </w:r>
      <w:r w:rsidR="00083BAA">
        <w:rPr>
          <w:rFonts w:ascii="SassoonCRInfantMedium" w:hAnsi="SassoonCRInfantMedium"/>
        </w:rPr>
        <w:t>me a valuable member of society as stated in the UNCRC.</w:t>
      </w:r>
    </w:p>
    <w:p w:rsidR="0066268D" w:rsidRPr="0066268D" w:rsidRDefault="0066268D" w:rsidP="0066268D">
      <w:pPr>
        <w:pStyle w:val="Default"/>
        <w:rPr>
          <w:rFonts w:ascii="SassoonCRInfantMedium" w:hAnsi="SassoonCRInfantMedium"/>
          <w:b/>
          <w:sz w:val="40"/>
          <w:szCs w:val="40"/>
          <w:u w:val="single"/>
        </w:rPr>
      </w:pPr>
    </w:p>
    <w:p w:rsidR="00455567" w:rsidRDefault="00455567" w:rsidP="0066268D">
      <w:pPr>
        <w:pStyle w:val="Default"/>
        <w:rPr>
          <w:rFonts w:ascii="SassoonCRInfantMedium" w:hAnsi="SassoonCRInfantMedium"/>
          <w:b/>
          <w:sz w:val="40"/>
          <w:szCs w:val="40"/>
          <w:u w:val="single"/>
        </w:rPr>
      </w:pPr>
    </w:p>
    <w:p w:rsidR="0066268D" w:rsidRPr="0066268D" w:rsidRDefault="0066268D" w:rsidP="0066268D">
      <w:pPr>
        <w:pStyle w:val="Default"/>
        <w:rPr>
          <w:rFonts w:ascii="SassoonCRInfantMedium" w:hAnsi="SassoonCRInfantMedium"/>
          <w:b/>
          <w:sz w:val="40"/>
          <w:szCs w:val="40"/>
          <w:u w:val="single"/>
        </w:rPr>
      </w:pPr>
      <w:r w:rsidRPr="0066268D">
        <w:rPr>
          <w:rFonts w:ascii="SassoonCRInfantMedium" w:hAnsi="SassoonCRInfantMedium"/>
          <w:b/>
          <w:sz w:val="40"/>
          <w:szCs w:val="40"/>
          <w:u w:val="single"/>
        </w:rPr>
        <w:t>Rationale</w:t>
      </w:r>
    </w:p>
    <w:p w:rsidR="0066268D" w:rsidRPr="0066268D" w:rsidRDefault="0066268D" w:rsidP="0066268D">
      <w:pPr>
        <w:pStyle w:val="Default"/>
        <w:rPr>
          <w:rFonts w:ascii="SassoonCRInfantMedium" w:hAnsi="SassoonCRInfantMedium"/>
        </w:rPr>
      </w:pPr>
    </w:p>
    <w:p w:rsidR="0066268D" w:rsidRPr="0066268D" w:rsidRDefault="000F395D" w:rsidP="0066268D">
      <w:pPr>
        <w:pStyle w:val="Default"/>
        <w:rPr>
          <w:rFonts w:ascii="SassoonCRInfantMedium" w:hAnsi="SassoonCRInfantMedium"/>
        </w:rPr>
      </w:pPr>
      <w:r>
        <w:rPr>
          <w:rFonts w:ascii="SassoonCRInfantMedium" w:hAnsi="SassoonCRInfantMedium"/>
        </w:rPr>
        <w:t>In St Oliver Plunkett</w:t>
      </w:r>
      <w:r w:rsidR="0066268D" w:rsidRPr="0066268D">
        <w:rPr>
          <w:rFonts w:ascii="SassoonCRInfantMedium" w:hAnsi="SassoonCRInfantMedium"/>
        </w:rPr>
        <w:t xml:space="preserve"> Primary School, the delivery of our programme for PDMU is supported by the school’s</w:t>
      </w:r>
      <w:r w:rsidR="00083BAA">
        <w:rPr>
          <w:rFonts w:ascii="SassoonCRInfantMedium" w:hAnsi="SassoonCRInfantMedium"/>
        </w:rPr>
        <w:t xml:space="preserve"> Right’s Respecting ethos, a</w:t>
      </w:r>
      <w:r w:rsidR="0066268D" w:rsidRPr="0066268D">
        <w:rPr>
          <w:rFonts w:ascii="SassoonCRInfantMedium" w:hAnsi="SassoonCRInfantMedium"/>
        </w:rPr>
        <w:t xml:space="preserve"> caring, positive and inclusive ethos, an atmosphere in which all pupils, staff and parents know they are valued. </w:t>
      </w:r>
    </w:p>
    <w:p w:rsidR="0066268D" w:rsidRPr="0066268D" w:rsidRDefault="0066268D" w:rsidP="0066268D">
      <w:pPr>
        <w:rPr>
          <w:rFonts w:ascii="SassoonCRInfantMedium" w:hAnsi="SassoonCRInfantMedium"/>
        </w:rPr>
      </w:pPr>
    </w:p>
    <w:p w:rsidR="0066268D" w:rsidRPr="0066268D" w:rsidRDefault="0066268D" w:rsidP="0066268D">
      <w:pPr>
        <w:ind w:right="-990"/>
        <w:rPr>
          <w:rFonts w:ascii="SassoonCRInfantMedium" w:hAnsi="SassoonCRInfantMedium"/>
        </w:rPr>
      </w:pPr>
      <w:r w:rsidRPr="0066268D">
        <w:rPr>
          <w:rFonts w:ascii="SassoonCRInfantMedium" w:hAnsi="SassoonCRInfantMedium"/>
        </w:rPr>
        <w:t xml:space="preserve">Healthy children learn well and if young people are healthy, they can take full advantage </w:t>
      </w:r>
      <w:r w:rsidR="002D7651">
        <w:rPr>
          <w:rFonts w:ascii="SassoonCRInfantMedium" w:hAnsi="SassoonCRInfantMedium"/>
        </w:rPr>
        <w:t>of every opportunity to learn. (Article 24 UNCRC)</w:t>
      </w:r>
    </w:p>
    <w:p w:rsidR="0066268D" w:rsidRPr="0066268D" w:rsidRDefault="0066268D" w:rsidP="0066268D">
      <w:pPr>
        <w:ind w:right="-990"/>
        <w:rPr>
          <w:rFonts w:ascii="SassoonCRInfantMedium" w:hAnsi="SassoonCRInfantMedium"/>
        </w:rPr>
      </w:pPr>
    </w:p>
    <w:p w:rsidR="0066268D" w:rsidRPr="0066268D" w:rsidRDefault="00877B73" w:rsidP="0066268D">
      <w:pPr>
        <w:ind w:right="-990"/>
        <w:rPr>
          <w:rFonts w:ascii="SassoonCRInfantMedium" w:hAnsi="SassoonCRInfantMedium"/>
        </w:rPr>
      </w:pPr>
      <w:r>
        <w:rPr>
          <w:rFonts w:ascii="SassoonCRInfantMedium" w:hAnsi="SassoonCRInfantMedium"/>
        </w:rPr>
        <w:t>At St. Oliver Plunkett</w:t>
      </w:r>
      <w:r w:rsidR="0066268D" w:rsidRPr="0066268D">
        <w:rPr>
          <w:rFonts w:ascii="SassoonCRInfantMedium" w:hAnsi="SassoonCRInfantMedium"/>
        </w:rPr>
        <w:t xml:space="preserve"> Primary School, we recognize that the pupils in our care grow and develop in many varied ways throughout their primary school education.  This ranges from their physical and intellectual growth, to moral, social and emotional growth and development. We strive to meet the needs of all our pupils while they are at school.</w:t>
      </w:r>
      <w:r w:rsidR="002D7651">
        <w:rPr>
          <w:rFonts w:ascii="SassoonCRInfantMedium" w:hAnsi="SassoonCRInfantMedium"/>
        </w:rPr>
        <w:t xml:space="preserve"> (Article 29 UNCRC.)</w:t>
      </w:r>
    </w:p>
    <w:p w:rsidR="0066268D" w:rsidRPr="0066268D" w:rsidRDefault="0066268D" w:rsidP="0066268D">
      <w:pPr>
        <w:ind w:right="-990"/>
        <w:rPr>
          <w:rFonts w:ascii="SassoonCRInfantMedium" w:hAnsi="SassoonCRInfantMedium"/>
          <w:sz w:val="28"/>
          <w:szCs w:val="28"/>
        </w:rPr>
      </w:pPr>
    </w:p>
    <w:p w:rsidR="00A76174" w:rsidRPr="0066268D" w:rsidRDefault="00A76174" w:rsidP="000418C0">
      <w:pPr>
        <w:autoSpaceDE w:val="0"/>
        <w:autoSpaceDN w:val="0"/>
        <w:adjustRightInd w:val="0"/>
        <w:spacing w:after="0" w:line="240" w:lineRule="auto"/>
        <w:rPr>
          <w:rFonts w:ascii="SassoonCRInfantMedium" w:hAnsi="SassoonCRInfantMedium" w:cs="Times New Roman"/>
          <w:b/>
          <w:i/>
          <w:sz w:val="40"/>
          <w:szCs w:val="40"/>
          <w:u w:val="single"/>
        </w:rPr>
      </w:pPr>
      <w:proofErr w:type="gramStart"/>
      <w:r w:rsidRPr="0066268D">
        <w:rPr>
          <w:rFonts w:ascii="SassoonCRInfantMedium" w:hAnsi="SassoonCRInfantMedium" w:cs="Times New Roman"/>
          <w:b/>
          <w:i/>
          <w:sz w:val="40"/>
          <w:szCs w:val="40"/>
          <w:u w:val="single"/>
        </w:rPr>
        <w:t>Aims.</w:t>
      </w:r>
      <w:proofErr w:type="gramEnd"/>
    </w:p>
    <w:p w:rsidR="00B324F4" w:rsidRPr="0066268D" w:rsidRDefault="00B324F4" w:rsidP="000418C0">
      <w:pPr>
        <w:autoSpaceDE w:val="0"/>
        <w:autoSpaceDN w:val="0"/>
        <w:adjustRightInd w:val="0"/>
        <w:spacing w:after="0" w:line="240" w:lineRule="auto"/>
        <w:rPr>
          <w:rFonts w:ascii="SassoonCRInfantMedium" w:hAnsi="SassoonCRInfantMedium" w:cs="Times New Roman"/>
          <w:b/>
          <w:i/>
          <w:sz w:val="40"/>
          <w:szCs w:val="40"/>
          <w:u w:val="single"/>
        </w:rPr>
      </w:pP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Our educational philosophy is based on a clear intention to promo</w:t>
      </w:r>
      <w:r w:rsidR="00F83102" w:rsidRPr="0066268D">
        <w:rPr>
          <w:rFonts w:ascii="SassoonCRInfantMedium" w:hAnsi="SassoonCRInfantMedium" w:cs="Times New Roman"/>
          <w:sz w:val="24"/>
          <w:szCs w:val="24"/>
        </w:rPr>
        <w:t xml:space="preserve">te all that is best in Catholic </w:t>
      </w:r>
      <w:r w:rsidRPr="0066268D">
        <w:rPr>
          <w:rFonts w:ascii="SassoonCRInfantMedium" w:hAnsi="SassoonCRInfantMedium" w:cs="Times New Roman"/>
          <w:sz w:val="24"/>
          <w:szCs w:val="24"/>
        </w:rPr>
        <w:t>Education. A Catholic school is a place where pupils, irrespective of</w:t>
      </w:r>
      <w:r w:rsidR="00F83102" w:rsidRPr="0066268D">
        <w:rPr>
          <w:rFonts w:ascii="SassoonCRInfantMedium" w:hAnsi="SassoonCRInfantMedium" w:cs="Times New Roman"/>
          <w:sz w:val="24"/>
          <w:szCs w:val="24"/>
        </w:rPr>
        <w:t xml:space="preserve"> religious affiliation, come to </w:t>
      </w:r>
      <w:r w:rsidRPr="0066268D">
        <w:rPr>
          <w:rFonts w:ascii="SassoonCRInfantMedium" w:hAnsi="SassoonCRInfantMedium" w:cs="Times New Roman"/>
          <w:sz w:val="24"/>
          <w:szCs w:val="24"/>
        </w:rPr>
        <w:t>know that they are made from love, to love and be loved. A Catholi</w:t>
      </w:r>
      <w:r w:rsidR="00F83102" w:rsidRPr="0066268D">
        <w:rPr>
          <w:rFonts w:ascii="SassoonCRInfantMedium" w:hAnsi="SassoonCRInfantMedium" w:cs="Times New Roman"/>
          <w:sz w:val="24"/>
          <w:szCs w:val="24"/>
        </w:rPr>
        <w:t xml:space="preserve">c school is a place where young </w:t>
      </w:r>
      <w:r w:rsidRPr="0066268D">
        <w:rPr>
          <w:rFonts w:ascii="SassoonCRInfantMedium" w:hAnsi="SassoonCRInfantMedium" w:cs="Times New Roman"/>
          <w:sz w:val="24"/>
          <w:szCs w:val="24"/>
        </w:rPr>
        <w:t>people are educated for life and not just for making a living.</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We seek to create an atmosphere within our school in which all ind</w:t>
      </w:r>
      <w:r w:rsidR="00F83102" w:rsidRPr="0066268D">
        <w:rPr>
          <w:rFonts w:ascii="SassoonCRInfantMedium" w:hAnsi="SassoonCRInfantMedium" w:cs="Times New Roman"/>
          <w:sz w:val="24"/>
          <w:szCs w:val="24"/>
        </w:rPr>
        <w:t xml:space="preserve">ividuals are cherished and feel </w:t>
      </w:r>
      <w:r w:rsidRPr="0066268D">
        <w:rPr>
          <w:rFonts w:ascii="SassoonCRInfantMedium" w:hAnsi="SassoonCRInfantMedium" w:cs="Times New Roman"/>
          <w:sz w:val="24"/>
          <w:szCs w:val="24"/>
        </w:rPr>
        <w:t>valued, is conducive to learning and which seeks to promote the value</w:t>
      </w:r>
      <w:r w:rsidR="00F83102" w:rsidRPr="0066268D">
        <w:rPr>
          <w:rFonts w:ascii="SassoonCRInfantMedium" w:hAnsi="SassoonCRInfantMedium" w:cs="Times New Roman"/>
          <w:sz w:val="24"/>
          <w:szCs w:val="24"/>
        </w:rPr>
        <w:t xml:space="preserve">s, beliefs and practices of our </w:t>
      </w:r>
      <w:r w:rsidRPr="0066268D">
        <w:rPr>
          <w:rFonts w:ascii="SassoonCRInfantMedium" w:hAnsi="SassoonCRInfantMedium" w:cs="Times New Roman"/>
          <w:sz w:val="24"/>
          <w:szCs w:val="24"/>
        </w:rPr>
        <w:t>faith.</w:t>
      </w:r>
    </w:p>
    <w:p w:rsidR="000418C0" w:rsidRPr="0066268D" w:rsidRDefault="002D7651" w:rsidP="000418C0">
      <w:pPr>
        <w:autoSpaceDE w:val="0"/>
        <w:autoSpaceDN w:val="0"/>
        <w:adjustRightInd w:val="0"/>
        <w:spacing w:after="0" w:line="240" w:lineRule="auto"/>
        <w:rPr>
          <w:rFonts w:ascii="SassoonCRInfantMedium" w:hAnsi="SassoonCRInfantMedium" w:cs="Times New Roman"/>
          <w:sz w:val="24"/>
          <w:szCs w:val="24"/>
        </w:rPr>
      </w:pPr>
      <w:r>
        <w:rPr>
          <w:rFonts w:ascii="SassoonCRInfantMedium" w:hAnsi="SassoonCRInfantMedium" w:cs="Times New Roman"/>
          <w:sz w:val="24"/>
          <w:szCs w:val="24"/>
        </w:rPr>
        <w:t>We are a Right’s Respecting S</w:t>
      </w:r>
      <w:r w:rsidR="000418C0" w:rsidRPr="0066268D">
        <w:rPr>
          <w:rFonts w:ascii="SassoonCRInfantMedium" w:hAnsi="SassoonCRInfantMedium" w:cs="Times New Roman"/>
          <w:sz w:val="24"/>
          <w:szCs w:val="24"/>
        </w:rPr>
        <w:t>choo</w:t>
      </w:r>
      <w:r w:rsidR="00A76174" w:rsidRPr="0066268D">
        <w:rPr>
          <w:rFonts w:ascii="SassoonCRInfantMedium" w:hAnsi="SassoonCRInfantMedium" w:cs="Times New Roman"/>
          <w:sz w:val="24"/>
          <w:szCs w:val="24"/>
        </w:rPr>
        <w:t>l</w:t>
      </w:r>
      <w:r>
        <w:rPr>
          <w:rFonts w:ascii="SassoonCRInfantMedium" w:hAnsi="SassoonCRInfantMedium" w:cs="Times New Roman"/>
          <w:sz w:val="24"/>
          <w:szCs w:val="24"/>
        </w:rPr>
        <w:t>, were</w:t>
      </w:r>
      <w:r w:rsidR="000418C0" w:rsidRPr="0066268D">
        <w:rPr>
          <w:rFonts w:ascii="SassoonCRInfantMedium" w:hAnsi="SassoonCRInfantMedium" w:cs="Times New Roman"/>
          <w:sz w:val="24"/>
          <w:szCs w:val="24"/>
        </w:rPr>
        <w:t xml:space="preserve"> pupils, parents, staff, </w:t>
      </w:r>
      <w:r w:rsidR="00F83102" w:rsidRPr="0066268D">
        <w:rPr>
          <w:rFonts w:ascii="SassoonCRInfantMedium" w:hAnsi="SassoonCRInfantMedium" w:cs="Times New Roman"/>
          <w:sz w:val="24"/>
          <w:szCs w:val="24"/>
        </w:rPr>
        <w:t xml:space="preserve">governors, church </w:t>
      </w:r>
      <w:r w:rsidR="000418C0" w:rsidRPr="0066268D">
        <w:rPr>
          <w:rFonts w:ascii="SassoonCRInfantMedium" w:hAnsi="SassoonCRInfantMedium" w:cs="Times New Roman"/>
          <w:sz w:val="24"/>
          <w:szCs w:val="24"/>
        </w:rPr>
        <w:t>or community, feel valued, and are aware of the important contribution</w:t>
      </w:r>
      <w:r w:rsidR="00F83102" w:rsidRPr="0066268D">
        <w:rPr>
          <w:rFonts w:ascii="SassoonCRInfantMedium" w:hAnsi="SassoonCRInfantMedium" w:cs="Times New Roman"/>
          <w:sz w:val="24"/>
          <w:szCs w:val="24"/>
        </w:rPr>
        <w:t xml:space="preserve"> each has to make to ensure the </w:t>
      </w:r>
      <w:r w:rsidR="000418C0" w:rsidRPr="0066268D">
        <w:rPr>
          <w:rFonts w:ascii="SassoonCRInfantMedium" w:hAnsi="SassoonCRInfantMedium" w:cs="Times New Roman"/>
          <w:sz w:val="24"/>
          <w:szCs w:val="24"/>
        </w:rPr>
        <w:t>continued success of the school.</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The whole community within the school shares a common goal</w:t>
      </w:r>
      <w:r w:rsidR="00F83102" w:rsidRPr="0066268D">
        <w:rPr>
          <w:rFonts w:ascii="SassoonCRInfantMedium" w:hAnsi="SassoonCRInfantMedium" w:cs="Times New Roman"/>
          <w:sz w:val="24"/>
          <w:szCs w:val="24"/>
        </w:rPr>
        <w:t xml:space="preserve"> – to provide the best possible </w:t>
      </w:r>
      <w:r w:rsidRPr="0066268D">
        <w:rPr>
          <w:rFonts w:ascii="SassoonCRInfantMedium" w:hAnsi="SassoonCRInfantMedium" w:cs="Times New Roman"/>
          <w:sz w:val="24"/>
          <w:szCs w:val="24"/>
        </w:rPr>
        <w:t>educational provision for the pupils atten</w:t>
      </w:r>
      <w:r w:rsidR="002D7651">
        <w:rPr>
          <w:rFonts w:ascii="SassoonCRInfantMedium" w:hAnsi="SassoonCRInfantMedium" w:cs="Times New Roman"/>
          <w:sz w:val="24"/>
          <w:szCs w:val="24"/>
        </w:rPr>
        <w:t xml:space="preserve">ding the school, while putting the </w:t>
      </w:r>
      <w:r w:rsidR="002D7651">
        <w:rPr>
          <w:rFonts w:ascii="SassoonCRInfantMedium" w:hAnsi="SassoonCRInfantMedium" w:cs="Times New Roman"/>
          <w:sz w:val="24"/>
          <w:szCs w:val="24"/>
        </w:rPr>
        <w:lastRenderedPageBreak/>
        <w:t>UNCRC at the heart of all we do.</w:t>
      </w:r>
      <w:r w:rsidR="00F83102" w:rsidRPr="0066268D">
        <w:rPr>
          <w:rFonts w:ascii="SassoonCRInfantMedium" w:hAnsi="SassoonCRInfantMedium" w:cs="Times New Roman"/>
          <w:sz w:val="24"/>
          <w:szCs w:val="24"/>
        </w:rPr>
        <w:t xml:space="preserve"> In St Oliver Plunkett Primary School, t</w:t>
      </w:r>
      <w:r w:rsidRPr="0066268D">
        <w:rPr>
          <w:rFonts w:ascii="SassoonCRInfantMedium" w:hAnsi="SassoonCRInfantMedium" w:cs="Times New Roman"/>
          <w:sz w:val="24"/>
          <w:szCs w:val="24"/>
        </w:rPr>
        <w:t>here is a clear emphasis on the development of self-esteem and team spirit.</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We offer our pupils a curriculum which:-</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promotes their spiritual, moral, cultural, intellectual and physical development;</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prepares them for the opportunities, responsibilities and exp</w:t>
      </w:r>
      <w:r w:rsidR="00F83102" w:rsidRPr="0066268D">
        <w:rPr>
          <w:rFonts w:ascii="SassoonCRInfantMedium" w:hAnsi="SassoonCRInfantMedium" w:cs="Times New Roman"/>
          <w:sz w:val="24"/>
          <w:szCs w:val="24"/>
        </w:rPr>
        <w:t xml:space="preserve">eriences they may meet in their </w:t>
      </w:r>
      <w:r w:rsidRPr="0066268D">
        <w:rPr>
          <w:rFonts w:ascii="SassoonCRInfantMedium" w:hAnsi="SassoonCRInfantMedium" w:cs="Times New Roman"/>
          <w:sz w:val="24"/>
          <w:szCs w:val="24"/>
        </w:rPr>
        <w:t>lives.</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We endeavour to provide a safe learning environment in which the health,</w:t>
      </w:r>
      <w:r w:rsidR="00F83102" w:rsidRPr="0066268D">
        <w:rPr>
          <w:rFonts w:ascii="SassoonCRInfantMedium" w:hAnsi="SassoonCRInfantMedium" w:cs="Times New Roman"/>
          <w:sz w:val="24"/>
          <w:szCs w:val="24"/>
        </w:rPr>
        <w:t xml:space="preserve"> safety and emotional wellbeing </w:t>
      </w:r>
      <w:r w:rsidRPr="0066268D">
        <w:rPr>
          <w:rFonts w:ascii="SassoonCRInfantMedium" w:hAnsi="SassoonCRInfantMedium" w:cs="Times New Roman"/>
          <w:sz w:val="24"/>
          <w:szCs w:val="24"/>
        </w:rPr>
        <w:t xml:space="preserve">of our pupils are of the utmost importance. We encourage </w:t>
      </w:r>
      <w:r w:rsidR="00F83102" w:rsidRPr="0066268D">
        <w:rPr>
          <w:rFonts w:ascii="SassoonCRInfantMedium" w:hAnsi="SassoonCRInfantMedium" w:cs="Times New Roman"/>
          <w:sz w:val="24"/>
          <w:szCs w:val="24"/>
        </w:rPr>
        <w:t xml:space="preserve">within our pupils the growth of </w:t>
      </w:r>
      <w:r w:rsidRPr="0066268D">
        <w:rPr>
          <w:rFonts w:ascii="SassoonCRInfantMedium" w:hAnsi="SassoonCRInfantMedium" w:cs="Times New Roman"/>
          <w:sz w:val="24"/>
          <w:szCs w:val="24"/>
        </w:rPr>
        <w:t>desirable qualities such as self-esteem, tolerance, consideration and respect for others.</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 xml:space="preserve">Parents and people from the local community are often invited into the </w:t>
      </w:r>
      <w:r w:rsidR="00F83102" w:rsidRPr="0066268D">
        <w:rPr>
          <w:rFonts w:ascii="SassoonCRInfantMedium" w:hAnsi="SassoonCRInfantMedium" w:cs="Times New Roman"/>
          <w:sz w:val="24"/>
          <w:szCs w:val="24"/>
        </w:rPr>
        <w:t xml:space="preserve">school to share their expertise </w:t>
      </w:r>
      <w:r w:rsidRPr="0066268D">
        <w:rPr>
          <w:rFonts w:ascii="SassoonCRInfantMedium" w:hAnsi="SassoonCRInfantMedium" w:cs="Times New Roman"/>
          <w:sz w:val="24"/>
          <w:szCs w:val="24"/>
        </w:rPr>
        <w:t>and views with the children as well as to celebrate school masses, religi</w:t>
      </w:r>
      <w:r w:rsidR="00F83102" w:rsidRPr="0066268D">
        <w:rPr>
          <w:rFonts w:ascii="SassoonCRInfantMedium" w:hAnsi="SassoonCRInfantMedium" w:cs="Times New Roman"/>
          <w:sz w:val="24"/>
          <w:szCs w:val="24"/>
        </w:rPr>
        <w:t xml:space="preserve">ous sacraments, assemblies, and </w:t>
      </w:r>
      <w:r w:rsidRPr="0066268D">
        <w:rPr>
          <w:rFonts w:ascii="SassoonCRInfantMedium" w:hAnsi="SassoonCRInfantMedium" w:cs="Times New Roman"/>
          <w:sz w:val="24"/>
          <w:szCs w:val="24"/>
        </w:rPr>
        <w:t>concerts with the children. This close partnership is fundamental in</w:t>
      </w:r>
      <w:r w:rsidR="00F83102" w:rsidRPr="0066268D">
        <w:rPr>
          <w:rFonts w:ascii="SassoonCRInfantMedium" w:hAnsi="SassoonCRInfantMedium" w:cs="Times New Roman"/>
          <w:sz w:val="24"/>
          <w:szCs w:val="24"/>
        </w:rPr>
        <w:t xml:space="preserve"> promoting PDMU as children are </w:t>
      </w:r>
      <w:r w:rsidRPr="0066268D">
        <w:rPr>
          <w:rFonts w:ascii="SassoonCRInfantMedium" w:hAnsi="SassoonCRInfantMedium" w:cs="Times New Roman"/>
          <w:sz w:val="24"/>
          <w:szCs w:val="24"/>
        </w:rPr>
        <w:t>greatly influenced by society’s values, the values communicated in sch</w:t>
      </w:r>
      <w:r w:rsidR="00F83102" w:rsidRPr="0066268D">
        <w:rPr>
          <w:rFonts w:ascii="SassoonCRInfantMedium" w:hAnsi="SassoonCRInfantMedium" w:cs="Times New Roman"/>
          <w:sz w:val="24"/>
          <w:szCs w:val="24"/>
        </w:rPr>
        <w:t xml:space="preserve">ool and also the values held at </w:t>
      </w:r>
      <w:r w:rsidRPr="0066268D">
        <w:rPr>
          <w:rFonts w:ascii="SassoonCRInfantMedium" w:hAnsi="SassoonCRInfantMedium" w:cs="Times New Roman"/>
          <w:sz w:val="24"/>
          <w:szCs w:val="24"/>
        </w:rPr>
        <w:t>home.</w:t>
      </w:r>
    </w:p>
    <w:p w:rsidR="000418C0" w:rsidRPr="0066268D" w:rsidRDefault="000418C0" w:rsidP="000418C0">
      <w:pPr>
        <w:autoSpaceDE w:val="0"/>
        <w:autoSpaceDN w:val="0"/>
        <w:adjustRightInd w:val="0"/>
        <w:spacing w:after="0" w:line="240" w:lineRule="auto"/>
        <w:rPr>
          <w:rFonts w:ascii="SassoonCRInfantMedium" w:hAnsi="SassoonCRInfantMedium" w:cs="Times New Roman"/>
          <w:b/>
          <w:bCs/>
          <w:sz w:val="24"/>
          <w:szCs w:val="24"/>
        </w:rPr>
      </w:pPr>
    </w:p>
    <w:p w:rsidR="000418C0" w:rsidRPr="0066268D" w:rsidRDefault="0039686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 xml:space="preserve">In St. Oliver Plunkett Primary School, </w:t>
      </w:r>
      <w:r w:rsidR="000418C0" w:rsidRPr="0066268D">
        <w:rPr>
          <w:rFonts w:ascii="SassoonCRInfantMedium" w:hAnsi="SassoonCRInfantMedium" w:cs="Times New Roman"/>
          <w:sz w:val="24"/>
          <w:szCs w:val="24"/>
        </w:rPr>
        <w:t>our PDMU programme is aimed at encouraging children to:-</w:t>
      </w:r>
    </w:p>
    <w:p w:rsidR="000418C0" w:rsidRPr="00995B08" w:rsidRDefault="000418C0" w:rsidP="00995B08">
      <w:pPr>
        <w:pStyle w:val="ListParagraph"/>
        <w:numPr>
          <w:ilvl w:val="0"/>
          <w:numId w:val="13"/>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Develop personally, emotionally, socially and physically.</w:t>
      </w:r>
    </w:p>
    <w:p w:rsidR="000418C0" w:rsidRPr="00995B08" w:rsidRDefault="000418C0" w:rsidP="00995B08">
      <w:pPr>
        <w:pStyle w:val="ListParagraph"/>
        <w:numPr>
          <w:ilvl w:val="0"/>
          <w:numId w:val="13"/>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Lead healthy, safe and fulfilled lives.</w:t>
      </w:r>
    </w:p>
    <w:p w:rsidR="000418C0" w:rsidRPr="00995B08" w:rsidRDefault="000418C0" w:rsidP="00995B08">
      <w:pPr>
        <w:pStyle w:val="ListParagraph"/>
        <w:numPr>
          <w:ilvl w:val="0"/>
          <w:numId w:val="13"/>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 xml:space="preserve">Develop the skills, attitudes and </w:t>
      </w:r>
      <w:r w:rsidR="00396860" w:rsidRPr="00995B08">
        <w:rPr>
          <w:rFonts w:ascii="SassoonCRInfantMedium" w:hAnsi="SassoonCRInfantMedium" w:cs="Times New Roman"/>
          <w:sz w:val="24"/>
          <w:szCs w:val="24"/>
        </w:rPr>
        <w:t xml:space="preserve">values to enable them to become </w:t>
      </w:r>
      <w:r w:rsidRPr="00995B08">
        <w:rPr>
          <w:rFonts w:ascii="SassoonCRInfantMedium" w:hAnsi="SassoonCRInfantMedium" w:cs="Times New Roman"/>
          <w:sz w:val="24"/>
          <w:szCs w:val="24"/>
        </w:rPr>
        <w:t>more independent, making informed decisions an</w:t>
      </w:r>
      <w:r w:rsidR="00396860" w:rsidRPr="00995B08">
        <w:rPr>
          <w:rFonts w:ascii="SassoonCRInfantMedium" w:hAnsi="SassoonCRInfantMedium" w:cs="Times New Roman"/>
          <w:sz w:val="24"/>
          <w:szCs w:val="24"/>
        </w:rPr>
        <w:t xml:space="preserve">d taking </w:t>
      </w:r>
      <w:r w:rsidRPr="00995B08">
        <w:rPr>
          <w:rFonts w:ascii="SassoonCRInfantMedium" w:hAnsi="SassoonCRInfantMedium" w:cs="Times New Roman"/>
          <w:sz w:val="24"/>
          <w:szCs w:val="24"/>
        </w:rPr>
        <w:t>increasing responsibility for their own lives.</w:t>
      </w:r>
    </w:p>
    <w:p w:rsidR="000418C0" w:rsidRPr="00995B08" w:rsidRDefault="000418C0" w:rsidP="00995B08">
      <w:pPr>
        <w:pStyle w:val="ListParagraph"/>
        <w:numPr>
          <w:ilvl w:val="0"/>
          <w:numId w:val="13"/>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Gain an understanding of their contributing role in society.</w:t>
      </w:r>
    </w:p>
    <w:p w:rsidR="00995B08" w:rsidRPr="00995B08" w:rsidRDefault="00995B08" w:rsidP="00995B08">
      <w:pPr>
        <w:pStyle w:val="ListParagraph"/>
        <w:numPr>
          <w:ilvl w:val="0"/>
          <w:numId w:val="13"/>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Gain an understanding of the UNCRC and how everyone shows respect for these rights through their actions and beliefs.</w:t>
      </w:r>
    </w:p>
    <w:p w:rsidR="00995B08" w:rsidRPr="00995B08" w:rsidRDefault="00995B08" w:rsidP="00995B08">
      <w:pPr>
        <w:pStyle w:val="ListParagraph"/>
        <w:autoSpaceDE w:val="0"/>
        <w:autoSpaceDN w:val="0"/>
        <w:adjustRightInd w:val="0"/>
        <w:spacing w:after="0" w:line="240" w:lineRule="auto"/>
        <w:rPr>
          <w:rFonts w:ascii="SassoonCRInfantMedium" w:hAnsi="SassoonCRInfantMedium" w:cs="Times New Roman"/>
          <w:sz w:val="24"/>
          <w:szCs w:val="24"/>
        </w:rPr>
      </w:pPr>
    </w:p>
    <w:p w:rsidR="00396860" w:rsidRPr="0066268D" w:rsidRDefault="00396860" w:rsidP="000418C0">
      <w:pPr>
        <w:autoSpaceDE w:val="0"/>
        <w:autoSpaceDN w:val="0"/>
        <w:adjustRightInd w:val="0"/>
        <w:spacing w:after="0" w:line="240" w:lineRule="auto"/>
        <w:rPr>
          <w:rFonts w:ascii="SassoonCRInfantMedium" w:hAnsi="SassoonCRInfantMedium" w:cs="Times New Roman"/>
          <w:sz w:val="24"/>
          <w:szCs w:val="24"/>
        </w:rPr>
      </w:pPr>
    </w:p>
    <w:p w:rsidR="00B324F4" w:rsidRPr="0066268D" w:rsidRDefault="00B324F4" w:rsidP="000418C0">
      <w:pPr>
        <w:autoSpaceDE w:val="0"/>
        <w:autoSpaceDN w:val="0"/>
        <w:adjustRightInd w:val="0"/>
        <w:spacing w:after="0" w:line="240" w:lineRule="auto"/>
        <w:rPr>
          <w:rFonts w:ascii="SassoonCRInfantMedium" w:hAnsi="SassoonCRInfantMedium" w:cs="Times New Roman"/>
          <w:sz w:val="24"/>
          <w:szCs w:val="24"/>
        </w:rPr>
      </w:pP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PDMU ha</w:t>
      </w:r>
      <w:r w:rsidR="00396860" w:rsidRPr="0066268D">
        <w:rPr>
          <w:rFonts w:ascii="SassoonCRInfantMedium" w:hAnsi="SassoonCRInfantMedium" w:cs="Times New Roman"/>
          <w:sz w:val="24"/>
          <w:szCs w:val="24"/>
        </w:rPr>
        <w:t>s major benefits for the school and</w:t>
      </w:r>
      <w:r w:rsidRPr="0066268D">
        <w:rPr>
          <w:rFonts w:ascii="SassoonCRInfantMedium" w:hAnsi="SassoonCRInfantMedium" w:cs="Times New Roman"/>
          <w:sz w:val="24"/>
          <w:szCs w:val="24"/>
        </w:rPr>
        <w:t xml:space="preserve"> the local community as it </w:t>
      </w:r>
      <w:r w:rsidR="002D7651">
        <w:rPr>
          <w:rFonts w:ascii="SassoonCRInfantMedium" w:hAnsi="SassoonCRInfantMedium" w:cs="Times New Roman"/>
          <w:sz w:val="24"/>
          <w:szCs w:val="24"/>
        </w:rPr>
        <w:t>underpins the values set out in the UNCRC</w:t>
      </w:r>
      <w:r w:rsidRPr="0066268D">
        <w:rPr>
          <w:rFonts w:ascii="SassoonCRInfantMedium" w:hAnsi="SassoonCRInfantMedium" w:cs="Times New Roman"/>
          <w:sz w:val="24"/>
          <w:szCs w:val="24"/>
        </w:rPr>
        <w:t>:</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Build self esteem</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Develop confidence</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Promote health awareness: healthy eating, exercise, drug and alcohol awareness etc…</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Working in a team and consideration for others feelings and valui</w:t>
      </w:r>
      <w:r w:rsidR="00396860" w:rsidRPr="00995B08">
        <w:rPr>
          <w:rFonts w:ascii="SassoonCRInfantMedium" w:hAnsi="SassoonCRInfantMedium" w:cs="Times New Roman"/>
          <w:sz w:val="24"/>
          <w:szCs w:val="24"/>
        </w:rPr>
        <w:t xml:space="preserve">ng other people, looking at the </w:t>
      </w:r>
      <w:r w:rsidRPr="00995B08">
        <w:rPr>
          <w:rFonts w:ascii="SassoonCRInfantMedium" w:hAnsi="SassoonCRInfantMedium" w:cs="Times New Roman"/>
          <w:sz w:val="24"/>
          <w:szCs w:val="24"/>
        </w:rPr>
        <w:t>effects that bullying can have on a person’s life.</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Fostering social skills and how one should behave in particular situations.</w:t>
      </w:r>
    </w:p>
    <w:p w:rsidR="000418C0" w:rsidRPr="00AD76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lang w:val="fr-FR"/>
        </w:rPr>
      </w:pPr>
      <w:r w:rsidRPr="00995B08">
        <w:rPr>
          <w:rFonts w:ascii="SassoonCRInfantMedium" w:hAnsi="SassoonCRInfantMedium" w:cs="Times New Roman"/>
          <w:sz w:val="24"/>
          <w:szCs w:val="24"/>
        </w:rPr>
        <w:t>Respect for all people no matter their culture, disab</w:t>
      </w:r>
      <w:r w:rsidR="00AD7608">
        <w:rPr>
          <w:rFonts w:ascii="SassoonCRInfantMedium" w:hAnsi="SassoonCRInfantMedium" w:cs="Times New Roman"/>
          <w:sz w:val="24"/>
          <w:szCs w:val="24"/>
        </w:rPr>
        <w:t xml:space="preserve">ility. </w:t>
      </w:r>
      <w:r w:rsidR="00AD7608" w:rsidRPr="00AD7608">
        <w:rPr>
          <w:rFonts w:ascii="SassoonCRInfantMedium" w:hAnsi="SassoonCRInfantMedium" w:cs="Times New Roman"/>
          <w:sz w:val="24"/>
          <w:szCs w:val="24"/>
          <w:lang w:val="fr-FR"/>
        </w:rPr>
        <w:t xml:space="preserve">Intelligence </w:t>
      </w:r>
      <w:proofErr w:type="spellStart"/>
      <w:r w:rsidR="00AD7608" w:rsidRPr="00AD7608">
        <w:rPr>
          <w:rFonts w:ascii="SassoonCRInfantMedium" w:hAnsi="SassoonCRInfantMedium" w:cs="Times New Roman"/>
          <w:sz w:val="24"/>
          <w:szCs w:val="24"/>
          <w:lang w:val="fr-FR"/>
        </w:rPr>
        <w:t>level</w:t>
      </w:r>
      <w:proofErr w:type="spellEnd"/>
      <w:r w:rsidR="00AD7608" w:rsidRPr="00AD7608">
        <w:rPr>
          <w:rFonts w:ascii="SassoonCRInfantMedium" w:hAnsi="SassoonCRInfantMedium" w:cs="Times New Roman"/>
          <w:sz w:val="24"/>
          <w:szCs w:val="24"/>
          <w:lang w:val="fr-FR"/>
        </w:rPr>
        <w:t xml:space="preserve">, race, </w:t>
      </w:r>
      <w:proofErr w:type="spellStart"/>
      <w:r w:rsidR="00AD7608" w:rsidRPr="00AD7608">
        <w:rPr>
          <w:rFonts w:ascii="SassoonCRInfantMedium" w:hAnsi="SassoonCRInfantMedium" w:cs="Times New Roman"/>
          <w:sz w:val="24"/>
          <w:szCs w:val="24"/>
          <w:lang w:val="fr-FR"/>
        </w:rPr>
        <w:t>sexuality</w:t>
      </w:r>
      <w:proofErr w:type="spellEnd"/>
      <w:r w:rsidR="00AD7608" w:rsidRPr="00AD7608">
        <w:rPr>
          <w:rFonts w:ascii="SassoonCRInfantMedium" w:hAnsi="SassoonCRInfantMedium" w:cs="Times New Roman"/>
          <w:sz w:val="24"/>
          <w:szCs w:val="24"/>
          <w:lang w:val="fr-FR"/>
        </w:rPr>
        <w:t xml:space="preserve">, </w:t>
      </w:r>
      <w:r w:rsidRPr="00AD7608">
        <w:rPr>
          <w:rFonts w:ascii="SassoonCRInfantMedium" w:hAnsi="SassoonCRInfantMedium" w:cs="Times New Roman"/>
          <w:sz w:val="24"/>
          <w:szCs w:val="24"/>
          <w:lang w:val="fr-FR"/>
        </w:rPr>
        <w:t>etc…</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Making good and informed choices in life, knowing right from w</w:t>
      </w:r>
      <w:r w:rsidR="00396860" w:rsidRPr="00995B08">
        <w:rPr>
          <w:rFonts w:ascii="SassoonCRInfantMedium" w:hAnsi="SassoonCRInfantMedium" w:cs="Times New Roman"/>
          <w:sz w:val="24"/>
          <w:szCs w:val="24"/>
        </w:rPr>
        <w:t xml:space="preserve">rong, and who to turn to if one </w:t>
      </w:r>
      <w:r w:rsidRPr="00995B08">
        <w:rPr>
          <w:rFonts w:ascii="SassoonCRInfantMedium" w:hAnsi="SassoonCRInfantMedium" w:cs="Times New Roman"/>
          <w:sz w:val="24"/>
          <w:szCs w:val="24"/>
        </w:rPr>
        <w:t>needs help advice or just someone to listen to them.</w:t>
      </w:r>
    </w:p>
    <w:p w:rsidR="00396860" w:rsidRPr="0066268D" w:rsidRDefault="00396860" w:rsidP="000418C0">
      <w:pPr>
        <w:autoSpaceDE w:val="0"/>
        <w:autoSpaceDN w:val="0"/>
        <w:adjustRightInd w:val="0"/>
        <w:spacing w:after="0" w:line="240" w:lineRule="auto"/>
        <w:rPr>
          <w:rFonts w:ascii="SassoonCRInfantMedium" w:hAnsi="SassoonCRInfantMedium" w:cs="Times New Roman"/>
          <w:sz w:val="24"/>
          <w:szCs w:val="24"/>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A76174" w:rsidRPr="0066268D"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r>
        <w:rPr>
          <w:rFonts w:ascii="SassoonCRInfantMedium" w:hAnsi="SassoonCRInfantMedium" w:cs="Times New Roman"/>
          <w:b/>
          <w:i/>
          <w:color w:val="000000"/>
          <w:sz w:val="40"/>
          <w:szCs w:val="40"/>
        </w:rPr>
        <w:t>Objectives</w:t>
      </w:r>
    </w:p>
    <w:p w:rsidR="00396860" w:rsidRPr="0066268D" w:rsidRDefault="00396860" w:rsidP="000418C0">
      <w:pPr>
        <w:autoSpaceDE w:val="0"/>
        <w:autoSpaceDN w:val="0"/>
        <w:adjustRightInd w:val="0"/>
        <w:spacing w:after="0" w:line="240" w:lineRule="auto"/>
        <w:rPr>
          <w:rFonts w:ascii="SassoonCRInfantMedium" w:hAnsi="SassoonCRInfantMedium" w:cs="Times New Roman"/>
          <w:sz w:val="24"/>
          <w:szCs w:val="24"/>
        </w:rPr>
      </w:pP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Through PDMU we intend to:-</w:t>
      </w:r>
    </w:p>
    <w:p w:rsidR="002D7651"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Deliver the two interconnected strands and teach and explore a</w:t>
      </w:r>
      <w:r w:rsidR="00396860" w:rsidRPr="0066268D">
        <w:rPr>
          <w:rFonts w:ascii="SassoonCRInfantMedium" w:hAnsi="SassoonCRInfantMedium" w:cs="Times New Roman"/>
          <w:sz w:val="24"/>
          <w:szCs w:val="24"/>
        </w:rPr>
        <w:t xml:space="preserve">ll nine statutory statements of </w:t>
      </w:r>
      <w:r w:rsidRPr="0066268D">
        <w:rPr>
          <w:rFonts w:ascii="SassoonCRInfantMedium" w:hAnsi="SassoonCRInfantMedium" w:cs="Times New Roman"/>
          <w:sz w:val="24"/>
          <w:szCs w:val="24"/>
        </w:rPr>
        <w:t xml:space="preserve">minimum requirement, </w:t>
      </w:r>
      <w:r w:rsidR="002D7651">
        <w:rPr>
          <w:rFonts w:ascii="SassoonCRInfantMedium" w:hAnsi="SassoonCRInfantMedium" w:cs="Times New Roman"/>
          <w:sz w:val="24"/>
          <w:szCs w:val="24"/>
        </w:rPr>
        <w:t>from Foundation stage to Year 7.</w:t>
      </w:r>
    </w:p>
    <w:p w:rsidR="002D7651" w:rsidRDefault="002D7651"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w:t>
      </w:r>
      <w:r>
        <w:rPr>
          <w:rFonts w:ascii="SassoonCRInfantMedium" w:hAnsi="SassoonCRInfantMedium" w:cs="Times New Roman"/>
          <w:sz w:val="24"/>
          <w:szCs w:val="24"/>
        </w:rPr>
        <w:t>Put the Articles from the UNCRC at the centre of all our teaching and learning.</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 xml:space="preserve">Integrate the “Living. </w:t>
      </w:r>
      <w:proofErr w:type="gramStart"/>
      <w:r w:rsidRPr="0066268D">
        <w:rPr>
          <w:rFonts w:ascii="SassoonCRInfantMedium" w:hAnsi="SassoonCRInfantMedium" w:cs="Times New Roman"/>
          <w:sz w:val="24"/>
          <w:szCs w:val="24"/>
        </w:rPr>
        <w:t>Learning.</w:t>
      </w:r>
      <w:proofErr w:type="gramEnd"/>
      <w:r w:rsidRPr="0066268D">
        <w:rPr>
          <w:rFonts w:ascii="SassoonCRInfantMedium" w:hAnsi="SassoonCRInfantMedium" w:cs="Times New Roman"/>
          <w:sz w:val="24"/>
          <w:szCs w:val="24"/>
        </w:rPr>
        <w:t xml:space="preserve"> </w:t>
      </w:r>
      <w:proofErr w:type="gramStart"/>
      <w:r w:rsidRPr="0066268D">
        <w:rPr>
          <w:rFonts w:ascii="SassoonCRInfantMedium" w:hAnsi="SassoonCRInfantMedium" w:cs="Times New Roman"/>
          <w:sz w:val="24"/>
          <w:szCs w:val="24"/>
        </w:rPr>
        <w:t>Together Programme”</w:t>
      </w:r>
      <w:r w:rsidR="00396860" w:rsidRPr="0066268D">
        <w:rPr>
          <w:rFonts w:ascii="SassoonCRInfantMedium" w:hAnsi="SassoonCRInfantMedium" w:cs="Times New Roman"/>
          <w:sz w:val="24"/>
          <w:szCs w:val="24"/>
        </w:rPr>
        <w:t>, “Sesame Tree” and “The Media Initiative Programme” to</w:t>
      </w:r>
      <w:r w:rsidRPr="0066268D">
        <w:rPr>
          <w:rFonts w:ascii="SassoonCRInfantMedium" w:hAnsi="SassoonCRInfantMedium" w:cs="Times New Roman"/>
          <w:sz w:val="24"/>
          <w:szCs w:val="24"/>
        </w:rPr>
        <w:t xml:space="preserve"> help su</w:t>
      </w:r>
      <w:r w:rsidR="00396860" w:rsidRPr="0066268D">
        <w:rPr>
          <w:rFonts w:ascii="SassoonCRInfantMedium" w:hAnsi="SassoonCRInfantMedium" w:cs="Times New Roman"/>
          <w:sz w:val="24"/>
          <w:szCs w:val="24"/>
        </w:rPr>
        <w:t xml:space="preserve">pport the teaching and learning </w:t>
      </w:r>
      <w:r w:rsidRPr="0066268D">
        <w:rPr>
          <w:rFonts w:ascii="SassoonCRInfantMedium" w:hAnsi="SassoonCRInfantMedium" w:cs="Times New Roman"/>
          <w:sz w:val="24"/>
          <w:szCs w:val="24"/>
        </w:rPr>
        <w:t>of PDMU.</w:t>
      </w:r>
      <w:proofErr w:type="gramEnd"/>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 xml:space="preserve">Help the children to learn about themselves, how they fit into </w:t>
      </w:r>
      <w:r w:rsidR="00396860" w:rsidRPr="0066268D">
        <w:rPr>
          <w:rFonts w:ascii="SassoonCRInfantMedium" w:hAnsi="SassoonCRInfantMedium" w:cs="Times New Roman"/>
          <w:sz w:val="24"/>
          <w:szCs w:val="24"/>
        </w:rPr>
        <w:t xml:space="preserve">society, how they learn and how </w:t>
      </w:r>
      <w:r w:rsidRPr="0066268D">
        <w:rPr>
          <w:rFonts w:ascii="SassoonCRInfantMedium" w:hAnsi="SassoonCRInfantMedium" w:cs="Times New Roman"/>
          <w:sz w:val="24"/>
          <w:szCs w:val="24"/>
        </w:rPr>
        <w:t>they deserve to be respected and valued.</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To develop children’s self-esteem, self-confidence and self-worth.</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Give the children the tools to help them manage their feelings and emotions.</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Encourage our children to be motivated and ambitious young p</w:t>
      </w:r>
      <w:r w:rsidR="00654682" w:rsidRPr="0066268D">
        <w:rPr>
          <w:rFonts w:ascii="SassoonCRInfantMedium" w:hAnsi="SassoonCRInfantMedium" w:cs="Times New Roman"/>
          <w:sz w:val="24"/>
          <w:szCs w:val="24"/>
        </w:rPr>
        <w:t xml:space="preserve">eople with a desire to succeed, </w:t>
      </w:r>
      <w:r w:rsidRPr="0066268D">
        <w:rPr>
          <w:rFonts w:ascii="SassoonCRInfantMedium" w:hAnsi="SassoonCRInfantMedium" w:cs="Times New Roman"/>
          <w:sz w:val="24"/>
          <w:szCs w:val="24"/>
        </w:rPr>
        <w:t>no matter the task.</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Ensure that all children are aware of the dangers in our society</w:t>
      </w:r>
      <w:r w:rsidR="00654682" w:rsidRPr="0066268D">
        <w:rPr>
          <w:rFonts w:ascii="SassoonCRInfantMedium" w:hAnsi="SassoonCRInfantMedium" w:cs="Times New Roman"/>
          <w:sz w:val="24"/>
          <w:szCs w:val="24"/>
        </w:rPr>
        <w:t xml:space="preserve"> e.g. drugs, alcohol, bullying, </w:t>
      </w:r>
      <w:r w:rsidRPr="0066268D">
        <w:rPr>
          <w:rFonts w:ascii="SassoonCRInfantMedium" w:hAnsi="SassoonCRInfantMedium" w:cs="Times New Roman"/>
          <w:sz w:val="24"/>
          <w:szCs w:val="24"/>
        </w:rPr>
        <w:t>abuse etc.</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Promote good relationships with family and friends.</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Promote working as an individual, in pairs and in groups, to encourage the children to de</w:t>
      </w:r>
      <w:r w:rsidR="00654682" w:rsidRPr="0066268D">
        <w:rPr>
          <w:rFonts w:ascii="SassoonCRInfantMedium" w:hAnsi="SassoonCRInfantMedium" w:cs="Times New Roman"/>
          <w:sz w:val="24"/>
          <w:szCs w:val="24"/>
        </w:rPr>
        <w:t xml:space="preserve">velop </w:t>
      </w:r>
      <w:r w:rsidRPr="0066268D">
        <w:rPr>
          <w:rFonts w:ascii="SassoonCRInfantMedium" w:hAnsi="SassoonCRInfantMedium" w:cs="Times New Roman"/>
          <w:sz w:val="24"/>
          <w:szCs w:val="24"/>
        </w:rPr>
        <w:t>their own ability to express themselves in a variety of different ways.</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Encourage children to follow a healthy lifestyle and to keep safe.</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Understand why rules are needed, how to act responsibl</w:t>
      </w:r>
      <w:r w:rsidR="00654682" w:rsidRPr="0066268D">
        <w:rPr>
          <w:rFonts w:ascii="SassoonCRInfantMedium" w:hAnsi="SassoonCRInfantMedium" w:cs="Times New Roman"/>
          <w:sz w:val="24"/>
          <w:szCs w:val="24"/>
        </w:rPr>
        <w:t xml:space="preserve">y and how to deal with conflict </w:t>
      </w:r>
      <w:r w:rsidRPr="0066268D">
        <w:rPr>
          <w:rFonts w:ascii="SassoonCRInfantMedium" w:hAnsi="SassoonCRInfantMedium" w:cs="Times New Roman"/>
          <w:sz w:val="24"/>
          <w:szCs w:val="24"/>
        </w:rPr>
        <w:t>effectively.</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Develop an awareness of peoples’ similarities and difference</w:t>
      </w:r>
      <w:r w:rsidR="00654682" w:rsidRPr="0066268D">
        <w:rPr>
          <w:rFonts w:ascii="SassoonCRInfantMedium" w:hAnsi="SassoonCRInfantMedium" w:cs="Times New Roman"/>
          <w:sz w:val="24"/>
          <w:szCs w:val="24"/>
        </w:rPr>
        <w:t xml:space="preserve">s, being respectful of peoples’ </w:t>
      </w:r>
      <w:r w:rsidRPr="0066268D">
        <w:rPr>
          <w:rFonts w:ascii="SassoonCRInfantMedium" w:hAnsi="SassoonCRInfantMedium" w:cs="Times New Roman"/>
          <w:sz w:val="24"/>
          <w:szCs w:val="24"/>
        </w:rPr>
        <w:t>beliefs and cultures and be aware of the diversity in our society.</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Encourage the children to become moral and just citizens, taki</w:t>
      </w:r>
      <w:r w:rsidR="00654682" w:rsidRPr="0066268D">
        <w:rPr>
          <w:rFonts w:ascii="SassoonCRInfantMedium" w:hAnsi="SassoonCRInfantMedium" w:cs="Times New Roman"/>
          <w:sz w:val="24"/>
          <w:szCs w:val="24"/>
        </w:rPr>
        <w:t xml:space="preserve">ng responsibility for their own </w:t>
      </w:r>
      <w:r w:rsidRPr="0066268D">
        <w:rPr>
          <w:rFonts w:ascii="SassoonCRInfantMedium" w:hAnsi="SassoonCRInfantMedium" w:cs="Times New Roman"/>
          <w:sz w:val="24"/>
          <w:szCs w:val="24"/>
        </w:rPr>
        <w:t>actions and how ones’ actions can impact on society.</w:t>
      </w:r>
    </w:p>
    <w:p w:rsidR="00654682" w:rsidRPr="0066268D" w:rsidRDefault="000418C0" w:rsidP="00396860">
      <w:pPr>
        <w:pStyle w:val="Default"/>
        <w:rPr>
          <w:rFonts w:ascii="SassoonCRInfantMedium" w:hAnsi="SassoonCRInfantMedium"/>
        </w:rPr>
      </w:pPr>
      <w:r w:rsidRPr="0066268D">
        <w:rPr>
          <w:rFonts w:ascii="SassoonCRInfantMedium" w:hAnsi="SassoonCRInfantMedium" w:cs="Symbol"/>
        </w:rPr>
        <w:t xml:space="preserve">· </w:t>
      </w:r>
      <w:r w:rsidRPr="0066268D">
        <w:rPr>
          <w:rFonts w:ascii="SassoonCRInfantMedium" w:hAnsi="SassoonCRInfantMedium"/>
        </w:rPr>
        <w:t>Encourage our children to be more tolerant and patient of other</w:t>
      </w:r>
      <w:r w:rsidR="00654682" w:rsidRPr="0066268D">
        <w:rPr>
          <w:rFonts w:ascii="SassoonCRInfantMedium" w:hAnsi="SassoonCRInfantMedium"/>
        </w:rPr>
        <w:t>s.</w:t>
      </w:r>
    </w:p>
    <w:p w:rsidR="00654682" w:rsidRPr="0066268D" w:rsidRDefault="00654682" w:rsidP="00396860">
      <w:pPr>
        <w:pStyle w:val="Default"/>
        <w:rPr>
          <w:rFonts w:ascii="SassoonCRInfantMedium" w:hAnsi="SassoonCRInfantMedium"/>
        </w:rPr>
      </w:pPr>
    </w:p>
    <w:p w:rsidR="00B324F4" w:rsidRPr="0066268D" w:rsidRDefault="00B324F4" w:rsidP="00654682">
      <w:pPr>
        <w:autoSpaceDE w:val="0"/>
        <w:autoSpaceDN w:val="0"/>
        <w:adjustRightInd w:val="0"/>
        <w:spacing w:after="0" w:line="240" w:lineRule="auto"/>
        <w:rPr>
          <w:rFonts w:ascii="SassoonCRInfantMedium" w:hAnsi="SassoonCRInfantMedium" w:cs="Times New Roman"/>
          <w:color w:val="000000"/>
          <w:sz w:val="24"/>
          <w:szCs w:val="24"/>
        </w:rPr>
      </w:pPr>
    </w:p>
    <w:p w:rsidR="00B324F4" w:rsidRPr="0066268D" w:rsidRDefault="00B324F4" w:rsidP="00654682">
      <w:pPr>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 xml:space="preserve">A caring and positive classroom environment is an essential basis </w:t>
      </w:r>
      <w:r w:rsidR="00617799" w:rsidRPr="0066268D">
        <w:rPr>
          <w:rFonts w:ascii="SassoonCRInfantMedium" w:hAnsi="SassoonCRInfantMedium" w:cs="Times New Roman"/>
          <w:color w:val="000000"/>
          <w:sz w:val="24"/>
          <w:szCs w:val="24"/>
        </w:rPr>
        <w:t xml:space="preserve">for supporting PDMU. A positive </w:t>
      </w:r>
      <w:r w:rsidRPr="0066268D">
        <w:rPr>
          <w:rFonts w:ascii="SassoonCRInfantMedium" w:hAnsi="SassoonCRInfantMedium" w:cs="Times New Roman"/>
          <w:color w:val="000000"/>
          <w:sz w:val="24"/>
          <w:szCs w:val="24"/>
        </w:rPr>
        <w:t xml:space="preserve">learning environment allows children to express their thoughts and views honestly and openly. In </w:t>
      </w:r>
      <w:r w:rsidR="00617799" w:rsidRPr="0066268D">
        <w:rPr>
          <w:rFonts w:ascii="SassoonCRInfantMedium" w:hAnsi="SassoonCRInfantMedium" w:cs="Times New Roman"/>
          <w:color w:val="000000"/>
          <w:sz w:val="24"/>
          <w:szCs w:val="24"/>
        </w:rPr>
        <w:t xml:space="preserve">St. Oliver Plunkett Primary School, </w:t>
      </w:r>
      <w:r w:rsidRPr="0066268D">
        <w:rPr>
          <w:rFonts w:ascii="SassoonCRInfantMedium" w:hAnsi="SassoonCRInfantMedium" w:cs="Times New Roman"/>
          <w:color w:val="000000"/>
          <w:sz w:val="24"/>
          <w:szCs w:val="24"/>
        </w:rPr>
        <w:t>we use a range of strategies to create a safe and secure envir</w:t>
      </w:r>
      <w:r w:rsidR="00617799" w:rsidRPr="0066268D">
        <w:rPr>
          <w:rFonts w:ascii="SassoonCRInfantMedium" w:hAnsi="SassoonCRInfantMedium" w:cs="Times New Roman"/>
          <w:color w:val="000000"/>
          <w:sz w:val="24"/>
          <w:szCs w:val="24"/>
        </w:rPr>
        <w:t xml:space="preserve">onment that encourages children </w:t>
      </w:r>
      <w:r w:rsidRPr="0066268D">
        <w:rPr>
          <w:rFonts w:ascii="SassoonCRInfantMedium" w:hAnsi="SassoonCRInfantMedium" w:cs="Times New Roman"/>
          <w:color w:val="000000"/>
          <w:sz w:val="24"/>
          <w:szCs w:val="24"/>
        </w:rPr>
        <w:t>to participate and contribute to their learning.</w:t>
      </w:r>
      <w:r w:rsidR="008E7ED6">
        <w:rPr>
          <w:rFonts w:ascii="SassoonCRInfantMedium" w:hAnsi="SassoonCRInfantMedium" w:cs="Times New Roman"/>
          <w:color w:val="000000"/>
          <w:sz w:val="24"/>
          <w:szCs w:val="24"/>
        </w:rPr>
        <w:t xml:space="preserve"> Each class have an individual class charter showing their chosen articles from the UNCRC and how adults can enable these rights.</w:t>
      </w:r>
    </w:p>
    <w:p w:rsidR="00B324F4" w:rsidRPr="0066268D" w:rsidRDefault="00B324F4"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Pr="0066268D"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For PDMU to be effective in our school the teachers will develop and explore through:-</w:t>
      </w:r>
    </w:p>
    <w:p w:rsidR="00654682" w:rsidRPr="0066268D" w:rsidRDefault="00654682" w:rsidP="00617799">
      <w:pPr>
        <w:pStyle w:val="ListParagraph"/>
        <w:numPr>
          <w:ilvl w:val="0"/>
          <w:numId w:val="1"/>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Active and participatory learning methods: pupils will experienc</w:t>
      </w:r>
      <w:r w:rsidR="00617799" w:rsidRPr="0066268D">
        <w:rPr>
          <w:rFonts w:ascii="SassoonCRInfantMedium" w:hAnsi="SassoonCRInfantMedium" w:cs="Times New Roman"/>
          <w:color w:val="000000"/>
          <w:sz w:val="24"/>
          <w:szCs w:val="24"/>
        </w:rPr>
        <w:t xml:space="preserve">e learning for themselves, they </w:t>
      </w:r>
      <w:r w:rsidRPr="0066268D">
        <w:rPr>
          <w:rFonts w:ascii="SassoonCRInfantMedium" w:hAnsi="SassoonCRInfantMedium" w:cs="Times New Roman"/>
          <w:color w:val="000000"/>
          <w:sz w:val="24"/>
          <w:szCs w:val="24"/>
        </w:rPr>
        <w:t>will have an interest and increased understanding of their</w:t>
      </w:r>
      <w:r w:rsidR="00617799" w:rsidRPr="0066268D">
        <w:rPr>
          <w:rFonts w:ascii="SassoonCRInfantMedium" w:hAnsi="SassoonCRInfantMedium" w:cs="Times New Roman"/>
          <w:color w:val="000000"/>
          <w:sz w:val="24"/>
          <w:szCs w:val="24"/>
        </w:rPr>
        <w:t xml:space="preserve"> learning and the importance of </w:t>
      </w:r>
      <w:r w:rsidRPr="0066268D">
        <w:rPr>
          <w:rFonts w:ascii="SassoonCRInfantMedium" w:hAnsi="SassoonCRInfantMedium" w:cs="Times New Roman"/>
          <w:color w:val="000000"/>
          <w:sz w:val="24"/>
          <w:szCs w:val="24"/>
        </w:rPr>
        <w:t>learning.</w:t>
      </w:r>
    </w:p>
    <w:p w:rsidR="00654682" w:rsidRPr="0066268D" w:rsidRDefault="00654682" w:rsidP="00654682">
      <w:pPr>
        <w:pStyle w:val="ListParagraph"/>
        <w:numPr>
          <w:ilvl w:val="0"/>
          <w:numId w:val="1"/>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Follow issue based approaches: pupils will explore a greater understanding of the complex</w:t>
      </w:r>
      <w:r w:rsidR="00617799"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nature of certain issues, which are relevant, local, global and current in the lives of the pupils.</w:t>
      </w:r>
    </w:p>
    <w:p w:rsidR="00654682" w:rsidRPr="0066268D" w:rsidRDefault="00654682" w:rsidP="00654682">
      <w:pPr>
        <w:pStyle w:val="ListParagraph"/>
        <w:numPr>
          <w:ilvl w:val="0"/>
          <w:numId w:val="1"/>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Explore pupils’ and society’s attitudes and beliefs: pupils will begin to take responsibility for</w:t>
      </w:r>
      <w:r w:rsidR="00617799"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their own values and actions, having an awareness of what is right and wrong and be aware of</w:t>
      </w:r>
      <w:r w:rsidR="00617799"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Human Rights and how this can impact on the school, local and global communities.</w:t>
      </w:r>
    </w:p>
    <w:p w:rsidR="00654682" w:rsidRPr="0066268D" w:rsidRDefault="00654682" w:rsidP="00654682">
      <w:pPr>
        <w:pStyle w:val="ListParagraph"/>
        <w:numPr>
          <w:ilvl w:val="0"/>
          <w:numId w:val="1"/>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Managing Conflict: pupils will learn to manage their own emotions and that of others, showing</w:t>
      </w:r>
      <w:r w:rsidR="00617799"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sensitivity and to show understanding of controversial or sensitive issues.</w:t>
      </w:r>
    </w:p>
    <w:p w:rsidR="00617799" w:rsidRPr="0066268D" w:rsidRDefault="00617799" w:rsidP="00617799">
      <w:pPr>
        <w:autoSpaceDE w:val="0"/>
        <w:autoSpaceDN w:val="0"/>
        <w:adjustRightInd w:val="0"/>
        <w:spacing w:after="0" w:line="240" w:lineRule="auto"/>
        <w:rPr>
          <w:rFonts w:ascii="SassoonCRInfantMedium" w:hAnsi="SassoonCRInfantMedium" w:cs="Times New Roman"/>
          <w:color w:val="000000"/>
          <w:sz w:val="24"/>
          <w:szCs w:val="24"/>
        </w:rPr>
      </w:pPr>
    </w:p>
    <w:p w:rsidR="00617799" w:rsidRPr="0066268D" w:rsidRDefault="00617799" w:rsidP="00617799">
      <w:pPr>
        <w:autoSpaceDE w:val="0"/>
        <w:autoSpaceDN w:val="0"/>
        <w:adjustRightInd w:val="0"/>
        <w:spacing w:after="0" w:line="240" w:lineRule="auto"/>
        <w:rPr>
          <w:rFonts w:ascii="SassoonCRInfantMedium" w:hAnsi="SassoonCRInfantMedium" w:cs="Times New Roman"/>
          <w:color w:val="000000"/>
          <w:sz w:val="24"/>
          <w:szCs w:val="24"/>
        </w:rPr>
      </w:pPr>
    </w:p>
    <w:p w:rsidR="00455567" w:rsidRPr="0066268D" w:rsidRDefault="00654682" w:rsidP="00654682">
      <w:pPr>
        <w:autoSpaceDE w:val="0"/>
        <w:autoSpaceDN w:val="0"/>
        <w:adjustRightInd w:val="0"/>
        <w:spacing w:after="0" w:line="240" w:lineRule="auto"/>
        <w:rPr>
          <w:rFonts w:ascii="SassoonCRInfantMedium" w:hAnsi="SassoonCRInfantMedium" w:cs="Times New Roman"/>
          <w:b/>
          <w:bCs/>
          <w:i/>
          <w:color w:val="000000"/>
          <w:sz w:val="40"/>
          <w:szCs w:val="40"/>
          <w:u w:val="single"/>
        </w:rPr>
      </w:pPr>
      <w:r w:rsidRPr="0066268D">
        <w:rPr>
          <w:rFonts w:ascii="SassoonCRInfantMedium" w:hAnsi="SassoonCRInfantMedium" w:cs="Times New Roman"/>
          <w:b/>
          <w:bCs/>
          <w:i/>
          <w:color w:val="000000"/>
          <w:sz w:val="40"/>
          <w:szCs w:val="40"/>
          <w:u w:val="single"/>
        </w:rPr>
        <w:t>Active learning Methodologies to support teaching and learning</w:t>
      </w:r>
    </w:p>
    <w:p w:rsidR="00617799" w:rsidRPr="0066268D" w:rsidRDefault="00617799" w:rsidP="00654682">
      <w:pPr>
        <w:autoSpaceDE w:val="0"/>
        <w:autoSpaceDN w:val="0"/>
        <w:adjustRightInd w:val="0"/>
        <w:spacing w:after="0" w:line="240" w:lineRule="auto"/>
        <w:rPr>
          <w:rFonts w:ascii="SassoonCRInfantMedium" w:hAnsi="SassoonCRInfantMedium" w:cs="Times New Roman"/>
          <w:b/>
          <w:bCs/>
          <w:i/>
          <w:color w:val="000000"/>
          <w:sz w:val="40"/>
          <w:szCs w:val="40"/>
          <w:u w:val="single"/>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The teachers will use a wide v</w:t>
      </w:r>
      <w:r w:rsidR="00617799" w:rsidRPr="0066268D">
        <w:rPr>
          <w:rFonts w:ascii="SassoonCRInfantMedium" w:hAnsi="SassoonCRInfantMedium" w:cs="Times New Roman"/>
          <w:color w:val="000000"/>
          <w:sz w:val="24"/>
          <w:szCs w:val="24"/>
        </w:rPr>
        <w:t>ariety of methods to support PD</w:t>
      </w:r>
      <w:r w:rsidRPr="0066268D">
        <w:rPr>
          <w:rFonts w:ascii="SassoonCRInfantMedium" w:hAnsi="SassoonCRInfantMedium" w:cs="Times New Roman"/>
          <w:color w:val="000000"/>
          <w:sz w:val="24"/>
          <w:szCs w:val="24"/>
        </w:rPr>
        <w:t>MU lessons throughout the cour</w:t>
      </w:r>
      <w:r w:rsidR="00617799" w:rsidRPr="0066268D">
        <w:rPr>
          <w:rFonts w:ascii="SassoonCRInfantMedium" w:hAnsi="SassoonCRInfantMedium" w:cs="Times New Roman"/>
          <w:color w:val="000000"/>
          <w:sz w:val="24"/>
          <w:szCs w:val="24"/>
        </w:rPr>
        <w:t xml:space="preserve">se of </w:t>
      </w:r>
      <w:r w:rsidRPr="0066268D">
        <w:rPr>
          <w:rFonts w:ascii="SassoonCRInfantMedium" w:hAnsi="SassoonCRInfantMedium" w:cs="Times New Roman"/>
          <w:color w:val="000000"/>
          <w:sz w:val="24"/>
          <w:szCs w:val="24"/>
        </w:rPr>
        <w:t>each year:</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Brainstorming</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Role play</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Visitors to the class</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Drama</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Co-operative games</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Photographs, picture stimuli</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Media and television</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Open ended questioning and statements</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Debates: with agree and disagree continuums</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lastRenderedPageBreak/>
        <w:t>Circle time: which will be developed as a whole school area</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Story telling</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Collage work</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Freeze frames</w:t>
      </w:r>
    </w:p>
    <w:p w:rsidR="005041CC" w:rsidRPr="0066268D" w:rsidRDefault="00654682" w:rsidP="005041CC">
      <w:pPr>
        <w:pStyle w:val="ListParagraph"/>
        <w:numPr>
          <w:ilvl w:val="0"/>
          <w:numId w:val="2"/>
        </w:num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color w:val="000000"/>
          <w:sz w:val="24"/>
          <w:szCs w:val="24"/>
        </w:rPr>
        <w:t>Hot seating</w:t>
      </w:r>
    </w:p>
    <w:p w:rsidR="005041CC" w:rsidRPr="0066268D" w:rsidRDefault="005041CC" w:rsidP="005041CC">
      <w:pPr>
        <w:autoSpaceDE w:val="0"/>
        <w:autoSpaceDN w:val="0"/>
        <w:adjustRightInd w:val="0"/>
        <w:spacing w:after="0" w:line="240" w:lineRule="auto"/>
        <w:rPr>
          <w:rFonts w:ascii="SassoonCRInfantMedium" w:hAnsi="SassoonCRInfantMedium" w:cs="Times New Roman"/>
          <w:b/>
          <w:bCs/>
          <w:color w:val="000000"/>
          <w:sz w:val="24"/>
          <w:szCs w:val="24"/>
        </w:rPr>
      </w:pPr>
    </w:p>
    <w:p w:rsidR="00B324F4" w:rsidRPr="0066268D" w:rsidRDefault="00B324F4" w:rsidP="005041CC">
      <w:pPr>
        <w:autoSpaceDE w:val="0"/>
        <w:autoSpaceDN w:val="0"/>
        <w:adjustRightInd w:val="0"/>
        <w:spacing w:after="0" w:line="240" w:lineRule="auto"/>
        <w:rPr>
          <w:rFonts w:ascii="SassoonCRInfantMedium" w:hAnsi="SassoonCRInfantMedium" w:cs="Times New Roman"/>
          <w:b/>
          <w:bCs/>
          <w:color w:val="000000"/>
          <w:sz w:val="24"/>
          <w:szCs w:val="24"/>
        </w:rPr>
      </w:pPr>
    </w:p>
    <w:p w:rsidR="00654682" w:rsidRPr="0066268D" w:rsidRDefault="00654682" w:rsidP="005041CC">
      <w:pPr>
        <w:autoSpaceDE w:val="0"/>
        <w:autoSpaceDN w:val="0"/>
        <w:adjustRightInd w:val="0"/>
        <w:spacing w:after="0" w:line="240" w:lineRule="auto"/>
        <w:rPr>
          <w:rFonts w:ascii="SassoonCRInfantMedium" w:hAnsi="SassoonCRInfantMedium" w:cs="Times New Roman"/>
          <w:b/>
          <w:bCs/>
          <w:i/>
          <w:color w:val="000000"/>
          <w:sz w:val="40"/>
          <w:szCs w:val="40"/>
          <w:u w:val="single"/>
        </w:rPr>
      </w:pPr>
      <w:r w:rsidRPr="0066268D">
        <w:rPr>
          <w:rFonts w:ascii="SassoonCRInfantMedium" w:hAnsi="SassoonCRInfantMedium" w:cs="Times New Roman"/>
          <w:b/>
          <w:bCs/>
          <w:i/>
          <w:color w:val="000000"/>
          <w:sz w:val="40"/>
          <w:szCs w:val="40"/>
          <w:u w:val="single"/>
        </w:rPr>
        <w:t>How will it be delivered?</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Personal Development and Mutual Understanding will be delivered as an individual s</w:t>
      </w:r>
      <w:r w:rsidR="005041CC" w:rsidRPr="0066268D">
        <w:rPr>
          <w:rFonts w:ascii="SassoonCRInfantMedium" w:hAnsi="SassoonCRInfantMedium" w:cs="Times New Roman"/>
          <w:color w:val="000000"/>
          <w:sz w:val="24"/>
          <w:szCs w:val="24"/>
        </w:rPr>
        <w:t xml:space="preserve">ubject area with </w:t>
      </w:r>
      <w:r w:rsidRPr="0066268D">
        <w:rPr>
          <w:rFonts w:ascii="SassoonCRInfantMedium" w:hAnsi="SassoonCRInfantMedium" w:cs="Times New Roman"/>
          <w:color w:val="000000"/>
          <w:sz w:val="24"/>
          <w:szCs w:val="24"/>
        </w:rPr>
        <w:t>time set aside on each class’ weekly timetable. It will also be developed</w:t>
      </w:r>
      <w:r w:rsidR="005041CC" w:rsidRPr="0066268D">
        <w:rPr>
          <w:rFonts w:ascii="SassoonCRInfantMedium" w:hAnsi="SassoonCRInfantMedium" w:cs="Times New Roman"/>
          <w:color w:val="000000"/>
          <w:sz w:val="24"/>
          <w:szCs w:val="24"/>
        </w:rPr>
        <w:t xml:space="preserve"> through all other areas of the </w:t>
      </w:r>
      <w:r w:rsidR="008E7ED6">
        <w:rPr>
          <w:rFonts w:ascii="SassoonCRInfantMedium" w:hAnsi="SassoonCRInfantMedium" w:cs="Times New Roman"/>
          <w:color w:val="000000"/>
          <w:sz w:val="24"/>
          <w:szCs w:val="24"/>
        </w:rPr>
        <w:t xml:space="preserve">Revised Curriculum including </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Teachers will deliver PDMU by using the nine strands throughout the s</w:t>
      </w:r>
      <w:r w:rsidR="005041CC" w:rsidRPr="0066268D">
        <w:rPr>
          <w:rFonts w:ascii="SassoonCRInfantMedium" w:hAnsi="SassoonCRInfantMedium" w:cs="Times New Roman"/>
          <w:color w:val="000000"/>
          <w:sz w:val="24"/>
          <w:szCs w:val="24"/>
        </w:rPr>
        <w:t xml:space="preserve">chool year to develop all areas </w:t>
      </w:r>
      <w:r w:rsidRPr="0066268D">
        <w:rPr>
          <w:rFonts w:ascii="SassoonCRInfantMedium" w:hAnsi="SassoonCRInfantMedium" w:cs="Times New Roman"/>
          <w:color w:val="000000"/>
          <w:sz w:val="24"/>
          <w:szCs w:val="24"/>
        </w:rPr>
        <w:t>within the Living Learning Together Programme. As a whole staff we wi</w:t>
      </w:r>
      <w:r w:rsidR="005041CC" w:rsidRPr="0066268D">
        <w:rPr>
          <w:rFonts w:ascii="SassoonCRInfantMedium" w:hAnsi="SassoonCRInfantMedium" w:cs="Times New Roman"/>
          <w:color w:val="000000"/>
          <w:sz w:val="24"/>
          <w:szCs w:val="24"/>
        </w:rPr>
        <w:t xml:space="preserve">ll adapt these lessons for each </w:t>
      </w:r>
      <w:r w:rsidRPr="0066268D">
        <w:rPr>
          <w:rFonts w:ascii="SassoonCRInfantMedium" w:hAnsi="SassoonCRInfantMedium" w:cs="Times New Roman"/>
          <w:color w:val="000000"/>
          <w:sz w:val="24"/>
          <w:szCs w:val="24"/>
        </w:rPr>
        <w:t xml:space="preserve">year group and their own class, through year group planning </w:t>
      </w:r>
      <w:r w:rsidR="005041CC" w:rsidRPr="0066268D">
        <w:rPr>
          <w:rFonts w:ascii="SassoonCRInfantMedium" w:hAnsi="SassoonCRInfantMedium" w:cs="Times New Roman"/>
          <w:color w:val="000000"/>
          <w:sz w:val="24"/>
          <w:szCs w:val="24"/>
        </w:rPr>
        <w:t xml:space="preserve">and in discussion with the PDMU </w:t>
      </w:r>
      <w:r w:rsidRPr="0066268D">
        <w:rPr>
          <w:rFonts w:ascii="SassoonCRInfantMedium" w:hAnsi="SassoonCRInfantMedium" w:cs="Times New Roman"/>
          <w:color w:val="000000"/>
          <w:sz w:val="24"/>
          <w:szCs w:val="24"/>
        </w:rPr>
        <w:t>coordinator an</w:t>
      </w:r>
      <w:r w:rsidR="005041CC" w:rsidRPr="0066268D">
        <w:rPr>
          <w:rFonts w:ascii="SassoonCRInfantMedium" w:hAnsi="SassoonCRInfantMedium" w:cs="Times New Roman"/>
          <w:color w:val="000000"/>
          <w:sz w:val="24"/>
          <w:szCs w:val="24"/>
        </w:rPr>
        <w:t>d the school’s Senior Leadership T</w:t>
      </w:r>
      <w:r w:rsidRPr="0066268D">
        <w:rPr>
          <w:rFonts w:ascii="SassoonCRInfantMedium" w:hAnsi="SassoonCRInfantMedium" w:cs="Times New Roman"/>
          <w:color w:val="000000"/>
          <w:sz w:val="24"/>
          <w:szCs w:val="24"/>
        </w:rPr>
        <w:t>eam.</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p>
    <w:p w:rsidR="00B324F4" w:rsidRPr="0066268D" w:rsidRDefault="00B324F4" w:rsidP="00B324F4">
      <w:pPr>
        <w:pStyle w:val="Default"/>
        <w:rPr>
          <w:rFonts w:ascii="SassoonCRInfantMedium" w:hAnsi="SassoonCRInfantMedium"/>
        </w:rPr>
      </w:pPr>
      <w:r w:rsidRPr="0066268D">
        <w:rPr>
          <w:rFonts w:ascii="SassoonCRInfantMedium" w:hAnsi="SassoonCRInfantMedium"/>
        </w:rPr>
        <w:t>Children are expected to acquire</w:t>
      </w:r>
      <w:r w:rsidR="00DE2844" w:rsidRPr="0066268D">
        <w:rPr>
          <w:rFonts w:ascii="SassoonCRInfantMedium" w:hAnsi="SassoonCRInfantMedium"/>
        </w:rPr>
        <w:t xml:space="preserve"> skills and knowledge from nine statutory statements within</w:t>
      </w:r>
      <w:r w:rsidRPr="0066268D">
        <w:rPr>
          <w:rFonts w:ascii="SassoonCRInfantMedium" w:hAnsi="SassoonCRInfantMedium"/>
        </w:rPr>
        <w:t xml:space="preserve"> these two strands: </w:t>
      </w:r>
    </w:p>
    <w:p w:rsidR="00DE2844" w:rsidRPr="0066268D" w:rsidRDefault="00DE2844" w:rsidP="00B324F4">
      <w:pPr>
        <w:pStyle w:val="Default"/>
        <w:rPr>
          <w:rFonts w:ascii="SassoonCRInfantMedium" w:hAnsi="SassoonCRInfantMedium"/>
        </w:rPr>
      </w:pPr>
    </w:p>
    <w:p w:rsidR="00B324F4" w:rsidRPr="0066268D" w:rsidRDefault="00B324F4" w:rsidP="00B324F4">
      <w:pPr>
        <w:pStyle w:val="Default"/>
        <w:rPr>
          <w:rFonts w:ascii="SassoonCRInfantMedium" w:hAnsi="SassoonCRInfantMedium"/>
          <w:b/>
          <w:i/>
          <w:u w:val="single"/>
        </w:rPr>
      </w:pPr>
      <w:r w:rsidRPr="0066268D">
        <w:rPr>
          <w:rFonts w:ascii="SassoonCRInfantMedium" w:hAnsi="SassoonCRInfantMedium"/>
          <w:b/>
          <w:i/>
          <w:u w:val="single"/>
        </w:rPr>
        <w:t xml:space="preserve">Strand One: Personal Understanding and Health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1. Self-awareness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2. Feelings and Emotions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3. Learning to Learn </w:t>
      </w:r>
    </w:p>
    <w:p w:rsidR="00B324F4" w:rsidRPr="0066268D" w:rsidRDefault="00B324F4" w:rsidP="00B324F4">
      <w:pPr>
        <w:pStyle w:val="Default"/>
        <w:rPr>
          <w:rFonts w:ascii="SassoonCRInfantMedium" w:hAnsi="SassoonCRInfantMedium"/>
        </w:rPr>
      </w:pPr>
      <w:r w:rsidRPr="0066268D">
        <w:rPr>
          <w:rFonts w:ascii="SassoonCRInfantMedium" w:hAnsi="SassoonCRInfantMedium"/>
        </w:rPr>
        <w:t>4. H</w:t>
      </w:r>
      <w:r w:rsidR="00DE2844" w:rsidRPr="0066268D">
        <w:rPr>
          <w:rFonts w:ascii="SassoonCRInfantMedium" w:hAnsi="SassoonCRInfantMedium"/>
        </w:rPr>
        <w:t xml:space="preserve">ealth, Growth and Change (4a) Safety </w:t>
      </w:r>
    </w:p>
    <w:p w:rsidR="00DE2844" w:rsidRPr="0066268D" w:rsidRDefault="00DE2844" w:rsidP="00B324F4">
      <w:pPr>
        <w:pStyle w:val="Default"/>
        <w:rPr>
          <w:rFonts w:ascii="SassoonCRInfantMedium" w:hAnsi="SassoonCRInfantMedium"/>
        </w:rPr>
      </w:pPr>
    </w:p>
    <w:p w:rsidR="00B324F4" w:rsidRPr="0066268D" w:rsidRDefault="00B324F4" w:rsidP="00B324F4">
      <w:pPr>
        <w:pStyle w:val="Default"/>
        <w:rPr>
          <w:rFonts w:ascii="SassoonCRInfantMedium" w:hAnsi="SassoonCRInfantMedium"/>
          <w:b/>
          <w:i/>
          <w:u w:val="single"/>
        </w:rPr>
      </w:pPr>
      <w:r w:rsidRPr="0066268D">
        <w:rPr>
          <w:rFonts w:ascii="SassoonCRInfantMedium" w:hAnsi="SassoonCRInfantMedium"/>
          <w:b/>
          <w:i/>
          <w:u w:val="single"/>
        </w:rPr>
        <w:t xml:space="preserve">Strand Two: Mutual Understanding in the Local and Wider Community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5. Relationships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6. Rules, Rights and Responsibilities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7. Managing Conflict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8. Similarities and Differences </w:t>
      </w:r>
    </w:p>
    <w:p w:rsidR="00B324F4" w:rsidRPr="0066268D" w:rsidRDefault="00B324F4" w:rsidP="00B324F4">
      <w:pPr>
        <w:pStyle w:val="Default"/>
        <w:rPr>
          <w:rFonts w:ascii="SassoonCRInfantMedium" w:hAnsi="SassoonCRInfantMedium"/>
        </w:rPr>
      </w:pPr>
      <w:r w:rsidRPr="0066268D">
        <w:rPr>
          <w:rFonts w:ascii="SassoonCRInfantMedium" w:hAnsi="SassoonCRInfantMedium"/>
        </w:rPr>
        <w:t xml:space="preserve">9. Learning to live as members of the community </w:t>
      </w:r>
    </w:p>
    <w:p w:rsidR="00A06E2D" w:rsidRPr="0066268D" w:rsidRDefault="00A06E2D" w:rsidP="00654682">
      <w:pPr>
        <w:autoSpaceDE w:val="0"/>
        <w:autoSpaceDN w:val="0"/>
        <w:adjustRightInd w:val="0"/>
        <w:spacing w:after="0" w:line="240" w:lineRule="auto"/>
        <w:rPr>
          <w:rFonts w:ascii="SassoonCRInfantMedium" w:hAnsi="SassoonCRInfantMedium" w:cs="Times New Roman"/>
          <w:color w:val="000000"/>
          <w:sz w:val="24"/>
          <w:szCs w:val="24"/>
        </w:rPr>
      </w:pPr>
    </w:p>
    <w:p w:rsidR="00A06E2D"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These areas will be built up in a spiral manner as they will be r</w:t>
      </w:r>
      <w:r w:rsidR="00A06E2D" w:rsidRPr="0066268D">
        <w:rPr>
          <w:rFonts w:ascii="SassoonCRInfantMedium" w:hAnsi="SassoonCRInfantMedium" w:cs="Times New Roman"/>
          <w:color w:val="000000"/>
          <w:sz w:val="24"/>
          <w:szCs w:val="24"/>
        </w:rPr>
        <w:t xml:space="preserve">evisited in each key stage. The </w:t>
      </w:r>
      <w:r w:rsidRPr="0066268D">
        <w:rPr>
          <w:rFonts w:ascii="SassoonCRInfantMedium" w:hAnsi="SassoonCRInfantMedium" w:cs="Times New Roman"/>
          <w:color w:val="000000"/>
          <w:sz w:val="24"/>
          <w:szCs w:val="24"/>
        </w:rPr>
        <w:t>children’s skills will develop and progress through each year band.</w:t>
      </w:r>
      <w:r w:rsidR="00A06E2D" w:rsidRPr="0066268D">
        <w:rPr>
          <w:rFonts w:ascii="SassoonCRInfantMedium" w:hAnsi="SassoonCRInfantMedium" w:cs="Times New Roman"/>
          <w:color w:val="000000"/>
          <w:sz w:val="24"/>
          <w:szCs w:val="24"/>
        </w:rPr>
        <w:t xml:space="preserve"> Teachers will use a variety of </w:t>
      </w:r>
      <w:r w:rsidRPr="0066268D">
        <w:rPr>
          <w:rFonts w:ascii="SassoonCRInfantMedium" w:hAnsi="SassoonCRInfantMedium" w:cs="Times New Roman"/>
          <w:color w:val="000000"/>
          <w:sz w:val="24"/>
          <w:szCs w:val="24"/>
        </w:rPr>
        <w:t>teaching styles such as individual, paired and group activities to help in the</w:t>
      </w:r>
      <w:r w:rsidR="00A06E2D" w:rsidRPr="0066268D">
        <w:rPr>
          <w:rFonts w:ascii="SassoonCRInfantMedium" w:hAnsi="SassoonCRInfantMedium" w:cs="Times New Roman"/>
          <w:color w:val="000000"/>
          <w:sz w:val="24"/>
          <w:szCs w:val="24"/>
        </w:rPr>
        <w:t xml:space="preserve"> delivery of this subject area, </w:t>
      </w:r>
      <w:r w:rsidRPr="0066268D">
        <w:rPr>
          <w:rFonts w:ascii="SassoonCRInfantMedium" w:hAnsi="SassoonCRInfantMedium" w:cs="Times New Roman"/>
          <w:color w:val="000000"/>
          <w:sz w:val="24"/>
          <w:szCs w:val="24"/>
        </w:rPr>
        <w:t>looking at effective ways to link PDMU into the whole curriculum, vi</w:t>
      </w:r>
      <w:r w:rsidR="00A06E2D" w:rsidRPr="0066268D">
        <w:rPr>
          <w:rFonts w:ascii="SassoonCRInfantMedium" w:hAnsi="SassoonCRInfantMedium" w:cs="Times New Roman"/>
          <w:color w:val="000000"/>
          <w:sz w:val="24"/>
          <w:szCs w:val="24"/>
        </w:rPr>
        <w:t xml:space="preserve">a class discussion, topic work, </w:t>
      </w:r>
      <w:r w:rsidRPr="0066268D">
        <w:rPr>
          <w:rFonts w:ascii="SassoonCRInfantMedium" w:hAnsi="SassoonCRInfantMedium" w:cs="Times New Roman"/>
          <w:color w:val="000000"/>
          <w:sz w:val="24"/>
          <w:szCs w:val="24"/>
        </w:rPr>
        <w:t>circle time, cooperative games, and an agreed set of class rules etc.</w:t>
      </w:r>
    </w:p>
    <w:p w:rsidR="00A06E2D"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 xml:space="preserve"> </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lastRenderedPageBreak/>
        <w:t xml:space="preserve">All </w:t>
      </w:r>
      <w:r w:rsidR="00A06E2D" w:rsidRPr="0066268D">
        <w:rPr>
          <w:rFonts w:ascii="SassoonCRInfantMedium" w:hAnsi="SassoonCRInfantMedium" w:cs="Times New Roman"/>
          <w:color w:val="000000"/>
          <w:sz w:val="24"/>
          <w:szCs w:val="24"/>
        </w:rPr>
        <w:t xml:space="preserve">teachers will create a learning </w:t>
      </w:r>
      <w:r w:rsidRPr="0066268D">
        <w:rPr>
          <w:rFonts w:ascii="SassoonCRInfantMedium" w:hAnsi="SassoonCRInfantMedium" w:cs="Times New Roman"/>
          <w:color w:val="000000"/>
          <w:sz w:val="24"/>
          <w:szCs w:val="24"/>
        </w:rPr>
        <w:t>environment built on trust which will lead towards a positive learning climate.</w:t>
      </w:r>
    </w:p>
    <w:p w:rsidR="00A06E2D" w:rsidRPr="0066268D" w:rsidRDefault="00A06E2D" w:rsidP="00654682">
      <w:pPr>
        <w:autoSpaceDE w:val="0"/>
        <w:autoSpaceDN w:val="0"/>
        <w:adjustRightInd w:val="0"/>
        <w:spacing w:after="0" w:line="240" w:lineRule="auto"/>
        <w:rPr>
          <w:rFonts w:ascii="SassoonCRInfantMedium" w:hAnsi="SassoonCRInfantMedium" w:cs="Times New Roman"/>
          <w:color w:val="000000"/>
          <w:sz w:val="24"/>
          <w:szCs w:val="24"/>
        </w:rPr>
      </w:pPr>
    </w:p>
    <w:p w:rsidR="00A06E2D" w:rsidRDefault="00A06E2D"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Pr="0066268D"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b/>
          <w:bCs/>
          <w:i/>
          <w:color w:val="000000"/>
          <w:sz w:val="40"/>
          <w:szCs w:val="40"/>
          <w:u w:val="single"/>
        </w:rPr>
      </w:pPr>
      <w:r w:rsidRPr="0066268D">
        <w:rPr>
          <w:rFonts w:ascii="SassoonCRInfantMedium" w:hAnsi="SassoonCRInfantMedium" w:cs="Times New Roman"/>
          <w:b/>
          <w:bCs/>
          <w:i/>
          <w:color w:val="000000"/>
          <w:sz w:val="40"/>
          <w:szCs w:val="40"/>
          <w:u w:val="single"/>
        </w:rPr>
        <w:t>Cross Curricular Links</w:t>
      </w:r>
    </w:p>
    <w:p w:rsidR="00A06E2D" w:rsidRPr="0066268D" w:rsidRDefault="00A06E2D" w:rsidP="00654682">
      <w:pPr>
        <w:autoSpaceDE w:val="0"/>
        <w:autoSpaceDN w:val="0"/>
        <w:adjustRightInd w:val="0"/>
        <w:spacing w:after="0" w:line="240" w:lineRule="auto"/>
        <w:rPr>
          <w:rFonts w:ascii="SassoonCRInfantMedium" w:hAnsi="SassoonCRInfantMedium" w:cs="Times New Roman"/>
          <w:b/>
          <w:bCs/>
          <w:i/>
          <w:color w:val="000000"/>
          <w:sz w:val="40"/>
          <w:szCs w:val="40"/>
          <w:u w:val="single"/>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 xml:space="preserve">Each area of the curriculum has a contribution to make to PDMU. In </w:t>
      </w:r>
      <w:r w:rsidR="00A06E2D" w:rsidRPr="0066268D">
        <w:rPr>
          <w:rFonts w:ascii="SassoonCRInfantMedium" w:hAnsi="SassoonCRInfantMedium" w:cs="Times New Roman"/>
          <w:color w:val="000000"/>
          <w:sz w:val="24"/>
          <w:szCs w:val="24"/>
        </w:rPr>
        <w:t xml:space="preserve">St. Oliver Plunkett Primary School </w:t>
      </w:r>
      <w:proofErr w:type="gramStart"/>
      <w:r w:rsidR="00DB2C66">
        <w:rPr>
          <w:rFonts w:ascii="SassoonCRInfantMedium" w:hAnsi="SassoonCRInfantMedium" w:cs="Times New Roman"/>
          <w:color w:val="000000"/>
          <w:sz w:val="24"/>
          <w:szCs w:val="24"/>
        </w:rPr>
        <w:t>staff</w:t>
      </w:r>
      <w:r w:rsidR="00DB2C66" w:rsidRPr="0066268D">
        <w:rPr>
          <w:rFonts w:ascii="SassoonCRInfantMedium" w:hAnsi="SassoonCRInfantMedium" w:cs="Times New Roman"/>
          <w:color w:val="000000"/>
          <w:sz w:val="24"/>
          <w:szCs w:val="24"/>
        </w:rPr>
        <w:t xml:space="preserve"> link</w:t>
      </w:r>
      <w:proofErr w:type="gramEnd"/>
      <w:r w:rsidR="00A06E2D" w:rsidRPr="0066268D">
        <w:rPr>
          <w:rFonts w:ascii="SassoonCRInfantMedium" w:hAnsi="SassoonCRInfantMedium" w:cs="Times New Roman"/>
          <w:color w:val="000000"/>
          <w:sz w:val="24"/>
          <w:szCs w:val="24"/>
        </w:rPr>
        <w:t xml:space="preserve"> whichever </w:t>
      </w:r>
      <w:r w:rsidRPr="0066268D">
        <w:rPr>
          <w:rFonts w:ascii="SassoonCRInfantMedium" w:hAnsi="SassoonCRInfantMedium" w:cs="Times New Roman"/>
          <w:color w:val="000000"/>
          <w:sz w:val="24"/>
          <w:szCs w:val="24"/>
        </w:rPr>
        <w:t>curricular areas are appropriate to promote positive attitudes towards th</w:t>
      </w:r>
      <w:r w:rsidR="00A06E2D" w:rsidRPr="0066268D">
        <w:rPr>
          <w:rFonts w:ascii="SassoonCRInfantMedium" w:hAnsi="SassoonCRInfantMedium" w:cs="Times New Roman"/>
          <w:color w:val="000000"/>
          <w:sz w:val="24"/>
          <w:szCs w:val="24"/>
        </w:rPr>
        <w:t xml:space="preserve">emselves and others, developing </w:t>
      </w:r>
      <w:r w:rsidRPr="0066268D">
        <w:rPr>
          <w:rFonts w:ascii="SassoonCRInfantMedium" w:hAnsi="SassoonCRInfantMedium" w:cs="Times New Roman"/>
          <w:color w:val="000000"/>
          <w:sz w:val="24"/>
          <w:szCs w:val="24"/>
        </w:rPr>
        <w:t>confidence, tolerance, respect and co-operation. These attitudes and va</w:t>
      </w:r>
      <w:r w:rsidR="00A06E2D" w:rsidRPr="0066268D">
        <w:rPr>
          <w:rFonts w:ascii="SassoonCRInfantMedium" w:hAnsi="SassoonCRInfantMedium" w:cs="Times New Roman"/>
          <w:color w:val="000000"/>
          <w:sz w:val="24"/>
          <w:szCs w:val="24"/>
        </w:rPr>
        <w:t xml:space="preserve">lues are also developed through </w:t>
      </w:r>
      <w:r w:rsidRPr="0066268D">
        <w:rPr>
          <w:rFonts w:ascii="SassoonCRInfantMedium" w:hAnsi="SassoonCRInfantMedium" w:cs="Times New Roman"/>
          <w:color w:val="000000"/>
          <w:sz w:val="24"/>
          <w:szCs w:val="24"/>
        </w:rPr>
        <w:t>our wide variety of after schools clubs available to children from P</w:t>
      </w:r>
      <w:r w:rsidR="00503BFB" w:rsidRPr="0066268D">
        <w:rPr>
          <w:rFonts w:ascii="SassoonCRInfantMedium" w:hAnsi="SassoonCRInfantMedium" w:cs="Times New Roman"/>
          <w:color w:val="000000"/>
          <w:sz w:val="24"/>
          <w:szCs w:val="24"/>
        </w:rPr>
        <w:t>rimary Four</w:t>
      </w:r>
      <w:r w:rsidR="00A06E2D" w:rsidRPr="0066268D">
        <w:rPr>
          <w:rFonts w:ascii="SassoonCRInfantMedium" w:hAnsi="SassoonCRInfantMedium" w:cs="Times New Roman"/>
          <w:color w:val="000000"/>
          <w:sz w:val="24"/>
          <w:szCs w:val="24"/>
        </w:rPr>
        <w:t xml:space="preserve"> through to Primary </w:t>
      </w:r>
      <w:r w:rsidRPr="0066268D">
        <w:rPr>
          <w:rFonts w:ascii="SassoonCRInfantMedium" w:hAnsi="SassoonCRInfantMedium" w:cs="Times New Roman"/>
          <w:color w:val="000000"/>
          <w:sz w:val="24"/>
          <w:szCs w:val="24"/>
        </w:rPr>
        <w:t>Seven.</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Examples of how we intend to link PDMU with other curricular areas can be seen below.</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The Arts:</w:t>
      </w:r>
    </w:p>
    <w:p w:rsidR="00654682" w:rsidRPr="0066268D" w:rsidRDefault="00654682" w:rsidP="00A06E2D">
      <w:pPr>
        <w:pStyle w:val="ListParagraph"/>
        <w:numPr>
          <w:ilvl w:val="0"/>
          <w:numId w:val="3"/>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 xml:space="preserve">Help children to explore ways of expressing themselves through drama, music, </w:t>
      </w:r>
      <w:bookmarkStart w:id="0" w:name="_GoBack"/>
      <w:bookmarkEnd w:id="0"/>
      <w:r w:rsidRPr="0066268D">
        <w:rPr>
          <w:rFonts w:ascii="SassoonCRInfantMedium" w:hAnsi="SassoonCRInfantMedium" w:cs="Times New Roman"/>
          <w:color w:val="000000"/>
          <w:sz w:val="24"/>
          <w:szCs w:val="24"/>
        </w:rPr>
        <w:t>art and design.</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Language and Literacy:</w:t>
      </w:r>
    </w:p>
    <w:p w:rsidR="00654682" w:rsidRPr="0066268D" w:rsidRDefault="00654682" w:rsidP="00654682">
      <w:pPr>
        <w:pStyle w:val="ListParagraph"/>
        <w:numPr>
          <w:ilvl w:val="0"/>
          <w:numId w:val="3"/>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Help children to develop vocabulary to discuss emotions and feelings through talking and</w:t>
      </w:r>
      <w:r w:rsidR="00A06E2D"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listening, reading, independent writing, drama and role play situations.</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Mathematics and Numeracy:</w:t>
      </w:r>
    </w:p>
    <w:p w:rsidR="00654682" w:rsidRPr="0066268D" w:rsidRDefault="00654682" w:rsidP="00654682">
      <w:pPr>
        <w:pStyle w:val="ListParagraph"/>
        <w:numPr>
          <w:ilvl w:val="0"/>
          <w:numId w:val="3"/>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Use statistics to inform children and for gathering of information they have gathered in surveys</w:t>
      </w:r>
      <w:r w:rsidR="00A06E2D"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and questionnaires.</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Physical Education:</w:t>
      </w:r>
    </w:p>
    <w:p w:rsidR="00654682" w:rsidRPr="0066268D" w:rsidRDefault="00654682" w:rsidP="00A06E2D">
      <w:pPr>
        <w:pStyle w:val="ListParagraph"/>
        <w:numPr>
          <w:ilvl w:val="0"/>
          <w:numId w:val="3"/>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Help children to develop self-esteem, confidence, be aware of health and exercise.</w:t>
      </w:r>
    </w:p>
    <w:p w:rsidR="00654682" w:rsidRPr="0066268D" w:rsidRDefault="00654682" w:rsidP="00654682">
      <w:pPr>
        <w:pStyle w:val="ListParagraph"/>
        <w:numPr>
          <w:ilvl w:val="0"/>
          <w:numId w:val="3"/>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Develop working as a group or team, to develop their awareness of fairness and treating others</w:t>
      </w:r>
      <w:r w:rsidR="00A06E2D"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with respect.</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The World around Us:</w:t>
      </w:r>
    </w:p>
    <w:p w:rsidR="00654682" w:rsidRPr="0066268D" w:rsidRDefault="00654682" w:rsidP="00654682">
      <w:pPr>
        <w:pStyle w:val="ListParagraph"/>
        <w:numPr>
          <w:ilvl w:val="0"/>
          <w:numId w:val="4"/>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Help children to understand other cultures and other places and times. Develop their awareness</w:t>
      </w:r>
      <w:r w:rsidR="00976273"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of their own talents, thoughts and feelings.</w:t>
      </w:r>
    </w:p>
    <w:p w:rsidR="00976273" w:rsidRPr="0066268D" w:rsidRDefault="00976273" w:rsidP="00654682">
      <w:pPr>
        <w:autoSpaceDE w:val="0"/>
        <w:autoSpaceDN w:val="0"/>
        <w:adjustRightInd w:val="0"/>
        <w:spacing w:after="0" w:line="240" w:lineRule="auto"/>
        <w:rPr>
          <w:rFonts w:ascii="SassoonCRInfantMedium" w:hAnsi="SassoonCRInfantMedium" w:cs="Times New Roman"/>
          <w:b/>
          <w:bCs/>
          <w:color w:val="000000"/>
          <w:sz w:val="24"/>
          <w:szCs w:val="24"/>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40"/>
          <w:szCs w:val="40"/>
        </w:rPr>
      </w:pPr>
      <w:r w:rsidRPr="0066268D">
        <w:rPr>
          <w:rFonts w:ascii="SassoonCRInfantMedium" w:hAnsi="SassoonCRInfantMedium" w:cs="Times New Roman"/>
          <w:b/>
          <w:bCs/>
          <w:color w:val="000000"/>
          <w:sz w:val="40"/>
          <w:szCs w:val="40"/>
        </w:rPr>
        <w:t>Assessment</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Assessment of PDMU will take account of each child’s current stre</w:t>
      </w:r>
      <w:r w:rsidR="00976273" w:rsidRPr="0066268D">
        <w:rPr>
          <w:rFonts w:ascii="SassoonCRInfantMedium" w:hAnsi="SassoonCRInfantMedium" w:cs="Times New Roman"/>
          <w:color w:val="000000"/>
          <w:sz w:val="24"/>
          <w:szCs w:val="24"/>
        </w:rPr>
        <w:t xml:space="preserve">ngths and development needs. It </w:t>
      </w:r>
      <w:r w:rsidRPr="0066268D">
        <w:rPr>
          <w:rFonts w:ascii="SassoonCRInfantMedium" w:hAnsi="SassoonCRInfantMedium" w:cs="Times New Roman"/>
          <w:color w:val="000000"/>
          <w:sz w:val="24"/>
          <w:szCs w:val="24"/>
        </w:rPr>
        <w:t>will be concerned with each child’s:</w:t>
      </w:r>
    </w:p>
    <w:p w:rsidR="00654682" w:rsidRPr="0066268D" w:rsidRDefault="00654682" w:rsidP="00976273">
      <w:pPr>
        <w:pStyle w:val="ListParagraph"/>
        <w:numPr>
          <w:ilvl w:val="0"/>
          <w:numId w:val="4"/>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Knowledge and understanding</w:t>
      </w:r>
    </w:p>
    <w:p w:rsidR="00654682" w:rsidRPr="0066268D" w:rsidRDefault="00654682" w:rsidP="00976273">
      <w:pPr>
        <w:pStyle w:val="ListParagraph"/>
        <w:numPr>
          <w:ilvl w:val="0"/>
          <w:numId w:val="4"/>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Ability to demonstrate skills which have been learned and practised.</w:t>
      </w:r>
    </w:p>
    <w:p w:rsidR="00654682" w:rsidRPr="0066268D" w:rsidRDefault="00654682" w:rsidP="002B09A6">
      <w:pPr>
        <w:pStyle w:val="ListParagraph"/>
        <w:numPr>
          <w:ilvl w:val="0"/>
          <w:numId w:val="4"/>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Children will be provided with opportunities to take part in the following aspects of self-assessment</w:t>
      </w:r>
      <w:r w:rsidR="002B09A6"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including:-</w:t>
      </w:r>
    </w:p>
    <w:p w:rsidR="00654682" w:rsidRPr="0066268D" w:rsidRDefault="00654682" w:rsidP="002B09A6">
      <w:pPr>
        <w:pStyle w:val="ListParagraph"/>
        <w:numPr>
          <w:ilvl w:val="0"/>
          <w:numId w:val="7"/>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Review</w:t>
      </w:r>
    </w:p>
    <w:p w:rsidR="00654682" w:rsidRPr="0066268D" w:rsidRDefault="00654682" w:rsidP="002B09A6">
      <w:pPr>
        <w:pStyle w:val="ListParagraph"/>
        <w:numPr>
          <w:ilvl w:val="0"/>
          <w:numId w:val="7"/>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Set targets</w:t>
      </w:r>
    </w:p>
    <w:p w:rsidR="00654682" w:rsidRPr="0066268D" w:rsidRDefault="00654682" w:rsidP="002B09A6">
      <w:pPr>
        <w:pStyle w:val="ListParagraph"/>
        <w:numPr>
          <w:ilvl w:val="0"/>
          <w:numId w:val="7"/>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Negotiate their own learning</w:t>
      </w:r>
    </w:p>
    <w:p w:rsidR="00654682" w:rsidRPr="0066268D" w:rsidRDefault="00654682" w:rsidP="002B09A6">
      <w:pPr>
        <w:pStyle w:val="ListParagraph"/>
        <w:numPr>
          <w:ilvl w:val="0"/>
          <w:numId w:val="7"/>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Record their own achievement</w:t>
      </w:r>
    </w:p>
    <w:p w:rsidR="00654682" w:rsidRPr="0066268D" w:rsidRDefault="00654682" w:rsidP="002B09A6">
      <w:pPr>
        <w:pStyle w:val="ListParagraph"/>
        <w:numPr>
          <w:ilvl w:val="0"/>
          <w:numId w:val="7"/>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Reflect upon the lessons, activities and situations in which they were involved.</w:t>
      </w:r>
    </w:p>
    <w:p w:rsidR="002B09A6" w:rsidRPr="0066268D" w:rsidRDefault="002B09A6" w:rsidP="002B09A6">
      <w:pPr>
        <w:pStyle w:val="ListParagraph"/>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2B09A6"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 xml:space="preserve">They need to learn to </w:t>
      </w:r>
      <w:r w:rsidR="0035245E" w:rsidRPr="0066268D">
        <w:rPr>
          <w:rFonts w:ascii="SassoonCRInfantMedium" w:hAnsi="SassoonCRInfantMedium" w:cs="Times New Roman"/>
          <w:color w:val="000000"/>
          <w:sz w:val="24"/>
          <w:szCs w:val="24"/>
        </w:rPr>
        <w:t>ask the</w:t>
      </w:r>
      <w:r w:rsidR="00654682" w:rsidRPr="0066268D">
        <w:rPr>
          <w:rFonts w:ascii="SassoonCRInfantMedium" w:hAnsi="SassoonCRInfantMedium" w:cs="Times New Roman"/>
          <w:color w:val="000000"/>
          <w:sz w:val="24"/>
          <w:szCs w:val="24"/>
        </w:rPr>
        <w:t xml:space="preserve"> following to aid self-evaluation, if learning is to develop:</w:t>
      </w:r>
    </w:p>
    <w:p w:rsidR="0035245E" w:rsidRPr="0066268D" w:rsidRDefault="0035245E" w:rsidP="00654682">
      <w:pPr>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1. What have I done?</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2. What were the consequences?</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3. How did I feel about it?</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4. What might I do differently in the future?</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5. What did I find easy/ difficult/ enjoyable/etc….</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6. How might I achieve changes the next time?</w:t>
      </w:r>
    </w:p>
    <w:p w:rsidR="0035245E" w:rsidRPr="0066268D" w:rsidRDefault="0035245E" w:rsidP="00654682">
      <w:pPr>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Children should be given the opportunities to record their feelings or</w:t>
      </w:r>
      <w:r w:rsidR="002B09A6" w:rsidRPr="0066268D">
        <w:rPr>
          <w:rFonts w:ascii="SassoonCRInfantMedium" w:hAnsi="SassoonCRInfantMedium" w:cs="Times New Roman"/>
          <w:color w:val="000000"/>
          <w:sz w:val="24"/>
          <w:szCs w:val="24"/>
        </w:rPr>
        <w:t xml:space="preserve"> what they have learnt, using a </w:t>
      </w:r>
      <w:r w:rsidRPr="0066268D">
        <w:rPr>
          <w:rFonts w:ascii="SassoonCRInfantMedium" w:hAnsi="SassoonCRInfantMedium" w:cs="Times New Roman"/>
          <w:color w:val="000000"/>
          <w:sz w:val="24"/>
          <w:szCs w:val="24"/>
        </w:rPr>
        <w:t>Learning Journal, Feelings Diary etc….</w:t>
      </w:r>
    </w:p>
    <w:p w:rsidR="002B09A6" w:rsidRPr="0066268D" w:rsidRDefault="002B09A6" w:rsidP="00654682">
      <w:pPr>
        <w:autoSpaceDE w:val="0"/>
        <w:autoSpaceDN w:val="0"/>
        <w:adjustRightInd w:val="0"/>
        <w:spacing w:after="0" w:line="240" w:lineRule="auto"/>
        <w:rPr>
          <w:rFonts w:ascii="SassoonCRInfantMedium" w:hAnsi="SassoonCRInfantMedium" w:cs="Times New Roman"/>
          <w:b/>
          <w:bCs/>
          <w:color w:val="000000"/>
          <w:sz w:val="24"/>
          <w:szCs w:val="24"/>
        </w:rPr>
      </w:pPr>
    </w:p>
    <w:p w:rsidR="00DA45D0" w:rsidRPr="00DA45D0" w:rsidRDefault="00DA45D0" w:rsidP="00DA45D0">
      <w:pPr>
        <w:rPr>
          <w:rFonts w:ascii="Calibri" w:hAnsi="Calibri"/>
          <w:u w:val="single"/>
        </w:rPr>
      </w:pPr>
      <w:r>
        <w:rPr>
          <w:rFonts w:ascii="Calibri" w:hAnsi="Calibri"/>
          <w:b/>
          <w:u w:val="single"/>
        </w:rPr>
        <w:t>Internet and E-Safety</w:t>
      </w:r>
    </w:p>
    <w:p w:rsidR="00DA45D0" w:rsidRDefault="00DA45D0" w:rsidP="00DA45D0">
      <w:pPr>
        <w:rPr>
          <w:rFonts w:ascii="Calibri" w:hAnsi="Calibri"/>
        </w:rPr>
      </w:pPr>
      <w:r>
        <w:rPr>
          <w:rFonts w:ascii="Calibri" w:hAnsi="Calibri"/>
        </w:rPr>
        <w:t>The school has internet access in every classroom.  Any use of the Internet will be strictly in accordance with the school’s Internet Acceptable Use Policy, which has been communicated to and agreed by staff, pupils, governors and parents.  Pupils are provided with opportunities to develop knowledge and understanding of e-safety and acceptable online behaviour at a level appropriate to their age and ICT capability.</w:t>
      </w:r>
    </w:p>
    <w:p w:rsidR="002B09A6" w:rsidRPr="0066268D" w:rsidRDefault="002B09A6" w:rsidP="00654682">
      <w:pPr>
        <w:autoSpaceDE w:val="0"/>
        <w:autoSpaceDN w:val="0"/>
        <w:adjustRightInd w:val="0"/>
        <w:spacing w:after="0" w:line="240" w:lineRule="auto"/>
        <w:rPr>
          <w:rFonts w:ascii="SassoonCRInfantMedium" w:hAnsi="SassoonCRInfantMedium" w:cs="Times New Roman"/>
          <w:b/>
          <w:bCs/>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40"/>
          <w:szCs w:val="40"/>
        </w:rPr>
      </w:pPr>
      <w:r w:rsidRPr="0066268D">
        <w:rPr>
          <w:rFonts w:ascii="SassoonCRInfantMedium" w:hAnsi="SassoonCRInfantMedium" w:cs="Times New Roman"/>
          <w:b/>
          <w:bCs/>
          <w:color w:val="000000"/>
          <w:sz w:val="40"/>
          <w:szCs w:val="40"/>
        </w:rPr>
        <w:t>Links with Other Policies</w:t>
      </w:r>
    </w:p>
    <w:p w:rsidR="00654682" w:rsidRPr="0066268D" w:rsidRDefault="00654682" w:rsidP="002B09A6">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lastRenderedPageBreak/>
        <w:t>Anti-bullying</w:t>
      </w:r>
    </w:p>
    <w:p w:rsidR="00654682" w:rsidRPr="0066268D" w:rsidRDefault="00654682" w:rsidP="002B09A6">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Child Protection</w:t>
      </w:r>
    </w:p>
    <w:p w:rsidR="00654682" w:rsidRPr="0066268D" w:rsidRDefault="00654682" w:rsidP="002B09A6">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Discipline/ Good Behaviour</w:t>
      </w:r>
    </w:p>
    <w:p w:rsidR="00654682" w:rsidRPr="0066268D" w:rsidRDefault="00654682" w:rsidP="0035245E">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Drugs</w:t>
      </w:r>
    </w:p>
    <w:p w:rsidR="00654682" w:rsidRPr="0066268D" w:rsidRDefault="00654682" w:rsidP="002B09A6">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Healthy Eating and Drinking</w:t>
      </w:r>
    </w:p>
    <w:p w:rsidR="00654682" w:rsidRPr="0066268D" w:rsidRDefault="00654682" w:rsidP="002B09A6">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Internet Safety</w:t>
      </w:r>
    </w:p>
    <w:p w:rsidR="00654682" w:rsidRPr="0066268D" w:rsidRDefault="00654682" w:rsidP="00654682">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Pastoral Care</w:t>
      </w:r>
    </w:p>
    <w:p w:rsidR="007D2AAB" w:rsidRPr="0066268D" w:rsidRDefault="0035245E" w:rsidP="007D2AAB">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Mentoring programme</w:t>
      </w:r>
    </w:p>
    <w:p w:rsidR="00654682" w:rsidRPr="0066268D" w:rsidRDefault="00654682" w:rsidP="007D2AAB">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Road Safety</w:t>
      </w:r>
    </w:p>
    <w:p w:rsidR="007D2AAB" w:rsidRPr="0066268D" w:rsidRDefault="00654682" w:rsidP="007D2AAB">
      <w:pPr>
        <w:pStyle w:val="ListParagraph"/>
        <w:numPr>
          <w:ilvl w:val="0"/>
          <w:numId w:val="10"/>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School Council</w:t>
      </w:r>
    </w:p>
    <w:p w:rsidR="00654682" w:rsidRPr="0066268D" w:rsidRDefault="00654682" w:rsidP="007D2AAB">
      <w:pPr>
        <w:pStyle w:val="ListParagraph"/>
        <w:numPr>
          <w:ilvl w:val="0"/>
          <w:numId w:val="10"/>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Teaching and Learning</w:t>
      </w:r>
    </w:p>
    <w:p w:rsidR="007D2AAB" w:rsidRPr="0066268D" w:rsidRDefault="007D2AAB" w:rsidP="007D2AAB">
      <w:pPr>
        <w:pStyle w:val="ListParagraph"/>
        <w:autoSpaceDE w:val="0"/>
        <w:autoSpaceDN w:val="0"/>
        <w:adjustRightInd w:val="0"/>
        <w:spacing w:after="0" w:line="240" w:lineRule="auto"/>
        <w:rPr>
          <w:rFonts w:ascii="SassoonCRInfantMedium" w:hAnsi="SassoonCRInfantMedium" w:cs="Times New Roman"/>
          <w:color w:val="000000"/>
          <w:sz w:val="24"/>
          <w:szCs w:val="24"/>
        </w:rPr>
      </w:pPr>
    </w:p>
    <w:p w:rsidR="007D2AAB" w:rsidRPr="0066268D" w:rsidRDefault="007D2AAB" w:rsidP="007D2AAB">
      <w:pPr>
        <w:pStyle w:val="ListParagraph"/>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Websites:</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 xml:space="preserve">The following are a list of useful websites that our </w:t>
      </w:r>
      <w:proofErr w:type="gramStart"/>
      <w:r w:rsidR="00DE2844" w:rsidRPr="0066268D">
        <w:rPr>
          <w:rFonts w:ascii="SassoonCRInfantMedium" w:hAnsi="SassoonCRInfantMedium" w:cs="Times New Roman"/>
          <w:b/>
          <w:bCs/>
          <w:color w:val="000000"/>
          <w:sz w:val="24"/>
          <w:szCs w:val="24"/>
        </w:rPr>
        <w:t>staff are</w:t>
      </w:r>
      <w:proofErr w:type="gramEnd"/>
      <w:r w:rsidRPr="0066268D">
        <w:rPr>
          <w:rFonts w:ascii="SassoonCRInfantMedium" w:hAnsi="SassoonCRInfantMedium" w:cs="Times New Roman"/>
          <w:b/>
          <w:bCs/>
          <w:color w:val="000000"/>
          <w:sz w:val="24"/>
          <w:szCs w:val="24"/>
        </w:rPr>
        <w:t xml:space="preserve"> making</w:t>
      </w:r>
      <w:r w:rsidR="007D2AAB" w:rsidRPr="0066268D">
        <w:rPr>
          <w:rFonts w:ascii="SassoonCRInfantMedium" w:hAnsi="SassoonCRInfantMedium" w:cs="Times New Roman"/>
          <w:b/>
          <w:bCs/>
          <w:color w:val="000000"/>
          <w:sz w:val="24"/>
          <w:szCs w:val="24"/>
        </w:rPr>
        <w:t xml:space="preserve"> use of to develop this area of </w:t>
      </w:r>
      <w:r w:rsidRPr="0066268D">
        <w:rPr>
          <w:rFonts w:ascii="SassoonCRInfantMedium" w:hAnsi="SassoonCRInfantMedium" w:cs="Times New Roman"/>
          <w:b/>
          <w:bCs/>
          <w:color w:val="000000"/>
          <w:sz w:val="24"/>
          <w:szCs w:val="24"/>
        </w:rPr>
        <w:t>the curriculum.</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www.schoolcouncils.org</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www.circle-time.co.uk</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www.unicef.org.uk</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www.niccy.org</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www.bhf.org.uk</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www.careinthesun.org</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www.ulstercancer.org</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www.wiredforhealth.gov.uk</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www.nicurriculum.org.uk</w:t>
      </w:r>
    </w:p>
    <w:p w:rsidR="003C5FE4" w:rsidRDefault="00654682" w:rsidP="00654682">
      <w:pPr>
        <w:pStyle w:val="Default"/>
        <w:rPr>
          <w:rFonts w:ascii="SassoonCRInfantMedium" w:hAnsi="SassoonCRInfantMedium"/>
          <w:b/>
          <w:bCs/>
        </w:rPr>
      </w:pPr>
      <w:r w:rsidRPr="0066268D">
        <w:rPr>
          <w:rFonts w:ascii="SassoonCRInfantMedium" w:hAnsi="SassoonCRInfantMedium"/>
          <w:color w:val="0000FF"/>
        </w:rPr>
        <w:t>www.trocaire.org</w:t>
      </w:r>
      <w:r w:rsidR="000418C0" w:rsidRPr="0066268D">
        <w:rPr>
          <w:rFonts w:ascii="SassoonCRInfantMedium" w:hAnsi="SassoonCRInfantMedium"/>
          <w:b/>
          <w:bCs/>
        </w:rPr>
        <w:t xml:space="preserve"> </w:t>
      </w:r>
    </w:p>
    <w:p w:rsidR="005727C3" w:rsidRDefault="0066268D" w:rsidP="005727C3">
      <w:pPr>
        <w:pStyle w:val="Default"/>
        <w:rPr>
          <w:rFonts w:ascii="SassoonCRInfantMedium" w:hAnsi="SassoonCRInfantMedium"/>
          <w:noProof/>
          <w:lang w:eastAsia="en-GB"/>
        </w:rPr>
      </w:pPr>
      <w:r>
        <w:rPr>
          <w:rFonts w:ascii="SassoonCRInfantMedium" w:hAnsi="SassoonCRInfantMedium"/>
          <w:noProof/>
          <w:lang w:eastAsia="en-GB"/>
        </w:rPr>
        <w:lastRenderedPageBreak/>
        <w:drawing>
          <wp:inline distT="0" distB="0" distL="0" distR="0" wp14:anchorId="5986A75B" wp14:editId="1DCF292C">
            <wp:extent cx="5731510" cy="804609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046092"/>
                    </a:xfrm>
                    <a:prstGeom prst="rect">
                      <a:avLst/>
                    </a:prstGeom>
                    <a:noFill/>
                    <a:ln>
                      <a:noFill/>
                    </a:ln>
                  </pic:spPr>
                </pic:pic>
              </a:graphicData>
            </a:graphic>
          </wp:inline>
        </w:drawing>
      </w:r>
      <w:r w:rsidRPr="0066268D">
        <w:rPr>
          <w:rFonts w:ascii="SassoonCRInfantMedium" w:hAnsi="SassoonCRInfantMedium"/>
        </w:rPr>
        <w:lastRenderedPageBreak/>
        <w:t xml:space="preserve"> </w:t>
      </w:r>
      <w:r>
        <w:rPr>
          <w:rFonts w:ascii="SassoonCRInfantMedium" w:hAnsi="SassoonCRInfantMedium"/>
          <w:noProof/>
          <w:lang w:eastAsia="en-GB"/>
        </w:rPr>
        <w:drawing>
          <wp:inline distT="0" distB="0" distL="0" distR="0" wp14:anchorId="2F6B5208" wp14:editId="4336B69A">
            <wp:extent cx="5731510" cy="6831403"/>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831403"/>
                    </a:xfrm>
                    <a:prstGeom prst="rect">
                      <a:avLst/>
                    </a:prstGeom>
                    <a:noFill/>
                    <a:ln>
                      <a:noFill/>
                    </a:ln>
                  </pic:spPr>
                </pic:pic>
              </a:graphicData>
            </a:graphic>
          </wp:inline>
        </w:drawing>
      </w:r>
      <w:r w:rsidRPr="0066268D">
        <w:rPr>
          <w:rFonts w:ascii="SassoonCRInfantMedium" w:hAnsi="SassoonCRInfantMedium"/>
          <w:noProof/>
          <w:lang w:eastAsia="en-GB"/>
        </w:rPr>
        <w:t xml:space="preserve">  </w:t>
      </w:r>
      <w:r>
        <w:rPr>
          <w:rFonts w:ascii="SassoonCRInfantMedium" w:hAnsi="SassoonCRInfantMedium"/>
          <w:noProof/>
          <w:lang w:eastAsia="en-GB"/>
        </w:rPr>
        <w:lastRenderedPageBreak/>
        <w:drawing>
          <wp:inline distT="0" distB="0" distL="0" distR="0" wp14:anchorId="2508068B" wp14:editId="3FEFB8BF">
            <wp:extent cx="5731510" cy="80455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045580"/>
                    </a:xfrm>
                    <a:prstGeom prst="rect">
                      <a:avLst/>
                    </a:prstGeom>
                    <a:noFill/>
                    <a:ln>
                      <a:noFill/>
                    </a:ln>
                  </pic:spPr>
                </pic:pic>
              </a:graphicData>
            </a:graphic>
          </wp:inline>
        </w:drawing>
      </w:r>
      <w:r w:rsidR="003058EA">
        <w:rPr>
          <w:rFonts w:ascii="SassoonCRInfantMedium" w:hAnsi="SassoonCRInfantMedium"/>
          <w:noProof/>
          <w:lang w:eastAsia="en-GB"/>
        </w:rPr>
        <w:lastRenderedPageBreak/>
        <w:drawing>
          <wp:inline distT="0" distB="0" distL="0" distR="0" wp14:anchorId="6A8F3E57" wp14:editId="14579056">
            <wp:extent cx="5731510" cy="80454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8045450"/>
                    </a:xfrm>
                    <a:prstGeom prst="rect">
                      <a:avLst/>
                    </a:prstGeom>
                    <a:noFill/>
                    <a:ln>
                      <a:noFill/>
                    </a:ln>
                  </pic:spPr>
                </pic:pic>
              </a:graphicData>
            </a:graphic>
          </wp:inline>
        </w:drawing>
      </w:r>
      <w:r w:rsidR="003058EA">
        <w:rPr>
          <w:rFonts w:ascii="SassoonCRInfantMedium" w:hAnsi="SassoonCRInfantMedium"/>
          <w:noProof/>
          <w:lang w:eastAsia="en-GB"/>
        </w:rPr>
        <w:lastRenderedPageBreak/>
        <w:drawing>
          <wp:inline distT="0" distB="0" distL="0" distR="0" wp14:anchorId="7E48E8F6" wp14:editId="4E1E2EA3">
            <wp:extent cx="5731510" cy="8053711"/>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053711"/>
                    </a:xfrm>
                    <a:prstGeom prst="rect">
                      <a:avLst/>
                    </a:prstGeom>
                    <a:noFill/>
                    <a:ln>
                      <a:noFill/>
                    </a:ln>
                  </pic:spPr>
                </pic:pic>
              </a:graphicData>
            </a:graphic>
          </wp:inline>
        </w:drawing>
      </w:r>
      <w:r w:rsidR="005727C3">
        <w:rPr>
          <w:rFonts w:ascii="SassoonCRInfantMedium" w:hAnsi="SassoonCRInfantMedium"/>
          <w:noProof/>
          <w:lang w:eastAsia="en-GB"/>
        </w:rPr>
        <w:lastRenderedPageBreak/>
        <w:drawing>
          <wp:inline distT="0" distB="0" distL="0" distR="0" wp14:anchorId="76EFF40F" wp14:editId="6E72E346">
            <wp:extent cx="5730875" cy="8053705"/>
            <wp:effectExtent l="0" t="0" r="317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8053705"/>
                    </a:xfrm>
                    <a:prstGeom prst="rect">
                      <a:avLst/>
                    </a:prstGeom>
                    <a:noFill/>
                  </pic:spPr>
                </pic:pic>
              </a:graphicData>
            </a:graphic>
          </wp:inline>
        </w:drawing>
      </w:r>
    </w:p>
    <w:p w:rsidR="005727C3" w:rsidRDefault="005727C3" w:rsidP="005727C3">
      <w:pPr>
        <w:pStyle w:val="Default"/>
        <w:rPr>
          <w:rFonts w:ascii="SassoonCRInfantMedium" w:hAnsi="SassoonCRInfantMedium"/>
          <w:noProof/>
          <w:lang w:eastAsia="en-GB"/>
        </w:rPr>
      </w:pPr>
    </w:p>
    <w:p w:rsidR="005727C3" w:rsidRDefault="005727C3" w:rsidP="005727C3">
      <w:pPr>
        <w:pStyle w:val="Default"/>
        <w:rPr>
          <w:rFonts w:ascii="SassoonCRInfantMedium" w:hAnsi="SassoonCRInfantMedium"/>
          <w:noProof/>
          <w:lang w:eastAsia="en-GB"/>
        </w:rPr>
      </w:pPr>
    </w:p>
    <w:p w:rsidR="005727C3" w:rsidRDefault="005727C3" w:rsidP="005727C3">
      <w:pPr>
        <w:pStyle w:val="Default"/>
        <w:rPr>
          <w:rFonts w:ascii="SassoonCRInfantMedium" w:hAnsi="SassoonCRInfantMedium"/>
          <w:noProof/>
          <w:lang w:eastAsia="en-GB"/>
        </w:rPr>
      </w:pPr>
    </w:p>
    <w:p w:rsidR="005727C3" w:rsidRDefault="005727C3" w:rsidP="005727C3">
      <w:pPr>
        <w:pStyle w:val="Default"/>
        <w:rPr>
          <w:rFonts w:ascii="SassoonCRInfantMedium" w:hAnsi="SassoonCRInfantMedium"/>
          <w:noProof/>
          <w:lang w:eastAsia="en-GB"/>
        </w:rPr>
      </w:pPr>
    </w:p>
    <w:p w:rsidR="005727C3" w:rsidRPr="005727C3" w:rsidRDefault="005727C3" w:rsidP="005727C3">
      <w:pPr>
        <w:pStyle w:val="Default"/>
        <w:rPr>
          <w:rFonts w:ascii="SassoonCRInfantMedium" w:hAnsi="SassoonCRInfantMedium"/>
          <w:noProof/>
          <w:lang w:eastAsia="en-GB"/>
        </w:rPr>
      </w:pPr>
    </w:p>
    <w:p w:rsidR="005727C3" w:rsidRPr="005727C3" w:rsidRDefault="005727C3" w:rsidP="005727C3">
      <w:pPr>
        <w:pStyle w:val="Default"/>
        <w:rPr>
          <w:rFonts w:ascii="SassoonCRInfantMedium" w:hAnsi="SassoonCRInfantMedium"/>
          <w:b/>
          <w:bCs/>
        </w:rPr>
      </w:pPr>
      <w:r w:rsidRPr="005727C3">
        <w:rPr>
          <w:rFonts w:ascii="SassoonCRInfantMedium" w:hAnsi="SassoonCRInfantMedium"/>
          <w:b/>
          <w:bCs/>
        </w:rPr>
        <w:t xml:space="preserve">Cross-Curricular Approach </w:t>
      </w:r>
    </w:p>
    <w:p w:rsidR="005727C3" w:rsidRPr="005727C3" w:rsidRDefault="005727C3" w:rsidP="005727C3">
      <w:pPr>
        <w:pStyle w:val="Default"/>
        <w:rPr>
          <w:rFonts w:ascii="SassoonCRInfantMedium" w:hAnsi="SassoonCRInfantMedium"/>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Each area of the curriculum has a contribution to make to </w:t>
      </w:r>
      <w:r w:rsidR="00877B73">
        <w:rPr>
          <w:rFonts w:ascii="SassoonCRInfantMedium" w:hAnsi="SassoonCRInfantMedium" w:cs="Times New Roman"/>
          <w:color w:val="000000"/>
          <w:sz w:val="24"/>
          <w:szCs w:val="24"/>
        </w:rPr>
        <w:t>PDMU and vice-versa. In St. Oliver Plunkett</w:t>
      </w:r>
      <w:r w:rsidRPr="005727C3">
        <w:rPr>
          <w:rFonts w:ascii="SassoonCRInfantMedium" w:hAnsi="SassoonCRInfantMedium" w:cs="Times New Roman"/>
          <w:color w:val="000000"/>
          <w:sz w:val="24"/>
          <w:szCs w:val="24"/>
        </w:rPr>
        <w:t xml:space="preserve">, teachers employ cross-curricular topics to the mutual benefit of all areas of learning: Language &amp; Literacy; Mathematics &amp; Numeracy; PDMU; The Arts; The World </w:t>
      </w:r>
      <w:proofErr w:type="gramStart"/>
      <w:r w:rsidRPr="005727C3">
        <w:rPr>
          <w:rFonts w:ascii="SassoonCRInfantMedium" w:hAnsi="SassoonCRInfantMedium" w:cs="Times New Roman"/>
          <w:color w:val="000000"/>
          <w:sz w:val="24"/>
          <w:szCs w:val="24"/>
        </w:rPr>
        <w:t>Around</w:t>
      </w:r>
      <w:proofErr w:type="gramEnd"/>
      <w:r w:rsidRPr="005727C3">
        <w:rPr>
          <w:rFonts w:ascii="SassoonCRInfantMedium" w:hAnsi="SassoonCRInfantMedium" w:cs="Times New Roman"/>
          <w:color w:val="000000"/>
          <w:sz w:val="24"/>
          <w:szCs w:val="24"/>
        </w:rPr>
        <w:t xml:space="preserve"> Us; Physical Education; Religious Education; and the cross-curricular skills of Communication, Using Mathematics and Using ICT.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Within Northern Ireland </w:t>
      </w:r>
      <w:r w:rsidRPr="005727C3">
        <w:rPr>
          <w:rFonts w:ascii="SassoonCRInfantMedium" w:hAnsi="SassoonCRInfantMedium"/>
          <w:sz w:val="24"/>
          <w:szCs w:val="24"/>
        </w:rPr>
        <w:t>Key Stages 1 and 2 three objectives and a series of issues are identified in relation to all areas of learning, including PDMU:</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Curriculum for Key Stages 1 and 2 three objectives and a series of issues are identified in relation to all areas of learning, including PDMU</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2917"/>
        <w:gridCol w:w="2917"/>
        <w:gridCol w:w="2917"/>
      </w:tblGrid>
      <w:tr w:rsidR="005727C3" w:rsidRPr="005727C3">
        <w:trPr>
          <w:trHeight w:val="521"/>
        </w:trPr>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highlight w:val="yellow"/>
              </w:rPr>
            </w:pPr>
            <w:r w:rsidRPr="005727C3">
              <w:rPr>
                <w:rFonts w:ascii="SassoonCRInfantMedium" w:hAnsi="SassoonCRInfantMedium" w:cs="Times New Roman"/>
                <w:color w:val="000000"/>
                <w:sz w:val="24"/>
                <w:szCs w:val="24"/>
                <w:highlight w:val="yellow"/>
              </w:rPr>
              <w:t xml:space="preserve">Within the Northern Ireland: </w:t>
            </w:r>
            <w:r w:rsidRPr="005727C3">
              <w:rPr>
                <w:rFonts w:ascii="SassoonCRInfantMedium" w:hAnsi="SassoonCRInfantMedium" w:cs="Times New Roman"/>
                <w:b/>
                <w:bCs/>
                <w:color w:val="000000"/>
                <w:sz w:val="24"/>
                <w:szCs w:val="24"/>
                <w:highlight w:val="yellow"/>
              </w:rPr>
              <w:t xml:space="preserve">To Develop the Young Person as an Individual </w:t>
            </w:r>
          </w:p>
        </w:tc>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highlight w:val="yellow"/>
              </w:rPr>
            </w:pPr>
            <w:r w:rsidRPr="005727C3">
              <w:rPr>
                <w:rFonts w:ascii="SassoonCRInfantMedium" w:hAnsi="SassoonCRInfantMedium" w:cs="Times New Roman"/>
                <w:b/>
                <w:bCs/>
                <w:color w:val="000000"/>
                <w:sz w:val="24"/>
                <w:szCs w:val="24"/>
                <w:highlight w:val="yellow"/>
              </w:rPr>
              <w:t xml:space="preserve">To Develop the Young Person as a Contributor to Society </w:t>
            </w:r>
          </w:p>
        </w:tc>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b/>
                <w:bCs/>
                <w:color w:val="000000"/>
                <w:sz w:val="24"/>
                <w:szCs w:val="24"/>
                <w:highlight w:val="yellow"/>
              </w:rPr>
              <w:t>To Develop the Young Person as a Contributor to the Economy and Environment</w:t>
            </w:r>
            <w:r w:rsidRPr="005727C3">
              <w:rPr>
                <w:rFonts w:ascii="SassoonCRInfantMedium" w:hAnsi="SassoonCRInfantMedium" w:cs="Times New Roman"/>
                <w:b/>
                <w:bCs/>
                <w:color w:val="000000"/>
                <w:sz w:val="24"/>
                <w:szCs w:val="24"/>
              </w:rPr>
              <w:t xml:space="preserve"> </w:t>
            </w:r>
          </w:p>
        </w:tc>
      </w:tr>
      <w:tr w:rsidR="005727C3" w:rsidRPr="005727C3">
        <w:trPr>
          <w:trHeight w:val="695"/>
        </w:trPr>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personal understanding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personal health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mutual understanding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moral character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spiritual awareness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tc>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citizenship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cultural understanding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media awareness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ethical awareness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tc>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employability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economic awareness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education for sustainable development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tc>
      </w:tr>
    </w:tbl>
    <w:p w:rsidR="0066268D" w:rsidRPr="0066268D" w:rsidRDefault="0066268D" w:rsidP="00654682">
      <w:pPr>
        <w:pStyle w:val="Default"/>
        <w:rPr>
          <w:rFonts w:ascii="SassoonCRInfantMedium" w:hAnsi="SassoonCRInfantMedium"/>
        </w:rPr>
      </w:pPr>
    </w:p>
    <w:sectPr w:rsidR="0066268D" w:rsidRPr="0066268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C66" w:rsidRDefault="00DB2C66" w:rsidP="00455567">
      <w:pPr>
        <w:spacing w:after="0" w:line="240" w:lineRule="auto"/>
      </w:pPr>
      <w:r>
        <w:separator/>
      </w:r>
    </w:p>
  </w:endnote>
  <w:endnote w:type="continuationSeparator" w:id="0">
    <w:p w:rsidR="00DB2C66" w:rsidRDefault="00DB2C66" w:rsidP="00455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Medium">
    <w:panose1 w:val="02000603020000020003"/>
    <w:charset w:val="00"/>
    <w:family w:val="auto"/>
    <w:pitch w:val="variable"/>
    <w:sig w:usb0="A00000AF" w:usb1="5000204A" w:usb2="00000000" w:usb3="00000000" w:csb0="0000011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SassoonCRInfant">
    <w:panose1 w:val="02010503020300020003"/>
    <w:charset w:val="00"/>
    <w:family w:val="auto"/>
    <w:pitch w:val="variable"/>
    <w:sig w:usb0="A00000AF" w:usb1="5000204A" w:usb2="00000000" w:usb3="00000000" w:csb0="0000011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C66" w:rsidRDefault="00DB2C66" w:rsidP="00455567">
      <w:pPr>
        <w:spacing w:after="0" w:line="240" w:lineRule="auto"/>
      </w:pPr>
      <w:r>
        <w:separator/>
      </w:r>
    </w:p>
  </w:footnote>
  <w:footnote w:type="continuationSeparator" w:id="0">
    <w:p w:rsidR="00DB2C66" w:rsidRDefault="00DB2C66" w:rsidP="004555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C66" w:rsidRDefault="00DB2C66" w:rsidP="00455567">
    <w:pPr>
      <w:pStyle w:val="Header"/>
    </w:pPr>
    <w:r>
      <w:rPr>
        <w:noProof/>
        <w:lang w:val="en-GB" w:eastAsia="en-GB"/>
      </w:rPr>
      <w:drawing>
        <wp:inline distT="0" distB="0" distL="0" distR="0" wp14:anchorId="0691071C" wp14:editId="04CA7DD7">
          <wp:extent cx="762000" cy="431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431800"/>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59264" behindDoc="0" locked="0" layoutInCell="0" allowOverlap="1" wp14:anchorId="674A4B37" wp14:editId="283459F8">
              <wp:simplePos x="0" y="0"/>
              <wp:positionH relativeFrom="page">
                <wp:posOffset>0</wp:posOffset>
              </wp:positionH>
              <wp:positionV relativeFrom="page">
                <wp:posOffset>1964055</wp:posOffset>
              </wp:positionV>
              <wp:extent cx="819150" cy="285750"/>
              <wp:effectExtent l="0" t="0" r="0" b="4445"/>
              <wp:wrapNone/>
              <wp:docPr id="533" name="Rectangl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2857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DB2C66" w:rsidRDefault="00DB2C66" w:rsidP="00455567">
                          <w:pPr>
                            <w:pBdr>
                              <w:top w:val="single" w:sz="4" w:space="1" w:color="D8D8D8"/>
                            </w:pBdr>
                            <w:jc w:val="right"/>
                          </w:pPr>
                          <w:r>
                            <w:t xml:space="preserve">Page | </w:t>
                          </w:r>
                          <w:r>
                            <w:fldChar w:fldCharType="begin"/>
                          </w:r>
                          <w:r>
                            <w:instrText xml:space="preserve"> PAGE   \* MERGEFORMAT </w:instrText>
                          </w:r>
                          <w:r>
                            <w:fldChar w:fldCharType="separate"/>
                          </w:r>
                          <w:r w:rsidR="008C2F06">
                            <w:rPr>
                              <w:noProof/>
                            </w:rPr>
                            <w:t>7</w:t>
                          </w:r>
                          <w:r>
                            <w:rPr>
                              <w:noProof/>
                            </w:rPr>
                            <w:fldChar w:fldCharType="end"/>
                          </w:r>
                        </w:p>
                      </w:txbxContent>
                    </wps:txbx>
                    <wps:bodyPr rot="0" vert="horz" wrap="square" lIns="0" tIns="45720" rIns="0" bIns="45720" anchor="t" anchorCtr="0" upright="1">
                      <a:spAutoFit/>
                    </wps:bodyPr>
                  </wps:wsp>
                </a:graphicData>
              </a:graphic>
              <wp14:sizeRelH relativeFrom="leftMargin">
                <wp14:pctWidth>0</wp14:pctWidth>
              </wp14:sizeRelH>
              <wp14:sizeRelV relativeFrom="page">
                <wp14:pctHeight>0</wp14:pctHeight>
              </wp14:sizeRelV>
            </wp:anchor>
          </w:drawing>
        </mc:Choice>
        <mc:Fallback>
          <w:pict>
            <v:rect id="Rectangle 533" o:spid="_x0000_s1026" style="position:absolute;margin-left:0;margin-top:154.65pt;width:64.5pt;height: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" o:allowincell="f" stroked="f">
              <v:textbox style="mso-fit-shape-to-text:t" inset="0,,0">
                <w:txbxContent>
                  <w:p w:rsidR="00DB2C66" w:rsidRDefault="00DB2C66" w:rsidP="00455567">
                    <w:pPr>
                      <w:pBdr>
                        <w:top w:val="single" w:sz="4" w:space="1" w:color="D8D8D8"/>
                      </w:pBdr>
                      <w:jc w:val="right"/>
                    </w:pPr>
                    <w:r>
                      <w:t xml:space="preserve">Page | </w:t>
                    </w:r>
                    <w:r>
                      <w:fldChar w:fldCharType="begin"/>
                    </w:r>
                    <w:r>
                      <w:instrText xml:space="preserve"> PAGE   \* MERGEFORMAT </w:instrText>
                    </w:r>
                    <w:r>
                      <w:fldChar w:fldCharType="separate"/>
                    </w:r>
                    <w:r w:rsidR="008C2F06">
                      <w:rPr>
                        <w:noProof/>
                      </w:rPr>
                      <w:t>7</w:t>
                    </w:r>
                    <w:r>
                      <w:rPr>
                        <w:noProof/>
                      </w:rPr>
                      <w:fldChar w:fldCharType="end"/>
                    </w:r>
                  </w:p>
                </w:txbxContent>
              </v:textbox>
              <w10:wrap anchorx="page" anchory="page"/>
            </v:rect>
          </w:pict>
        </mc:Fallback>
      </mc:AlternateContent>
    </w:r>
    <w:r>
      <w:t>St. Oliver Plunkett Primary School PDMU Policy</w:t>
    </w:r>
  </w:p>
  <w:p w:rsidR="00DB2C66" w:rsidRPr="00455567" w:rsidRDefault="00DB2C66" w:rsidP="00455567">
    <w:pPr>
      <w:rPr>
        <w:rFonts w:ascii="SassoonCRInfantMedium" w:eastAsia="Arial Unicode MS" w:hAnsi="SassoonCRInfantMedium"/>
        <w:b/>
        <w:sz w:val="40"/>
        <w:szCs w:val="40"/>
        <w:u w:val="single"/>
        <w:lang w:val="en-US"/>
      </w:rPr>
    </w:pPr>
  </w:p>
  <w:p w:rsidR="00DB2C66" w:rsidRDefault="00DB2C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53796"/>
    <w:multiLevelType w:val="hybridMultilevel"/>
    <w:tmpl w:val="F662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461982"/>
    <w:multiLevelType w:val="hybridMultilevel"/>
    <w:tmpl w:val="795057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331AB9"/>
    <w:multiLevelType w:val="hybridMultilevel"/>
    <w:tmpl w:val="B5B0C4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D9743A"/>
    <w:multiLevelType w:val="hybridMultilevel"/>
    <w:tmpl w:val="39D4F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C6727F"/>
    <w:multiLevelType w:val="hybridMultilevel"/>
    <w:tmpl w:val="578CF172"/>
    <w:lvl w:ilvl="0" w:tplc="0A22FBFA">
      <w:numFmt w:val="bullet"/>
      <w:lvlText w:val="-"/>
      <w:lvlJc w:val="left"/>
      <w:pPr>
        <w:ind w:left="720" w:hanging="360"/>
      </w:pPr>
      <w:rPr>
        <w:rFonts w:ascii="SassoonCRInfantMedium" w:eastAsiaTheme="minorHAnsi" w:hAnsi="SassoonCRInfantMedium"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321091"/>
    <w:multiLevelType w:val="hybridMultilevel"/>
    <w:tmpl w:val="1464A0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FF7004"/>
    <w:multiLevelType w:val="hybridMultilevel"/>
    <w:tmpl w:val="1C289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654A43"/>
    <w:multiLevelType w:val="hybridMultilevel"/>
    <w:tmpl w:val="68DE8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FB66872"/>
    <w:multiLevelType w:val="hybridMultilevel"/>
    <w:tmpl w:val="309E8C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560AA6"/>
    <w:multiLevelType w:val="hybridMultilevel"/>
    <w:tmpl w:val="4D1EE79A"/>
    <w:lvl w:ilvl="0" w:tplc="0A9C6B28">
      <w:numFmt w:val="bullet"/>
      <w:lvlText w:val="-"/>
      <w:lvlJc w:val="left"/>
      <w:pPr>
        <w:ind w:left="720" w:hanging="360"/>
      </w:pPr>
      <w:rPr>
        <w:rFonts w:ascii="SassoonCRInfantMedium" w:eastAsiaTheme="minorHAnsi" w:hAnsi="SassoonCRInfantMedium"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9C79B4"/>
    <w:multiLevelType w:val="hybridMultilevel"/>
    <w:tmpl w:val="6B6A3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AD759BB"/>
    <w:multiLevelType w:val="hybridMultilevel"/>
    <w:tmpl w:val="FA98398A"/>
    <w:lvl w:ilvl="0" w:tplc="2CD65422">
      <w:numFmt w:val="bullet"/>
      <w:lvlText w:val="·"/>
      <w:lvlJc w:val="left"/>
      <w:pPr>
        <w:ind w:left="720" w:hanging="360"/>
      </w:pPr>
      <w:rPr>
        <w:rFonts w:ascii="SassoonCRInfantMedium" w:eastAsiaTheme="minorHAnsi" w:hAnsi="SassoonCRInfantMedium"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79A7F5E"/>
    <w:multiLevelType w:val="hybridMultilevel"/>
    <w:tmpl w:val="DACEBD3A"/>
    <w:lvl w:ilvl="0" w:tplc="6E9E3C4E">
      <w:numFmt w:val="bullet"/>
      <w:lvlText w:val="·"/>
      <w:lvlJc w:val="left"/>
      <w:pPr>
        <w:ind w:left="720" w:hanging="360"/>
      </w:pPr>
      <w:rPr>
        <w:rFonts w:ascii="SassoonCRInfantMedium" w:eastAsiaTheme="minorHAnsi" w:hAnsi="SassoonCRInfantMedium"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DB240E8"/>
    <w:multiLevelType w:val="hybridMultilevel"/>
    <w:tmpl w:val="8A4CF9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AFF10E7"/>
    <w:multiLevelType w:val="hybridMultilevel"/>
    <w:tmpl w:val="4D7AC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47634DE"/>
    <w:multiLevelType w:val="hybridMultilevel"/>
    <w:tmpl w:val="C43CE3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0"/>
  </w:num>
  <w:num w:numId="4">
    <w:abstractNumId w:val="0"/>
  </w:num>
  <w:num w:numId="5">
    <w:abstractNumId w:val="13"/>
  </w:num>
  <w:num w:numId="6">
    <w:abstractNumId w:val="1"/>
  </w:num>
  <w:num w:numId="7">
    <w:abstractNumId w:val="2"/>
  </w:num>
  <w:num w:numId="8">
    <w:abstractNumId w:val="5"/>
  </w:num>
  <w:num w:numId="9">
    <w:abstractNumId w:val="15"/>
  </w:num>
  <w:num w:numId="10">
    <w:abstractNumId w:val="8"/>
  </w:num>
  <w:num w:numId="11">
    <w:abstractNumId w:val="9"/>
  </w:num>
  <w:num w:numId="12">
    <w:abstractNumId w:val="4"/>
  </w:num>
  <w:num w:numId="13">
    <w:abstractNumId w:val="6"/>
  </w:num>
  <w:num w:numId="14">
    <w:abstractNumId w:val="11"/>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FE4"/>
    <w:rsid w:val="00030A74"/>
    <w:rsid w:val="000418C0"/>
    <w:rsid w:val="00083BAA"/>
    <w:rsid w:val="000F395D"/>
    <w:rsid w:val="00175573"/>
    <w:rsid w:val="001B49FA"/>
    <w:rsid w:val="002B09A6"/>
    <w:rsid w:val="002D7651"/>
    <w:rsid w:val="003058EA"/>
    <w:rsid w:val="0035245E"/>
    <w:rsid w:val="00396860"/>
    <w:rsid w:val="003C5FE4"/>
    <w:rsid w:val="00455567"/>
    <w:rsid w:val="00503BFB"/>
    <w:rsid w:val="005041CC"/>
    <w:rsid w:val="005727C3"/>
    <w:rsid w:val="006109BA"/>
    <w:rsid w:val="00617799"/>
    <w:rsid w:val="00654682"/>
    <w:rsid w:val="0066268D"/>
    <w:rsid w:val="006A032F"/>
    <w:rsid w:val="0070305F"/>
    <w:rsid w:val="007D2AAB"/>
    <w:rsid w:val="00877B73"/>
    <w:rsid w:val="008C2F06"/>
    <w:rsid w:val="008E7ED6"/>
    <w:rsid w:val="00976273"/>
    <w:rsid w:val="00995B08"/>
    <w:rsid w:val="00A06E2D"/>
    <w:rsid w:val="00A76174"/>
    <w:rsid w:val="00AD7608"/>
    <w:rsid w:val="00B324F4"/>
    <w:rsid w:val="00C71781"/>
    <w:rsid w:val="00CF58C5"/>
    <w:rsid w:val="00DA45D0"/>
    <w:rsid w:val="00DB2C66"/>
    <w:rsid w:val="00DE2844"/>
    <w:rsid w:val="00DF2B3B"/>
    <w:rsid w:val="00F8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5FE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617799"/>
    <w:pPr>
      <w:ind w:left="720"/>
      <w:contextualSpacing/>
    </w:pPr>
  </w:style>
  <w:style w:type="paragraph" w:styleId="BalloonText">
    <w:name w:val="Balloon Text"/>
    <w:basedOn w:val="Normal"/>
    <w:link w:val="BalloonTextChar"/>
    <w:uiPriority w:val="99"/>
    <w:semiHidden/>
    <w:unhideWhenUsed/>
    <w:rsid w:val="00662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268D"/>
    <w:rPr>
      <w:rFonts w:ascii="Tahoma" w:hAnsi="Tahoma" w:cs="Tahoma"/>
      <w:sz w:val="16"/>
      <w:szCs w:val="16"/>
    </w:rPr>
  </w:style>
  <w:style w:type="paragraph" w:styleId="Header">
    <w:name w:val="header"/>
    <w:basedOn w:val="Normal"/>
    <w:link w:val="HeaderChar"/>
    <w:uiPriority w:val="99"/>
    <w:rsid w:val="00455567"/>
    <w:pPr>
      <w:tabs>
        <w:tab w:val="center" w:pos="4513"/>
        <w:tab w:val="right" w:pos="902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45556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55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567"/>
  </w:style>
  <w:style w:type="paragraph" w:styleId="NoSpacing">
    <w:name w:val="No Spacing"/>
    <w:uiPriority w:val="1"/>
    <w:qFormat/>
    <w:rsid w:val="006109B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5FE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617799"/>
    <w:pPr>
      <w:ind w:left="720"/>
      <w:contextualSpacing/>
    </w:pPr>
  </w:style>
  <w:style w:type="paragraph" w:styleId="BalloonText">
    <w:name w:val="Balloon Text"/>
    <w:basedOn w:val="Normal"/>
    <w:link w:val="BalloonTextChar"/>
    <w:uiPriority w:val="99"/>
    <w:semiHidden/>
    <w:unhideWhenUsed/>
    <w:rsid w:val="00662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268D"/>
    <w:rPr>
      <w:rFonts w:ascii="Tahoma" w:hAnsi="Tahoma" w:cs="Tahoma"/>
      <w:sz w:val="16"/>
      <w:szCs w:val="16"/>
    </w:rPr>
  </w:style>
  <w:style w:type="paragraph" w:styleId="Header">
    <w:name w:val="header"/>
    <w:basedOn w:val="Normal"/>
    <w:link w:val="HeaderChar"/>
    <w:uiPriority w:val="99"/>
    <w:rsid w:val="00455567"/>
    <w:pPr>
      <w:tabs>
        <w:tab w:val="center" w:pos="4513"/>
        <w:tab w:val="right" w:pos="902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45556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55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567"/>
  </w:style>
  <w:style w:type="paragraph" w:styleId="NoSpacing">
    <w:name w:val="No Spacing"/>
    <w:uiPriority w:val="1"/>
    <w:qFormat/>
    <w:rsid w:val="006109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EF402-7422-4FE2-A3AA-CA2042ED8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86F004B2</Template>
  <TotalTime>170</TotalTime>
  <Pages>17</Pages>
  <Words>2397</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DIAMOND</dc:creator>
  <cp:lastModifiedBy>S DIAMOND</cp:lastModifiedBy>
  <cp:revision>5</cp:revision>
  <cp:lastPrinted>2016-03-22T12:24:00Z</cp:lastPrinted>
  <dcterms:created xsi:type="dcterms:W3CDTF">2015-09-17T09:21:00Z</dcterms:created>
  <dcterms:modified xsi:type="dcterms:W3CDTF">2016-03-22T14:38:00Z</dcterms:modified>
</cp:coreProperties>
</file>