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74B6" w:rsidRDefault="00545548">
      <w:r>
        <w:rPr>
          <w:noProof/>
          <w:sz w:val="96"/>
          <w:szCs w:val="96"/>
          <w:lang w:eastAsia="en-GB"/>
        </w:rPr>
        <w:drawing>
          <wp:inline distT="0" distB="0" distL="0" distR="0" wp14:anchorId="7EBE21FE" wp14:editId="5F2B11BF">
            <wp:extent cx="8838588" cy="876300"/>
            <wp:effectExtent l="0" t="0" r="635" b="0"/>
            <wp:docPr id="3" name="Picture 3" descr="T:\SOP\Rights Repecting Schools Resources\RRSA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:\SOP\Rights Repecting Schools Resources\RRSA logo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878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22F" w:rsidRDefault="00826B5B">
      <w:pPr>
        <w:rPr>
          <w:b/>
          <w:caps/>
          <w:sz w:val="72"/>
          <w:szCs w:val="72"/>
          <w:highlight w:val="green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caps/>
          <w:sz w:val="72"/>
          <w:szCs w:val="72"/>
          <w:highlight w:val="green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UNCRC:</w:t>
      </w:r>
      <w:r w:rsidR="00545548">
        <w:rPr>
          <w:b/>
          <w:caps/>
          <w:sz w:val="72"/>
          <w:szCs w:val="72"/>
          <w:highlight w:val="green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Article</w:t>
      </w:r>
      <w:r w:rsidR="00794FC9">
        <w:rPr>
          <w:b/>
          <w:caps/>
          <w:sz w:val="72"/>
          <w:szCs w:val="72"/>
          <w:highlight w:val="green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C554B2">
        <w:rPr>
          <w:b/>
          <w:caps/>
          <w:sz w:val="72"/>
          <w:szCs w:val="72"/>
          <w:highlight w:val="green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37</w:t>
      </w:r>
    </w:p>
    <w:p w:rsidR="00E85D6F" w:rsidRPr="00444EAE" w:rsidRDefault="00C554B2" w:rsidP="00E85D6F">
      <w:pPr>
        <w:tabs>
          <w:tab w:val="left" w:pos="4032"/>
        </w:tabs>
        <w:rPr>
          <w:sz w:val="72"/>
          <w:szCs w:val="72"/>
        </w:rPr>
      </w:pPr>
      <w:r>
        <w:rPr>
          <w:sz w:val="72"/>
          <w:szCs w:val="72"/>
        </w:rPr>
        <w:t>No one is allowed to punish you in a cruel or harmful way.</w:t>
      </w:r>
      <w:bookmarkStart w:id="0" w:name="_GoBack"/>
      <w:bookmarkEnd w:id="0"/>
    </w:p>
    <w:p w:rsidR="00545548" w:rsidRPr="0048122F" w:rsidRDefault="00545548">
      <w:pPr>
        <w:rPr>
          <w:b/>
          <w:caps/>
          <w:sz w:val="72"/>
          <w:szCs w:val="7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sectPr w:rsidR="00545548" w:rsidRPr="0048122F" w:rsidSect="0054554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548"/>
    <w:rsid w:val="00033EBA"/>
    <w:rsid w:val="00061E80"/>
    <w:rsid w:val="000C7ACA"/>
    <w:rsid w:val="001C4450"/>
    <w:rsid w:val="002C2802"/>
    <w:rsid w:val="0031776D"/>
    <w:rsid w:val="003849CA"/>
    <w:rsid w:val="003D6E3F"/>
    <w:rsid w:val="00420195"/>
    <w:rsid w:val="0048122F"/>
    <w:rsid w:val="004874B6"/>
    <w:rsid w:val="004F771E"/>
    <w:rsid w:val="00545548"/>
    <w:rsid w:val="00575177"/>
    <w:rsid w:val="00677641"/>
    <w:rsid w:val="00794FC9"/>
    <w:rsid w:val="00822032"/>
    <w:rsid w:val="00826B5B"/>
    <w:rsid w:val="00842362"/>
    <w:rsid w:val="00972CCD"/>
    <w:rsid w:val="00A11407"/>
    <w:rsid w:val="00AA30DA"/>
    <w:rsid w:val="00AD5FDC"/>
    <w:rsid w:val="00B665F7"/>
    <w:rsid w:val="00C554B2"/>
    <w:rsid w:val="00CC2950"/>
    <w:rsid w:val="00E6335E"/>
    <w:rsid w:val="00E85D6F"/>
    <w:rsid w:val="00FF0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55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55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55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55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CFC20AAE</Template>
  <TotalTime>1</TotalTime>
  <Pages>1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DIAMOND</dc:creator>
  <cp:lastModifiedBy>S DIAMOND</cp:lastModifiedBy>
  <cp:revision>2</cp:revision>
  <dcterms:created xsi:type="dcterms:W3CDTF">2016-04-07T18:43:00Z</dcterms:created>
  <dcterms:modified xsi:type="dcterms:W3CDTF">2016-04-07T18:43:00Z</dcterms:modified>
</cp:coreProperties>
</file>