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4B6" w:rsidRDefault="00545548">
      <w:r>
        <w:rPr>
          <w:noProof/>
          <w:sz w:val="96"/>
          <w:szCs w:val="96"/>
          <w:lang w:eastAsia="en-GB"/>
        </w:rPr>
        <w:drawing>
          <wp:inline distT="0" distB="0" distL="0" distR="0" wp14:anchorId="7EBE21FE" wp14:editId="5F2B11BF">
            <wp:extent cx="8838588" cy="876300"/>
            <wp:effectExtent l="0" t="0" r="635" b="0"/>
            <wp:docPr id="3" name="Picture 3" descr="T:\SOP\Rights Repecting Schools Resources\RRS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OP\Rights Repecting Schools Resources\RRSA 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878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22F" w:rsidRDefault="00545548">
      <w:pPr>
        <w:rPr>
          <w:b/>
          <w:caps/>
          <w:sz w:val="72"/>
          <w:szCs w:val="7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b/>
          <w:caps/>
          <w:sz w:val="72"/>
          <w:szCs w:val="7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UNCRC :</w:t>
      </w:r>
      <w:proofErr w:type="gramEnd"/>
      <w:r>
        <w:rPr>
          <w:b/>
          <w:caps/>
          <w:sz w:val="72"/>
          <w:szCs w:val="7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Article</w:t>
      </w:r>
      <w:r w:rsidR="00794FC9">
        <w:rPr>
          <w:b/>
          <w:caps/>
          <w:sz w:val="72"/>
          <w:szCs w:val="7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31776D">
        <w:rPr>
          <w:b/>
          <w:caps/>
          <w:sz w:val="72"/>
          <w:szCs w:val="7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7</w:t>
      </w:r>
    </w:p>
    <w:p w:rsidR="00E85D6F" w:rsidRPr="00444EAE" w:rsidRDefault="0031776D" w:rsidP="00E85D6F">
      <w:pPr>
        <w:tabs>
          <w:tab w:val="left" w:pos="4032"/>
        </w:tabs>
        <w:rPr>
          <w:sz w:val="72"/>
          <w:szCs w:val="72"/>
        </w:rPr>
      </w:pPr>
      <w:r>
        <w:rPr>
          <w:sz w:val="72"/>
          <w:szCs w:val="72"/>
        </w:rPr>
        <w:t>You have the right to a name and this should be officially recognised by the government</w:t>
      </w:r>
      <w:r w:rsidR="00AA30DA">
        <w:rPr>
          <w:sz w:val="72"/>
          <w:szCs w:val="72"/>
        </w:rPr>
        <w:t>.</w:t>
      </w:r>
      <w:r>
        <w:rPr>
          <w:sz w:val="72"/>
          <w:szCs w:val="72"/>
        </w:rPr>
        <w:t xml:space="preserve"> You have the right to a nationality.</w:t>
      </w:r>
      <w:bookmarkStart w:id="0" w:name="_GoBack"/>
      <w:bookmarkEnd w:id="0"/>
    </w:p>
    <w:p w:rsidR="00545548" w:rsidRPr="0048122F" w:rsidRDefault="00545548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sectPr w:rsidR="00545548" w:rsidRPr="0048122F" w:rsidSect="005455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548"/>
    <w:rsid w:val="000C7ACA"/>
    <w:rsid w:val="001C4450"/>
    <w:rsid w:val="0031776D"/>
    <w:rsid w:val="003849CA"/>
    <w:rsid w:val="003D6E3F"/>
    <w:rsid w:val="0048122F"/>
    <w:rsid w:val="004874B6"/>
    <w:rsid w:val="004F771E"/>
    <w:rsid w:val="00545548"/>
    <w:rsid w:val="00794FC9"/>
    <w:rsid w:val="00822032"/>
    <w:rsid w:val="00842362"/>
    <w:rsid w:val="00AA30DA"/>
    <w:rsid w:val="00AD5FDC"/>
    <w:rsid w:val="00CC2950"/>
    <w:rsid w:val="00E8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CFC20AAE</Template>
  <TotalTime>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DIAMOND</dc:creator>
  <cp:lastModifiedBy>S DIAMOND</cp:lastModifiedBy>
  <cp:revision>2</cp:revision>
  <dcterms:created xsi:type="dcterms:W3CDTF">2016-04-07T14:18:00Z</dcterms:created>
  <dcterms:modified xsi:type="dcterms:W3CDTF">2016-04-07T14:18:00Z</dcterms:modified>
</cp:coreProperties>
</file>