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074" w:rsidRDefault="00A21168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27206C3F" wp14:editId="79AB6A90">
            <wp:extent cx="1969135" cy="1575435"/>
            <wp:effectExtent l="0" t="0" r="0" b="5715"/>
            <wp:docPr id="2" name="Picture 2" descr="n:\RPF\Desktop\image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n:\RPF\Desktop\image00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0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0B84D" wp14:editId="537B32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0074" w:rsidRPr="00D80074" w:rsidRDefault="00444EAE" w:rsidP="00D80074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Arti</w:t>
                            </w:r>
                            <w:r w:rsidR="00754169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cle 29</w:t>
                            </w:r>
                            <w:r w:rsidR="00D80074" w:rsidRPr="00D80074">
                              <w:rPr>
                                <w:b/>
                                <w:caps/>
                                <w:sz w:val="72"/>
                                <w:szCs w:val="72"/>
                                <w:highlight w:val="green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gnWmDCICAABV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:rsidR="00D80074" w:rsidRPr="00D80074" w:rsidRDefault="00444EAE" w:rsidP="00D80074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Arti</w:t>
                      </w:r>
                      <w:r w:rsidR="00754169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cle 29</w:t>
                      </w:r>
                      <w:r w:rsidR="00D80074" w:rsidRPr="00D80074">
                        <w:rPr>
                          <w:b/>
                          <w:caps/>
                          <w:sz w:val="72"/>
                          <w:szCs w:val="72"/>
                          <w:highlight w:val="green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874B6" w:rsidRDefault="00D80074" w:rsidP="00D80074">
      <w:pPr>
        <w:tabs>
          <w:tab w:val="left" w:pos="4032"/>
        </w:tabs>
      </w:pPr>
      <w:r>
        <w:tab/>
      </w:r>
    </w:p>
    <w:p w:rsidR="00444EAE" w:rsidRPr="00444EAE" w:rsidRDefault="00754169" w:rsidP="00D80074">
      <w:pPr>
        <w:tabs>
          <w:tab w:val="left" w:pos="4032"/>
        </w:tabs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t xml:space="preserve">Your education should help </w:t>
      </w:r>
      <w:r w:rsidR="002F72AC">
        <w:rPr>
          <w:sz w:val="72"/>
          <w:szCs w:val="72"/>
        </w:rPr>
        <w:t>you use and develop your talents and abilities. It should also help you learn to live peacefully, protect the environment and respect other people.</w:t>
      </w:r>
    </w:p>
    <w:sectPr w:rsidR="00444EAE" w:rsidRPr="00444EAE" w:rsidSect="00331D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A4"/>
    <w:rsid w:val="002F72AC"/>
    <w:rsid w:val="00331DA4"/>
    <w:rsid w:val="00377F7B"/>
    <w:rsid w:val="00444EAE"/>
    <w:rsid w:val="004874B6"/>
    <w:rsid w:val="00754169"/>
    <w:rsid w:val="00A21168"/>
    <w:rsid w:val="00D8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1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1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3D19CB66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3</cp:revision>
  <dcterms:created xsi:type="dcterms:W3CDTF">2015-11-08T15:48:00Z</dcterms:created>
  <dcterms:modified xsi:type="dcterms:W3CDTF">2015-11-08T16:08:00Z</dcterms:modified>
</cp:coreProperties>
</file>