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074" w:rsidRDefault="00E00B26">
      <w:pPr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>
        <w:rPr>
          <w:noProof/>
          <w:lang w:eastAsia="en-GB"/>
        </w:rPr>
        <w:drawing>
          <wp:inline distT="0" distB="0" distL="0" distR="0" wp14:anchorId="48726E29" wp14:editId="32F1150A">
            <wp:extent cx="1969135" cy="1575435"/>
            <wp:effectExtent l="0" t="0" r="0" b="5715"/>
            <wp:docPr id="2" name="Picture 2" descr="n:\RPF\Desktop\image00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n:\RPF\Desktop\image003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575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007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10B84D" wp14:editId="537B329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80074" w:rsidRPr="00D80074" w:rsidRDefault="00E00B26" w:rsidP="00D80074">
                            <w:pPr>
                              <w:jc w:val="center"/>
                              <w:rPr>
                                <w:b/>
                                <w:caps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caps/>
                                <w:sz w:val="72"/>
                                <w:szCs w:val="72"/>
                                <w:highlight w:val="green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444EAE">
                              <w:rPr>
                                <w:b/>
                                <w:caps/>
                                <w:sz w:val="72"/>
                                <w:szCs w:val="72"/>
                                <w:highlight w:val="green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Article 28</w:t>
                            </w:r>
                            <w:r w:rsidR="00D80074" w:rsidRPr="00D80074">
                              <w:rPr>
                                <w:b/>
                                <w:caps/>
                                <w:sz w:val="72"/>
                                <w:szCs w:val="72"/>
                                <w:highlight w:val="green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" filled="f" stroked="f">
                <v:textbox style="mso-fit-shape-to-text:t">
                  <w:txbxContent>
                    <w:p w:rsidR="00D80074" w:rsidRPr="00D80074" w:rsidRDefault="00E00B26" w:rsidP="00D80074">
                      <w:pPr>
                        <w:jc w:val="center"/>
                        <w:rPr>
                          <w:b/>
                          <w:caps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caps/>
                          <w:sz w:val="72"/>
                          <w:szCs w:val="72"/>
                          <w:highlight w:val="green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444EAE">
                        <w:rPr>
                          <w:b/>
                          <w:caps/>
                          <w:sz w:val="72"/>
                          <w:szCs w:val="72"/>
                          <w:highlight w:val="green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Article 28</w:t>
                      </w:r>
                      <w:r w:rsidR="00D80074" w:rsidRPr="00D80074">
                        <w:rPr>
                          <w:b/>
                          <w:caps/>
                          <w:sz w:val="72"/>
                          <w:szCs w:val="72"/>
                          <w:highlight w:val="green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4874B6" w:rsidRDefault="00D80074" w:rsidP="00D80074">
      <w:pPr>
        <w:tabs>
          <w:tab w:val="left" w:pos="4032"/>
        </w:tabs>
      </w:pPr>
      <w:r>
        <w:tab/>
      </w:r>
      <w:r w:rsidR="00E00B26">
        <w:t xml:space="preserve">                                                                                        </w:t>
      </w:r>
    </w:p>
    <w:p w:rsidR="00444EAE" w:rsidRPr="00444EAE" w:rsidRDefault="00444EAE" w:rsidP="00D80074">
      <w:pPr>
        <w:tabs>
          <w:tab w:val="left" w:pos="4032"/>
        </w:tabs>
        <w:rPr>
          <w:sz w:val="72"/>
          <w:szCs w:val="72"/>
        </w:rPr>
      </w:pPr>
      <w:bookmarkStart w:id="0" w:name="_GoBack"/>
      <w:bookmarkEnd w:id="0"/>
      <w:r>
        <w:rPr>
          <w:sz w:val="72"/>
          <w:szCs w:val="72"/>
        </w:rPr>
        <w:t>You have the right to a good quality education. You should be encouraged to go to school</w:t>
      </w:r>
      <w:r w:rsidR="00377F7B">
        <w:rPr>
          <w:sz w:val="72"/>
          <w:szCs w:val="72"/>
        </w:rPr>
        <w:t xml:space="preserve"> to the highest level you can.</w:t>
      </w:r>
    </w:p>
    <w:sectPr w:rsidR="00444EAE" w:rsidRPr="00444EAE" w:rsidSect="00331DA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DA4"/>
    <w:rsid w:val="00331DA4"/>
    <w:rsid w:val="00377F7B"/>
    <w:rsid w:val="00444EAE"/>
    <w:rsid w:val="004874B6"/>
    <w:rsid w:val="00D80074"/>
    <w:rsid w:val="00E00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0B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0B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0B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0B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36B91C79</Template>
  <TotalTime>1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DIAMOND</dc:creator>
  <cp:lastModifiedBy>S DIAMOND</cp:lastModifiedBy>
  <cp:revision>3</cp:revision>
  <dcterms:created xsi:type="dcterms:W3CDTF">2015-11-08T15:37:00Z</dcterms:created>
  <dcterms:modified xsi:type="dcterms:W3CDTF">2015-11-08T16:07:00Z</dcterms:modified>
</cp:coreProperties>
</file>