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266" w:rsidRDefault="00D80074" w:rsidP="00644451">
      <w:pPr>
        <w:tabs>
          <w:tab w:val="left" w:pos="3589"/>
        </w:tabs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044CA" wp14:editId="3BCBD03A">
                <wp:simplePos x="0" y="0"/>
                <wp:positionH relativeFrom="column">
                  <wp:posOffset>159026</wp:posOffset>
                </wp:positionH>
                <wp:positionV relativeFrom="paragraph">
                  <wp:posOffset>556591</wp:posOffset>
                </wp:positionV>
                <wp:extent cx="3935896" cy="80127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5896" cy="801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8F2266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Article </w:t>
                            </w:r>
                            <w:r w:rsidR="00C1519B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15</w:t>
                            </w:r>
                            <w:proofErr w:type="gramStart"/>
                            <w:r w:rsidR="00C1519B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  <w:r w:rsidR="00C1519B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</w:t>
                            </w:r>
                            <w:proofErr w:type="gramEnd"/>
                            <w:r w:rsidR="00C1519B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 31</w:t>
                            </w:r>
                            <w:r w:rsidR="00C1519B"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5pt;margin-top:43.85pt;width:309.9pt;height:6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" filled="f" stroked="f">
                <v:textbox>
                  <w:txbxContent>
                    <w:p w:rsidR="00D80074" w:rsidRPr="00D80074" w:rsidRDefault="008F2266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Article </w:t>
                      </w:r>
                      <w:r w:rsidR="00C1519B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15</w:t>
                      </w:r>
                      <w:proofErr w:type="gramStart"/>
                      <w:r w:rsidR="00C1519B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  <w:r w:rsidR="00C1519B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</w:t>
                      </w:r>
                      <w:proofErr w:type="gramEnd"/>
                      <w:r w:rsidR="00C1519B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 31</w:t>
                      </w:r>
                      <w:r w:rsidR="00C1519B"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44451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D80074" w:rsidRDefault="00644451" w:rsidP="00644451">
      <w:pPr>
        <w:tabs>
          <w:tab w:val="left" w:pos="3589"/>
        </w:tabs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</w:t>
      </w:r>
      <w:r w:rsidR="00AA6C2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</w:t>
      </w:r>
      <w:r>
        <w:rPr>
          <w:b/>
          <w:caps/>
          <w:noProof/>
          <w:lang w:eastAsia="en-GB"/>
        </w:rPr>
        <w:drawing>
          <wp:inline distT="0" distB="0" distL="0" distR="0">
            <wp:extent cx="2855742" cy="1631589"/>
            <wp:effectExtent l="0" t="0" r="1905" b="6985"/>
            <wp:docPr id="2" name="Picture 2" descr="n:\RPF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RPF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000" cy="163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666" w:rsidRDefault="00E86666" w:rsidP="00644451">
      <w:pPr>
        <w:tabs>
          <w:tab w:val="left" w:pos="3589"/>
        </w:tabs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ARTICLE </w:t>
      </w:r>
      <w:r w:rsidR="00C1519B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15</w:t>
      </w:r>
      <w:proofErr w:type="gramEnd"/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E86666" w:rsidRDefault="00E86666" w:rsidP="00644451">
      <w:pPr>
        <w:tabs>
          <w:tab w:val="left" w:pos="3589"/>
        </w:tabs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You have the right to choose your own friends and join or set up groups, as long as it isn’t harmful to others.</w:t>
      </w:r>
    </w:p>
    <w:p w:rsidR="00C1519B" w:rsidRDefault="00C1519B" w:rsidP="00C1519B">
      <w:pPr>
        <w:tabs>
          <w:tab w:val="left" w:pos="3589"/>
        </w:tabs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</w:p>
    <w:p w:rsidR="00C1519B" w:rsidRDefault="00C1519B" w:rsidP="00C1519B">
      <w:pPr>
        <w:tabs>
          <w:tab w:val="left" w:pos="3589"/>
        </w:tabs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ARTICLE   19</w:t>
      </w: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  <w:proofErr w:type="gramEnd"/>
    </w:p>
    <w:p w:rsidR="00E86666" w:rsidRDefault="00E86666" w:rsidP="00644451">
      <w:pPr>
        <w:tabs>
          <w:tab w:val="left" w:pos="3589"/>
        </w:tabs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You have the right to be protected from being hurt and mistreated, in body or mind.</w:t>
      </w:r>
    </w:p>
    <w:p w:rsidR="00C1519B" w:rsidRDefault="00C1519B" w:rsidP="00C1519B">
      <w:pPr>
        <w:tabs>
          <w:tab w:val="left" w:pos="3589"/>
        </w:tabs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1519B" w:rsidRDefault="00C1519B" w:rsidP="00C1519B">
      <w:pPr>
        <w:tabs>
          <w:tab w:val="left" w:pos="3589"/>
        </w:tabs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ARTICLE   31</w:t>
      </w: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  <w:proofErr w:type="gramEnd"/>
    </w:p>
    <w:p w:rsidR="00C1519B" w:rsidRDefault="00C1519B" w:rsidP="00644451">
      <w:pPr>
        <w:tabs>
          <w:tab w:val="left" w:pos="3589"/>
        </w:tabs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you have the right to play and rest.</w:t>
      </w:r>
    </w:p>
    <w:p w:rsidR="004874B6" w:rsidRPr="00C1519B" w:rsidRDefault="00D80074" w:rsidP="00C1519B">
      <w:pPr>
        <w:tabs>
          <w:tab w:val="left" w:pos="2003"/>
        </w:tabs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tab/>
      </w:r>
    </w:p>
    <w:p w:rsidR="00D80074" w:rsidRPr="00B2038E" w:rsidRDefault="00B2038E" w:rsidP="00D80074">
      <w:pPr>
        <w:tabs>
          <w:tab w:val="left" w:pos="4032"/>
        </w:tabs>
        <w:rPr>
          <w:sz w:val="96"/>
          <w:szCs w:val="96"/>
        </w:rPr>
      </w:pPr>
      <w:r>
        <w:rPr>
          <w:noProof/>
          <w:sz w:val="96"/>
          <w:szCs w:val="96"/>
          <w:lang w:eastAsia="en-GB"/>
        </w:rPr>
        <w:drawing>
          <wp:inline distT="0" distB="0" distL="0" distR="0">
            <wp:extent cx="12066104" cy="1391478"/>
            <wp:effectExtent l="0" t="0" r="0" b="0"/>
            <wp:docPr id="3" name="Picture 3" descr="T:\SOP\Rights Repecting Schools Resources\RRS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OP\Rights Repecting Schools Resources\RRSA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9253" cy="139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074" w:rsidRPr="00B2038E" w:rsidSect="00AA6C2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331DA4"/>
    <w:rsid w:val="004874B6"/>
    <w:rsid w:val="005620CB"/>
    <w:rsid w:val="00644451"/>
    <w:rsid w:val="008F2266"/>
    <w:rsid w:val="00AA6C2C"/>
    <w:rsid w:val="00B2038E"/>
    <w:rsid w:val="00C1519B"/>
    <w:rsid w:val="00D80074"/>
    <w:rsid w:val="00E8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C094B33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2</cp:revision>
  <cp:lastPrinted>2016-02-23T15:56:00Z</cp:lastPrinted>
  <dcterms:created xsi:type="dcterms:W3CDTF">2016-02-23T15:57:00Z</dcterms:created>
  <dcterms:modified xsi:type="dcterms:W3CDTF">2016-02-23T15:57:00Z</dcterms:modified>
</cp:coreProperties>
</file>