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074" w:rsidRDefault="00D80074" w:rsidP="00644451">
      <w:pPr>
        <w:tabs>
          <w:tab w:val="left" w:pos="3589"/>
        </w:tabs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0B84D" wp14:editId="537B3298">
                <wp:simplePos x="0" y="0"/>
                <wp:positionH relativeFrom="column">
                  <wp:posOffset>159026</wp:posOffset>
                </wp:positionH>
                <wp:positionV relativeFrom="paragraph">
                  <wp:posOffset>556591</wp:posOffset>
                </wp:positionV>
                <wp:extent cx="3935896" cy="801272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5896" cy="801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0074" w:rsidRPr="00D80074" w:rsidRDefault="00314325" w:rsidP="00D80074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Article 12</w:t>
                            </w:r>
                            <w:r w:rsidR="00D80074" w:rsidRPr="00D80074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.5pt;margin-top:43.85pt;width:309.9pt;height:6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" filled="f" stroked="f">
                <v:textbox>
                  <w:txbxContent>
                    <w:p w:rsidR="00D80074" w:rsidRPr="00D80074" w:rsidRDefault="00314325" w:rsidP="00D80074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Article 12</w:t>
                      </w:r>
                      <w:r w:rsidR="00D80074" w:rsidRPr="00D80074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44451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  <w:t xml:space="preserve">                                                                                                                                 </w:t>
      </w:r>
      <w:r w:rsidR="00AA6C2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</w:t>
      </w:r>
      <w:r w:rsidR="00644451">
        <w:rPr>
          <w:b/>
          <w:caps/>
          <w:noProof/>
          <w:lang w:eastAsia="en-GB"/>
        </w:rPr>
        <w:drawing>
          <wp:inline distT="0" distB="0" distL="0" distR="0">
            <wp:extent cx="2855742" cy="1631589"/>
            <wp:effectExtent l="0" t="0" r="1905" b="6985"/>
            <wp:docPr id="2" name="Picture 2" descr="n:\RPF\Deskto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RPF\Desktop\image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000" cy="163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4B6" w:rsidRDefault="00D80074" w:rsidP="00D80074">
      <w:pPr>
        <w:tabs>
          <w:tab w:val="left" w:pos="4032"/>
        </w:tabs>
      </w:pPr>
      <w:r>
        <w:tab/>
      </w:r>
    </w:p>
    <w:p w:rsidR="00314325" w:rsidRDefault="00B2038E" w:rsidP="00B2038E">
      <w:pPr>
        <w:rPr>
          <w:sz w:val="24"/>
          <w:szCs w:val="24"/>
        </w:rPr>
      </w:pPr>
      <w:r w:rsidRPr="00314325">
        <w:rPr>
          <w:sz w:val="144"/>
          <w:szCs w:val="144"/>
        </w:rPr>
        <w:t>“You have the rig</w:t>
      </w:r>
      <w:r w:rsidR="00314325" w:rsidRPr="00314325">
        <w:rPr>
          <w:sz w:val="144"/>
          <w:szCs w:val="144"/>
        </w:rPr>
        <w:t>ht to give your opinion and for adults to listen and take it seriously.</w:t>
      </w:r>
      <w:r w:rsidRPr="00314325">
        <w:rPr>
          <w:sz w:val="144"/>
          <w:szCs w:val="144"/>
        </w:rPr>
        <w:t>”</w:t>
      </w:r>
    </w:p>
    <w:p w:rsidR="00314325" w:rsidRDefault="00314325" w:rsidP="00B2038E">
      <w:pPr>
        <w:rPr>
          <w:sz w:val="24"/>
          <w:szCs w:val="24"/>
        </w:rPr>
      </w:pPr>
    </w:p>
    <w:p w:rsidR="00314325" w:rsidRPr="00314325" w:rsidRDefault="00314325" w:rsidP="00B2038E">
      <w:pPr>
        <w:rPr>
          <w:sz w:val="24"/>
          <w:szCs w:val="24"/>
        </w:rPr>
      </w:pPr>
      <w:bookmarkStart w:id="0" w:name="_GoBack"/>
      <w:bookmarkEnd w:id="0"/>
    </w:p>
    <w:p w:rsidR="00D80074" w:rsidRPr="00B2038E" w:rsidRDefault="00B2038E" w:rsidP="00D80074">
      <w:pPr>
        <w:tabs>
          <w:tab w:val="left" w:pos="4032"/>
        </w:tabs>
        <w:rPr>
          <w:sz w:val="96"/>
          <w:szCs w:val="96"/>
        </w:rPr>
      </w:pPr>
      <w:r>
        <w:rPr>
          <w:noProof/>
          <w:sz w:val="96"/>
          <w:szCs w:val="96"/>
          <w:lang w:eastAsia="en-GB"/>
        </w:rPr>
        <w:drawing>
          <wp:inline distT="0" distB="0" distL="0" distR="0">
            <wp:extent cx="12066104" cy="1391478"/>
            <wp:effectExtent l="0" t="0" r="0" b="0"/>
            <wp:docPr id="3" name="Picture 3" descr="T:\SOP\Rights Repecting Schools Resources\RRS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OP\Rights Repecting Schools Resources\RRSA 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9253" cy="139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0074" w:rsidRPr="00B2038E" w:rsidSect="00AA6C2C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A4"/>
    <w:rsid w:val="00314325"/>
    <w:rsid w:val="00331DA4"/>
    <w:rsid w:val="004874B6"/>
    <w:rsid w:val="00644451"/>
    <w:rsid w:val="00AA6C2C"/>
    <w:rsid w:val="00B2038E"/>
    <w:rsid w:val="00D8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4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4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4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1CB8ADB3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2</cp:revision>
  <cp:lastPrinted>2015-12-01T14:45:00Z</cp:lastPrinted>
  <dcterms:created xsi:type="dcterms:W3CDTF">2016-01-12T19:16:00Z</dcterms:created>
  <dcterms:modified xsi:type="dcterms:W3CDTF">2016-01-12T19:16:00Z</dcterms:modified>
</cp:coreProperties>
</file>