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74" w:rsidRDefault="00D80074" w:rsidP="00644451">
      <w:pPr>
        <w:tabs>
          <w:tab w:val="left" w:pos="3589"/>
        </w:tabs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0B84D" wp14:editId="537B3298">
                <wp:simplePos x="0" y="0"/>
                <wp:positionH relativeFrom="column">
                  <wp:posOffset>5022166</wp:posOffset>
                </wp:positionH>
                <wp:positionV relativeFrom="paragraph">
                  <wp:posOffset>562708</wp:posOffset>
                </wp:positionV>
                <wp:extent cx="3629074" cy="801272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74" cy="801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0074" w:rsidRPr="00D80074" w:rsidRDefault="00D80074" w:rsidP="00D80074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 w:rsidRPr="00D80074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Article 2.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95.45pt;margin-top:44.3pt;width:285.75pt;height:6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" filled="f" stroked="f">
                <v:textbox>
                  <w:txbxContent>
                    <w:p w:rsidR="00D80074" w:rsidRPr="00D80074" w:rsidRDefault="00D80074" w:rsidP="00D80074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D80074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Article 2.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44451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  <w:t xml:space="preserve">                                                                                        </w:t>
      </w:r>
      <w:bookmarkStart w:id="0" w:name="_GoBack"/>
      <w:bookmarkEnd w:id="0"/>
      <w:r w:rsidR="00644451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</w:t>
      </w:r>
      <w:r w:rsidR="00AA6C2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</w:t>
      </w:r>
      <w:r w:rsidR="00644451">
        <w:rPr>
          <w:b/>
          <w:caps/>
          <w:noProof/>
          <w:lang w:eastAsia="en-GB"/>
        </w:rPr>
        <w:drawing>
          <wp:inline distT="0" distB="0" distL="0" distR="0">
            <wp:extent cx="2855742" cy="1631589"/>
            <wp:effectExtent l="0" t="0" r="1905" b="6985"/>
            <wp:docPr id="2" name="Picture 2" descr="n:\RPF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RPF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000" cy="163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4B6" w:rsidRDefault="00D80074" w:rsidP="00D80074">
      <w:pPr>
        <w:tabs>
          <w:tab w:val="left" w:pos="4032"/>
        </w:tabs>
      </w:pPr>
      <w:r>
        <w:tab/>
      </w:r>
    </w:p>
    <w:p w:rsidR="00D80074" w:rsidRDefault="00D80074" w:rsidP="00D80074">
      <w:pPr>
        <w:tabs>
          <w:tab w:val="left" w:pos="4032"/>
        </w:tabs>
      </w:pPr>
    </w:p>
    <w:p w:rsidR="00D80074" w:rsidRPr="00644451" w:rsidRDefault="00D80074" w:rsidP="00D80074">
      <w:pPr>
        <w:tabs>
          <w:tab w:val="left" w:pos="4032"/>
        </w:tabs>
        <w:rPr>
          <w:sz w:val="60"/>
          <w:szCs w:val="60"/>
        </w:rPr>
      </w:pPr>
      <w:r w:rsidRPr="00644451">
        <w:rPr>
          <w:sz w:val="60"/>
          <w:szCs w:val="60"/>
        </w:rPr>
        <w:t xml:space="preserve">All children have these rights, no matter who they are, where they live, what their parents do, what language they speak, what their religion is, whether they are a boy or girl, what their culture is, </w:t>
      </w:r>
      <w:r w:rsidRPr="00AA6C2C">
        <w:rPr>
          <w:sz w:val="60"/>
          <w:szCs w:val="60"/>
        </w:rPr>
        <w:t>whether they have a disability,</w:t>
      </w:r>
      <w:r w:rsidRPr="00644451">
        <w:rPr>
          <w:sz w:val="60"/>
          <w:szCs w:val="60"/>
        </w:rPr>
        <w:t xml:space="preserve"> whether they are rich or poor. No child should be treated unfairly on any basis.  </w:t>
      </w:r>
    </w:p>
    <w:sectPr w:rsidR="00D80074" w:rsidRPr="00644451" w:rsidSect="00AA6C2C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A4"/>
    <w:rsid w:val="00331DA4"/>
    <w:rsid w:val="004874B6"/>
    <w:rsid w:val="00644451"/>
    <w:rsid w:val="00AA6C2C"/>
    <w:rsid w:val="00D8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A10FD03C</Template>
  <TotalTime>4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4</cp:revision>
  <dcterms:created xsi:type="dcterms:W3CDTF">2015-11-08T15:33:00Z</dcterms:created>
  <dcterms:modified xsi:type="dcterms:W3CDTF">2015-11-11T14:30:00Z</dcterms:modified>
</cp:coreProperties>
</file>