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08E" w:rsidRDefault="00F83124" w:rsidP="00F83124">
      <w:pPr>
        <w:pStyle w:val="Heading1"/>
        <w:spacing w:after="3714" w:line="265" w:lineRule="auto"/>
        <w:ind w:left="0" w:right="373" w:firstLine="0"/>
      </w:pPr>
      <w:bookmarkStart w:id="0" w:name="_GoBack"/>
      <w:bookmarkEnd w:id="0"/>
      <w:r>
        <w:rPr>
          <w:noProof/>
        </w:rPr>
        <w:drawing>
          <wp:anchor distT="0" distB="0" distL="114300" distR="114300" simplePos="0" relativeHeight="251658240" behindDoc="0" locked="0" layoutInCell="1" allowOverlap="0">
            <wp:simplePos x="0" y="0"/>
            <wp:positionH relativeFrom="column">
              <wp:posOffset>781685</wp:posOffset>
            </wp:positionH>
            <wp:positionV relativeFrom="paragraph">
              <wp:posOffset>-809344</wp:posOffset>
            </wp:positionV>
            <wp:extent cx="5267325" cy="3497580"/>
            <wp:effectExtent l="0" t="0" r="0" b="0"/>
            <wp:wrapSquare wrapText="bothSides"/>
            <wp:docPr id="16" name="Picture 16"/>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7"/>
                    <a:stretch>
                      <a:fillRect/>
                    </a:stretch>
                  </pic:blipFill>
                  <pic:spPr>
                    <a:xfrm>
                      <a:off x="0" y="0"/>
                      <a:ext cx="5267325" cy="3497580"/>
                    </a:xfrm>
                    <a:prstGeom prst="rect">
                      <a:avLst/>
                    </a:prstGeom>
                  </pic:spPr>
                </pic:pic>
              </a:graphicData>
            </a:graphic>
          </wp:anchor>
        </w:drawing>
      </w:r>
    </w:p>
    <w:p w:rsidR="00E6208E" w:rsidRDefault="00F83124">
      <w:pPr>
        <w:spacing w:after="0" w:line="259" w:lineRule="auto"/>
        <w:ind w:left="1231" w:right="301" w:firstLine="0"/>
        <w:jc w:val="right"/>
      </w:pPr>
      <w:r>
        <w:rPr>
          <w:rFonts w:ascii="Times New Roman" w:eastAsia="Times New Roman" w:hAnsi="Times New Roman" w:cs="Times New Roman"/>
          <w:b/>
          <w:sz w:val="28"/>
        </w:rPr>
        <w:t xml:space="preserve"> </w:t>
      </w:r>
    </w:p>
    <w:p w:rsidR="00E6208E" w:rsidRDefault="00F83124">
      <w:pPr>
        <w:spacing w:after="61" w:line="259" w:lineRule="auto"/>
        <w:ind w:left="930" w:firstLine="0"/>
        <w:jc w:val="center"/>
      </w:pPr>
      <w:r>
        <w:rPr>
          <w:rFonts w:ascii="Times New Roman" w:eastAsia="Times New Roman" w:hAnsi="Times New Roman" w:cs="Times New Roman"/>
          <w:b/>
          <w:sz w:val="28"/>
        </w:rPr>
        <w:t xml:space="preserve"> </w:t>
      </w:r>
    </w:p>
    <w:p w:rsidR="00E6208E" w:rsidRDefault="00F83124">
      <w:pPr>
        <w:spacing w:after="0" w:line="259" w:lineRule="auto"/>
        <w:ind w:left="833" w:firstLine="0"/>
        <w:jc w:val="left"/>
      </w:pPr>
      <w:r>
        <w:rPr>
          <w:rFonts w:ascii="Comic Sans MS" w:eastAsia="Comic Sans MS" w:hAnsi="Comic Sans MS" w:cs="Comic Sans MS"/>
          <w:b/>
          <w:sz w:val="34"/>
        </w:rPr>
        <w:t xml:space="preserve"> </w:t>
      </w:r>
    </w:p>
    <w:p w:rsidR="00E6208E" w:rsidRDefault="00F83124">
      <w:pPr>
        <w:spacing w:after="0" w:line="259" w:lineRule="auto"/>
        <w:ind w:left="2648" w:firstLine="0"/>
        <w:jc w:val="left"/>
      </w:pPr>
      <w:r>
        <w:rPr>
          <w:rFonts w:ascii="Comic Sans MS" w:eastAsia="Comic Sans MS" w:hAnsi="Comic Sans MS" w:cs="Comic Sans MS"/>
          <w:b/>
          <w:sz w:val="34"/>
          <w:u w:val="single" w:color="000000"/>
        </w:rPr>
        <w:t>St. Oliver Plunkett Primary School</w:t>
      </w:r>
      <w:r>
        <w:rPr>
          <w:rFonts w:ascii="Comic Sans MS" w:eastAsia="Comic Sans MS" w:hAnsi="Comic Sans MS" w:cs="Comic Sans MS"/>
          <w:b/>
          <w:sz w:val="34"/>
        </w:rPr>
        <w:t xml:space="preserve"> </w:t>
      </w:r>
    </w:p>
    <w:p w:rsidR="00E6208E" w:rsidRDefault="00F83124">
      <w:pPr>
        <w:spacing w:after="92" w:line="259" w:lineRule="auto"/>
        <w:ind w:left="998" w:firstLine="0"/>
        <w:jc w:val="center"/>
      </w:pPr>
      <w:r>
        <w:rPr>
          <w:noProof/>
        </w:rPr>
        <w:drawing>
          <wp:inline distT="0" distB="0" distL="0" distR="0">
            <wp:extent cx="1962150" cy="1777365"/>
            <wp:effectExtent l="0" t="0" r="0" b="0"/>
            <wp:docPr id="24"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8"/>
                    <a:stretch>
                      <a:fillRect/>
                    </a:stretch>
                  </pic:blipFill>
                  <pic:spPr>
                    <a:xfrm>
                      <a:off x="0" y="0"/>
                      <a:ext cx="1962150" cy="1777365"/>
                    </a:xfrm>
                    <a:prstGeom prst="rect">
                      <a:avLst/>
                    </a:prstGeom>
                  </pic:spPr>
                </pic:pic>
              </a:graphicData>
            </a:graphic>
          </wp:inline>
        </w:drawing>
      </w:r>
      <w:r>
        <w:rPr>
          <w:rFonts w:ascii="Comic Sans MS" w:eastAsia="Comic Sans MS" w:hAnsi="Comic Sans MS" w:cs="Comic Sans MS"/>
          <w:b/>
          <w:sz w:val="32"/>
        </w:rPr>
        <w:t xml:space="preserve"> </w:t>
      </w:r>
    </w:p>
    <w:p w:rsidR="00E6208E" w:rsidRDefault="00F83124">
      <w:pPr>
        <w:spacing w:after="0" w:line="259" w:lineRule="auto"/>
        <w:ind w:left="2110" w:firstLine="0"/>
        <w:jc w:val="left"/>
      </w:pPr>
      <w:r>
        <w:rPr>
          <w:rFonts w:ascii="Comic Sans MS" w:eastAsia="Comic Sans MS" w:hAnsi="Comic Sans MS" w:cs="Comic Sans MS"/>
          <w:b/>
          <w:sz w:val="34"/>
        </w:rPr>
        <w:t xml:space="preserve">Acceptable Use of the Internet &amp; Digital </w:t>
      </w:r>
    </w:p>
    <w:p w:rsidR="00E6208E" w:rsidRDefault="00F83124">
      <w:pPr>
        <w:spacing w:after="0" w:line="259" w:lineRule="auto"/>
        <w:ind w:left="909" w:firstLine="0"/>
        <w:jc w:val="center"/>
      </w:pPr>
      <w:r>
        <w:rPr>
          <w:rFonts w:ascii="Comic Sans MS" w:eastAsia="Comic Sans MS" w:hAnsi="Comic Sans MS" w:cs="Comic Sans MS"/>
          <w:b/>
          <w:sz w:val="34"/>
        </w:rPr>
        <w:t xml:space="preserve">Technology Policy </w:t>
      </w:r>
    </w:p>
    <w:p w:rsidR="00E6208E" w:rsidRDefault="00F83124">
      <w:pPr>
        <w:spacing w:after="0" w:line="259" w:lineRule="auto"/>
        <w:ind w:left="972" w:firstLine="0"/>
        <w:jc w:val="center"/>
      </w:pPr>
      <w:r>
        <w:rPr>
          <w:b/>
          <w:sz w:val="36"/>
        </w:rPr>
        <w:t xml:space="preserve"> </w:t>
      </w:r>
    </w:p>
    <w:p w:rsidR="00E6208E" w:rsidRDefault="00F83124">
      <w:pPr>
        <w:spacing w:after="0" w:line="259" w:lineRule="auto"/>
        <w:ind w:left="859"/>
        <w:jc w:val="left"/>
      </w:pPr>
      <w:r>
        <w:rPr>
          <w:b/>
          <w:sz w:val="36"/>
          <w:u w:val="single" w:color="000000"/>
        </w:rPr>
        <w:t xml:space="preserve">Ratified by Board </w:t>
      </w:r>
      <w:proofErr w:type="gramStart"/>
      <w:r>
        <w:rPr>
          <w:b/>
          <w:sz w:val="36"/>
          <w:u w:val="single" w:color="000000"/>
        </w:rPr>
        <w:t>Of</w:t>
      </w:r>
      <w:proofErr w:type="gramEnd"/>
      <w:r>
        <w:rPr>
          <w:b/>
          <w:sz w:val="36"/>
          <w:u w:val="single" w:color="000000"/>
        </w:rPr>
        <w:t xml:space="preserve"> Governors _(Date)_____________</w:t>
      </w:r>
      <w:r>
        <w:rPr>
          <w:b/>
          <w:sz w:val="36"/>
        </w:rPr>
        <w:t xml:space="preserve"> </w:t>
      </w:r>
    </w:p>
    <w:p w:rsidR="00E6208E" w:rsidRDefault="00F83124">
      <w:pPr>
        <w:spacing w:after="0" w:line="259" w:lineRule="auto"/>
        <w:ind w:left="864" w:firstLine="0"/>
        <w:jc w:val="left"/>
      </w:pPr>
      <w:r>
        <w:rPr>
          <w:b/>
          <w:sz w:val="36"/>
        </w:rPr>
        <w:t xml:space="preserve"> </w:t>
      </w:r>
    </w:p>
    <w:p w:rsidR="00E6208E" w:rsidRDefault="00F83124">
      <w:pPr>
        <w:spacing w:after="0" w:line="259" w:lineRule="auto"/>
        <w:ind w:left="859"/>
        <w:jc w:val="left"/>
      </w:pPr>
      <w:proofErr w:type="gramStart"/>
      <w:r>
        <w:rPr>
          <w:b/>
          <w:sz w:val="36"/>
          <w:u w:val="single" w:color="000000"/>
        </w:rPr>
        <w:t>Signed :</w:t>
      </w:r>
      <w:proofErr w:type="gramEnd"/>
      <w:r>
        <w:rPr>
          <w:b/>
          <w:sz w:val="36"/>
          <w:u w:val="single" w:color="000000"/>
        </w:rPr>
        <w:t xml:space="preserve"> __________________________________________</w:t>
      </w:r>
      <w:r>
        <w:rPr>
          <w:b/>
          <w:sz w:val="36"/>
        </w:rPr>
        <w:t xml:space="preserve"> </w:t>
      </w:r>
    </w:p>
    <w:p w:rsidR="00E6208E" w:rsidRDefault="00F83124">
      <w:pPr>
        <w:spacing w:after="0" w:line="259" w:lineRule="auto"/>
        <w:ind w:left="864" w:firstLine="0"/>
        <w:jc w:val="left"/>
      </w:pPr>
      <w:r>
        <w:rPr>
          <w:b/>
          <w:sz w:val="36"/>
        </w:rPr>
        <w:t xml:space="preserve"> </w:t>
      </w:r>
    </w:p>
    <w:p w:rsidR="00E6208E" w:rsidRDefault="00F83124">
      <w:pPr>
        <w:spacing w:after="0" w:line="259" w:lineRule="auto"/>
        <w:ind w:left="859"/>
        <w:jc w:val="left"/>
      </w:pPr>
      <w:r>
        <w:rPr>
          <w:b/>
          <w:sz w:val="36"/>
          <w:u w:val="single" w:color="000000"/>
        </w:rPr>
        <w:t xml:space="preserve">Review </w:t>
      </w:r>
      <w:proofErr w:type="gramStart"/>
      <w:r>
        <w:rPr>
          <w:b/>
          <w:sz w:val="36"/>
          <w:u w:val="single" w:color="000000"/>
        </w:rPr>
        <w:t>Date :</w:t>
      </w:r>
      <w:proofErr w:type="gramEnd"/>
      <w:r>
        <w:rPr>
          <w:b/>
          <w:sz w:val="36"/>
          <w:u w:val="single" w:color="000000"/>
        </w:rPr>
        <w:t xml:space="preserve"> </w:t>
      </w:r>
      <w:r w:rsidR="00715C24">
        <w:rPr>
          <w:b/>
          <w:sz w:val="36"/>
          <w:u w:val="single" w:color="000000"/>
        </w:rPr>
        <w:t>January 2019</w:t>
      </w:r>
      <w:r>
        <w:rPr>
          <w:b/>
          <w:sz w:val="36"/>
        </w:rPr>
        <w:t xml:space="preserve"> </w:t>
      </w:r>
    </w:p>
    <w:p w:rsidR="00E6208E" w:rsidRDefault="00F83124">
      <w:pPr>
        <w:spacing w:after="0" w:line="259" w:lineRule="auto"/>
        <w:ind w:left="972" w:firstLine="0"/>
        <w:jc w:val="center"/>
      </w:pPr>
      <w:r>
        <w:rPr>
          <w:b/>
          <w:sz w:val="36"/>
        </w:rPr>
        <w:t xml:space="preserve"> </w:t>
      </w:r>
    </w:p>
    <w:p w:rsidR="00E6208E" w:rsidRDefault="00F83124">
      <w:pPr>
        <w:spacing w:after="0" w:line="259" w:lineRule="auto"/>
        <w:ind w:left="864" w:firstLine="0"/>
        <w:jc w:val="left"/>
      </w:pPr>
      <w:r>
        <w:rPr>
          <w:b/>
          <w:sz w:val="36"/>
        </w:rPr>
        <w:lastRenderedPageBreak/>
        <w:t xml:space="preserve"> </w:t>
      </w:r>
    </w:p>
    <w:p w:rsidR="00E6208E" w:rsidRDefault="00F83124">
      <w:pPr>
        <w:spacing w:after="0" w:line="259" w:lineRule="auto"/>
        <w:ind w:left="2041"/>
        <w:jc w:val="left"/>
      </w:pPr>
      <w:r>
        <w:rPr>
          <w:b/>
          <w:sz w:val="36"/>
          <w:u w:val="single" w:color="000000"/>
        </w:rPr>
        <w:t>Acceptable Use of the Internet &amp; Digital</w:t>
      </w:r>
      <w:r>
        <w:rPr>
          <w:b/>
          <w:sz w:val="36"/>
        </w:rPr>
        <w:t xml:space="preserve"> </w:t>
      </w:r>
    </w:p>
    <w:p w:rsidR="00E6208E" w:rsidRDefault="00F83124">
      <w:pPr>
        <w:spacing w:after="0" w:line="246" w:lineRule="auto"/>
        <w:ind w:left="3218" w:right="2249" w:firstLine="0"/>
        <w:jc w:val="center"/>
      </w:pPr>
      <w:r>
        <w:rPr>
          <w:b/>
          <w:sz w:val="36"/>
          <w:u w:val="single" w:color="000000"/>
        </w:rPr>
        <w:t>Technology Policy</w:t>
      </w:r>
      <w:r>
        <w:rPr>
          <w:b/>
          <w:sz w:val="36"/>
        </w:rPr>
        <w:t xml:space="preserve"> </w:t>
      </w:r>
      <w:r w:rsidR="00715C24">
        <w:rPr>
          <w:b/>
          <w:sz w:val="36"/>
          <w:u w:val="single" w:color="000000"/>
        </w:rPr>
        <w:t>January 2018</w:t>
      </w:r>
    </w:p>
    <w:p w:rsidR="00E6208E" w:rsidRDefault="00E6208E">
      <w:pPr>
        <w:spacing w:after="0" w:line="259" w:lineRule="auto"/>
        <w:ind w:left="864" w:firstLine="0"/>
        <w:jc w:val="left"/>
      </w:pPr>
    </w:p>
    <w:p w:rsidR="00E6208E" w:rsidRDefault="00F83124">
      <w:pPr>
        <w:spacing w:after="0" w:line="259" w:lineRule="auto"/>
        <w:ind w:left="859"/>
        <w:jc w:val="left"/>
      </w:pPr>
      <w:r>
        <w:rPr>
          <w:b/>
        </w:rPr>
        <w:t xml:space="preserve">St Oliver Plunkett Primary School vision: </w:t>
      </w:r>
    </w:p>
    <w:p w:rsidR="00E6208E" w:rsidRDefault="00F83124">
      <w:pPr>
        <w:spacing w:after="0" w:line="259" w:lineRule="auto"/>
        <w:ind w:left="864" w:firstLine="0"/>
        <w:jc w:val="left"/>
      </w:pPr>
      <w:r>
        <w:t xml:space="preserve"> </w:t>
      </w:r>
    </w:p>
    <w:p w:rsidR="00E6208E" w:rsidRDefault="00F83124">
      <w:pPr>
        <w:spacing w:after="0" w:line="240" w:lineRule="auto"/>
        <w:ind w:left="859"/>
        <w:jc w:val="left"/>
      </w:pPr>
      <w:r>
        <w:t xml:space="preserve">St Oliver Plunkett Primary School provides a caring Christian Community in which effective learning takes place.  As a catholic school, our aim is that through the shared experience of home, school and parish life and the provision of a broad and balanced curriculum: </w:t>
      </w:r>
    </w:p>
    <w:p w:rsidR="00E6208E" w:rsidRDefault="00F83124">
      <w:pPr>
        <w:spacing w:after="0" w:line="259" w:lineRule="auto"/>
        <w:ind w:left="864" w:firstLine="0"/>
        <w:jc w:val="left"/>
      </w:pPr>
      <w:r>
        <w:t xml:space="preserve"> </w:t>
      </w:r>
    </w:p>
    <w:p w:rsidR="00E6208E" w:rsidRDefault="00F83124">
      <w:pPr>
        <w:ind w:left="859"/>
      </w:pPr>
      <w:r>
        <w:t xml:space="preserve">Each child will grow in their relationship with God and develop to their full potential spiritually, emotionally, intellectually, socially and physically. </w:t>
      </w:r>
    </w:p>
    <w:p w:rsidR="00E6208E" w:rsidRDefault="00F83124">
      <w:pPr>
        <w:spacing w:after="0" w:line="259" w:lineRule="auto"/>
        <w:ind w:left="864" w:firstLine="0"/>
        <w:jc w:val="left"/>
      </w:pPr>
      <w:r>
        <w:t xml:space="preserve"> </w:t>
      </w:r>
    </w:p>
    <w:p w:rsidR="00E6208E" w:rsidRDefault="00F83124">
      <w:pPr>
        <w:ind w:left="859"/>
      </w:pPr>
      <w:r>
        <w:t xml:space="preserve">The children will grow in self-esteem, respect themselves and others </w:t>
      </w:r>
    </w:p>
    <w:p w:rsidR="00E6208E" w:rsidRDefault="00F83124">
      <w:pPr>
        <w:spacing w:after="0" w:line="240" w:lineRule="auto"/>
        <w:ind w:left="859" w:right="276"/>
        <w:jc w:val="left"/>
      </w:pPr>
      <w:r>
        <w:t xml:space="preserve">All staff will support and affirm the pupils and each other, recognising and respecting each person’s individuality.  </w:t>
      </w:r>
    </w:p>
    <w:p w:rsidR="00E6208E" w:rsidRDefault="00F83124">
      <w:pPr>
        <w:ind w:left="859"/>
      </w:pPr>
      <w:r>
        <w:t xml:space="preserve">We involve parents at all stages of their child’s development, since we value them as partners in the education of their children. </w:t>
      </w:r>
    </w:p>
    <w:p w:rsidR="00E6208E" w:rsidRDefault="00F83124">
      <w:pPr>
        <w:spacing w:after="0" w:line="259" w:lineRule="auto"/>
        <w:ind w:left="864" w:firstLine="0"/>
        <w:jc w:val="left"/>
      </w:pPr>
      <w:r>
        <w:t xml:space="preserve"> </w:t>
      </w:r>
    </w:p>
    <w:p w:rsidR="00E6208E" w:rsidRDefault="00F83124">
      <w:pPr>
        <w:ind w:left="859"/>
      </w:pPr>
      <w:r>
        <w:t xml:space="preserve">We cooperate with the Board of Governors in the running of the school and in the responsibility for all policy statements, finances and school management. </w:t>
      </w:r>
    </w:p>
    <w:p w:rsidR="00E6208E" w:rsidRDefault="00F83124">
      <w:pPr>
        <w:spacing w:after="239"/>
        <w:ind w:left="859"/>
      </w:pPr>
      <w:r>
        <w:t xml:space="preserve">This policy is based on and complies with DENI Circular 2007/1 on Acceptable Use of the Internet and digital Technologies in Schools </w:t>
      </w:r>
    </w:p>
    <w:p w:rsidR="00E6208E" w:rsidRDefault="00F83124">
      <w:pPr>
        <w:pStyle w:val="Heading1"/>
        <w:spacing w:after="38"/>
        <w:ind w:left="859"/>
      </w:pPr>
      <w:r>
        <w:rPr>
          <w:sz w:val="24"/>
          <w:u w:val="none"/>
        </w:rPr>
        <w:t xml:space="preserve">Introduction </w:t>
      </w:r>
    </w:p>
    <w:p w:rsidR="00E6208E" w:rsidRDefault="00F83124">
      <w:pPr>
        <w:ind w:left="859"/>
      </w:pPr>
      <w:r>
        <w:t>In St. Oliver Plunkett Primary School</w:t>
      </w:r>
      <w:r w:rsidR="00715C24">
        <w:t>,</w:t>
      </w:r>
      <w:r>
        <w:t xml:space="preserve"> we believe that the Internet and other digital technologies are very powerful resources which can enhance and potentially transform learning and teaching when used effectively and appropriately. The Internet is an essential element of 21st century life for education, business and social interaction. Our school provides pupils with opportunities to use the excellent resources on the Internet, along with developing the skills necessary to access, analyse and evaluate them in a safe, responsible manner. The above circular states that: “Used well, digital technologies are powerful, worthwhile educational tools: technical safeguards can partly protect users, but education in safe, effective practices is a key goal for schools.” </w:t>
      </w:r>
    </w:p>
    <w:p w:rsidR="00E6208E" w:rsidRDefault="00F83124">
      <w:pPr>
        <w:spacing w:after="0" w:line="259" w:lineRule="auto"/>
        <w:ind w:left="864" w:firstLine="0"/>
        <w:jc w:val="left"/>
      </w:pPr>
      <w:r>
        <w:t xml:space="preserve"> </w:t>
      </w:r>
    </w:p>
    <w:p w:rsidR="00E6208E" w:rsidRDefault="00F83124">
      <w:pPr>
        <w:ind w:left="859"/>
      </w:pPr>
      <w:r>
        <w:t xml:space="preserve">This document sets out the policy and practices for safe and effective use of the internet in St. Oliver Plunkett Primary School. This policy has been drawn up by the ICT Coordinators under the leadership of the Principal, with valuable input from the staff. It has been approved by Governors and is made available to all parents through the school website. The policy and its implementation will be reviewed annually.  </w:t>
      </w:r>
    </w:p>
    <w:p w:rsidR="00E6208E" w:rsidRDefault="00F83124">
      <w:pPr>
        <w:spacing w:after="0" w:line="259" w:lineRule="auto"/>
        <w:ind w:left="864" w:firstLine="0"/>
        <w:jc w:val="left"/>
      </w:pPr>
      <w:r>
        <w:t xml:space="preserve"> </w:t>
      </w:r>
    </w:p>
    <w:p w:rsidR="00E6208E" w:rsidRDefault="00F83124">
      <w:pPr>
        <w:spacing w:after="0" w:line="259" w:lineRule="auto"/>
        <w:ind w:left="864" w:firstLine="0"/>
        <w:jc w:val="left"/>
      </w:pPr>
      <w:r>
        <w:rPr>
          <w:b/>
          <w:u w:val="single" w:color="000000"/>
        </w:rPr>
        <w:t>Code of Safe Practice</w:t>
      </w:r>
      <w:r>
        <w:rPr>
          <w:b/>
        </w:rPr>
        <w:t xml:space="preserve">  </w:t>
      </w:r>
    </w:p>
    <w:p w:rsidR="00E6208E" w:rsidRDefault="00F83124">
      <w:pPr>
        <w:spacing w:after="0" w:line="259" w:lineRule="auto"/>
        <w:ind w:left="864" w:firstLine="0"/>
        <w:jc w:val="left"/>
      </w:pPr>
      <w:r>
        <w:lastRenderedPageBreak/>
        <w:t xml:space="preserve"> </w:t>
      </w:r>
    </w:p>
    <w:p w:rsidR="00E6208E" w:rsidRDefault="00F83124">
      <w:pPr>
        <w:ind w:left="859"/>
      </w:pPr>
      <w:r>
        <w:t xml:space="preserve">When using the internet, e-mail systems and digital technologies, all users must comply with all relevant legislation on copyright, property theft, libel, fraud, discrimination and obscenity. </w:t>
      </w:r>
    </w:p>
    <w:p w:rsidR="00E6208E" w:rsidRDefault="00F83124">
      <w:pPr>
        <w:ind w:left="859"/>
      </w:pPr>
      <w:r>
        <w:t xml:space="preserve">The Code of Safe Practice for St Oliver Plunkett Primary School makes explicit to all users (staff and pupils) what is safe and acceptable and what is not. </w:t>
      </w:r>
    </w:p>
    <w:p w:rsidR="00E6208E" w:rsidRDefault="00F83124">
      <w:pPr>
        <w:spacing w:after="0" w:line="259" w:lineRule="auto"/>
        <w:ind w:left="864" w:firstLine="0"/>
        <w:jc w:val="left"/>
      </w:pPr>
      <w:r>
        <w:t xml:space="preserve"> </w:t>
      </w:r>
    </w:p>
    <w:p w:rsidR="00E6208E" w:rsidRDefault="00F83124">
      <w:pPr>
        <w:spacing w:after="30"/>
        <w:ind w:left="859"/>
      </w:pPr>
      <w:r>
        <w:t xml:space="preserve">The scope of the Code covers fixed and mobile Internet; school PC’s, iPads, laptops and </w:t>
      </w:r>
    </w:p>
    <w:p w:rsidR="00E6208E" w:rsidRDefault="00F83124">
      <w:pPr>
        <w:ind w:left="864" w:hanging="864"/>
      </w:pPr>
      <w:r>
        <w:rPr>
          <w:rFonts w:ascii="Times New Roman" w:eastAsia="Times New Roman" w:hAnsi="Times New Roman" w:cs="Times New Roman"/>
        </w:rPr>
        <w:t xml:space="preserve">              </w:t>
      </w:r>
      <w:r>
        <w:t xml:space="preserve">digital video equipment. It should also be noted that the use of devices owned personally by staff and pupils but brought onto school premises (such as mobile phones, camera phones, PDAs) is subject to the same requirements as technology provided by the school. </w:t>
      </w:r>
    </w:p>
    <w:p w:rsidR="00E6208E" w:rsidRDefault="00F83124">
      <w:pPr>
        <w:spacing w:after="0" w:line="259" w:lineRule="auto"/>
        <w:ind w:left="864" w:firstLine="0"/>
        <w:jc w:val="left"/>
      </w:pPr>
      <w:r>
        <w:t xml:space="preserve"> </w:t>
      </w:r>
    </w:p>
    <w:p w:rsidR="00E6208E" w:rsidRDefault="00F83124">
      <w:pPr>
        <w:ind w:left="859"/>
      </w:pPr>
      <w:r>
        <w:t xml:space="preserve">The ICT Co-ordinators will monitor the effectiveness of the Code of Practice, particularly in the light of new developments in technology. </w:t>
      </w:r>
    </w:p>
    <w:p w:rsidR="00E6208E" w:rsidRDefault="00F83124">
      <w:pPr>
        <w:spacing w:after="0" w:line="259" w:lineRule="auto"/>
        <w:ind w:left="864" w:firstLine="0"/>
        <w:jc w:val="left"/>
      </w:pPr>
      <w:r>
        <w:t xml:space="preserve"> </w:t>
      </w:r>
    </w:p>
    <w:p w:rsidR="00E6208E" w:rsidRDefault="00F83124">
      <w:pPr>
        <w:spacing w:after="0" w:line="259" w:lineRule="auto"/>
        <w:ind w:left="864" w:firstLine="0"/>
        <w:jc w:val="left"/>
      </w:pPr>
      <w:r>
        <w:t xml:space="preserve"> </w:t>
      </w:r>
    </w:p>
    <w:p w:rsidR="00E6208E" w:rsidRDefault="00F83124">
      <w:pPr>
        <w:spacing w:after="19" w:line="259" w:lineRule="auto"/>
        <w:ind w:left="864" w:firstLine="0"/>
        <w:jc w:val="left"/>
      </w:pPr>
      <w:r>
        <w:t xml:space="preserve"> </w:t>
      </w:r>
    </w:p>
    <w:p w:rsidR="00E6208E" w:rsidRDefault="00F83124">
      <w:pPr>
        <w:pStyle w:val="Heading1"/>
        <w:ind w:left="859"/>
      </w:pPr>
      <w:r>
        <w:t>Code of Practice for Pupils</w:t>
      </w:r>
      <w:r>
        <w:rPr>
          <w:u w:val="none"/>
        </w:rPr>
        <w:t xml:space="preserve"> </w:t>
      </w:r>
    </w:p>
    <w:p w:rsidR="00E6208E" w:rsidRDefault="00F83124">
      <w:pPr>
        <w:spacing w:after="0" w:line="259" w:lineRule="auto"/>
        <w:ind w:left="864" w:firstLine="0"/>
        <w:jc w:val="left"/>
      </w:pPr>
      <w:r>
        <w:rPr>
          <w:b/>
          <w:sz w:val="28"/>
        </w:rPr>
        <w:t xml:space="preserve"> </w:t>
      </w:r>
    </w:p>
    <w:p w:rsidR="00E6208E" w:rsidRDefault="00F83124">
      <w:pPr>
        <w:ind w:left="859"/>
      </w:pPr>
      <w:r>
        <w:t xml:space="preserve">Pupil access to the Internet is </w:t>
      </w:r>
      <w:r w:rsidR="00715C24">
        <w:t xml:space="preserve">currently </w:t>
      </w:r>
      <w:r>
        <w:t xml:space="preserve">through a filtered service provided by C2K, and </w:t>
      </w:r>
      <w:r w:rsidR="00715C24">
        <w:t xml:space="preserve">to a lesser extent, </w:t>
      </w:r>
      <w:r>
        <w:t xml:space="preserve">a private school filtered network for iPads </w:t>
      </w:r>
      <w:proofErr w:type="spellStart"/>
      <w:r w:rsidR="00715C24">
        <w:t>classnet</w:t>
      </w:r>
      <w:proofErr w:type="spellEnd"/>
      <w:r>
        <w:t xml:space="preserve">, which should ensure educational use made of resources is safe and secure, while protecting users and systems from abuse. Parental permission is sought from parents on child’s enrolment before pupils access the Internet. </w:t>
      </w:r>
      <w:r w:rsidR="00715C24">
        <w:t xml:space="preserve"> Plans are in place to roll out a new upgraded c2kwireless network throughout the school before April 2018</w:t>
      </w:r>
    </w:p>
    <w:p w:rsidR="00E6208E" w:rsidRDefault="00F83124">
      <w:pPr>
        <w:spacing w:after="0" w:line="259" w:lineRule="auto"/>
        <w:ind w:left="864" w:firstLine="0"/>
        <w:jc w:val="left"/>
      </w:pPr>
      <w:r>
        <w:t xml:space="preserve"> </w:t>
      </w:r>
    </w:p>
    <w:p w:rsidR="00E6208E" w:rsidRDefault="00F83124">
      <w:pPr>
        <w:ind w:left="859"/>
      </w:pPr>
      <w:r>
        <w:t xml:space="preserve">Both parties sign this ICT Code of Practice Agreement and copies of these are held on file by the ICT Co-ordinator. In addition, the following key measures have been adopted by St. Oliver Plunkett PS to ensure our pupils do not access any inappropriate material: The school’s Code of Practice for use of the Internet and other digital technologies is made explicit to all pupils and is displayed prominently; </w:t>
      </w:r>
    </w:p>
    <w:p w:rsidR="00E6208E" w:rsidRDefault="00F83124">
      <w:pPr>
        <w:spacing w:after="0" w:line="259" w:lineRule="auto"/>
        <w:ind w:left="864" w:firstLine="0"/>
        <w:jc w:val="left"/>
      </w:pPr>
      <w:r>
        <w:t xml:space="preserve"> </w:t>
      </w:r>
    </w:p>
    <w:p w:rsidR="00E6208E" w:rsidRDefault="00F83124">
      <w:pPr>
        <w:ind w:left="859"/>
      </w:pPr>
      <w:r>
        <w:t xml:space="preserve">Our Code of Practice is reviewed each school year and signed by pupils/parents; </w:t>
      </w:r>
    </w:p>
    <w:p w:rsidR="00E6208E" w:rsidRDefault="00F83124">
      <w:pPr>
        <w:spacing w:after="37"/>
        <w:ind w:left="859"/>
      </w:pPr>
      <w:r>
        <w:t xml:space="preserve">Pupils using the Internet will normally be working in highly-visible areas of the school; all online activity is for appropriate educational purposes and is supervised, where possible; Pupils will, where possible, use sites pre-selected by the teacher and appropriate to their age group; Pupils in Key Stage 2 are educated in the safe and effective use of the Internet, through a number of selected programmes. It should be accepted, however, that however rigorous these measures may be, they can never be 100% effective. Neither the school nor C2K can accept liability under such circumstances. </w:t>
      </w:r>
    </w:p>
    <w:p w:rsidR="00E6208E" w:rsidRDefault="00F83124">
      <w:pPr>
        <w:spacing w:after="0" w:line="259" w:lineRule="auto"/>
        <w:ind w:left="864" w:firstLine="0"/>
        <w:jc w:val="left"/>
      </w:pPr>
      <w:r>
        <w:rPr>
          <w:b/>
          <w:sz w:val="28"/>
        </w:rPr>
        <w:t xml:space="preserve"> </w:t>
      </w:r>
    </w:p>
    <w:p w:rsidR="00E6208E" w:rsidRDefault="00F83124">
      <w:pPr>
        <w:pStyle w:val="Heading1"/>
        <w:ind w:left="859"/>
      </w:pPr>
      <w:r>
        <w:t>Mobile Phones</w:t>
      </w:r>
      <w:r>
        <w:rPr>
          <w:u w:val="none"/>
        </w:rPr>
        <w:t xml:space="preserve"> </w:t>
      </w:r>
    </w:p>
    <w:p w:rsidR="00E6208E" w:rsidRDefault="00F83124">
      <w:pPr>
        <w:spacing w:after="0" w:line="259" w:lineRule="auto"/>
        <w:ind w:left="864" w:firstLine="0"/>
        <w:jc w:val="left"/>
      </w:pPr>
      <w:r>
        <w:t xml:space="preserve"> </w:t>
      </w:r>
    </w:p>
    <w:p w:rsidR="00E6208E" w:rsidRDefault="00F83124">
      <w:pPr>
        <w:ind w:left="859"/>
      </w:pPr>
      <w:r>
        <w:lastRenderedPageBreak/>
        <w:t xml:space="preserve">The use of mobile phones by pupils is not normally permitted on the school premises during school hours, unless in exceptional circumstances, where the principal/ Vice principal will look after the phone until the end of the school day. </w:t>
      </w:r>
    </w:p>
    <w:p w:rsidR="00E6208E" w:rsidRDefault="00F83124">
      <w:pPr>
        <w:spacing w:after="37"/>
        <w:ind w:left="859"/>
      </w:pPr>
      <w:r>
        <w:t xml:space="preserve">During school </w:t>
      </w:r>
      <w:proofErr w:type="gramStart"/>
      <w:r>
        <w:t>hours</w:t>
      </w:r>
      <w:proofErr w:type="gramEnd"/>
      <w:r>
        <w:t xml:space="preserve"> pupils are forbidden to play computer games or access social networking sites, unless specifically assigned by the teacher. </w:t>
      </w:r>
    </w:p>
    <w:p w:rsidR="00E6208E" w:rsidRDefault="00F83124">
      <w:pPr>
        <w:spacing w:after="0" w:line="259" w:lineRule="auto"/>
        <w:ind w:left="864" w:firstLine="0"/>
        <w:jc w:val="left"/>
      </w:pPr>
      <w:r>
        <w:rPr>
          <w:b/>
          <w:sz w:val="28"/>
        </w:rPr>
        <w:t xml:space="preserve"> </w:t>
      </w:r>
    </w:p>
    <w:p w:rsidR="00E6208E" w:rsidRDefault="00F83124">
      <w:pPr>
        <w:spacing w:after="0" w:line="259" w:lineRule="auto"/>
        <w:ind w:left="864" w:firstLine="0"/>
        <w:jc w:val="left"/>
      </w:pPr>
      <w:r>
        <w:rPr>
          <w:b/>
          <w:sz w:val="28"/>
        </w:rPr>
        <w:t xml:space="preserve"> </w:t>
      </w:r>
    </w:p>
    <w:p w:rsidR="00E6208E" w:rsidRDefault="00F83124">
      <w:pPr>
        <w:spacing w:after="0" w:line="259" w:lineRule="auto"/>
        <w:ind w:left="864" w:firstLine="0"/>
        <w:jc w:val="left"/>
      </w:pPr>
      <w:r>
        <w:rPr>
          <w:b/>
          <w:sz w:val="28"/>
        </w:rPr>
        <w:t xml:space="preserve"> </w:t>
      </w:r>
    </w:p>
    <w:p w:rsidR="00E6208E" w:rsidRDefault="00F83124">
      <w:pPr>
        <w:pStyle w:val="Heading1"/>
        <w:ind w:left="859"/>
      </w:pPr>
      <w:r>
        <w:t>Sanctions</w:t>
      </w:r>
      <w:r>
        <w:rPr>
          <w:u w:val="none"/>
        </w:rPr>
        <w:t xml:space="preserve"> </w:t>
      </w:r>
    </w:p>
    <w:p w:rsidR="00E6208E" w:rsidRDefault="00F83124" w:rsidP="00715C24">
      <w:pPr>
        <w:ind w:left="851" w:firstLine="0"/>
      </w:pPr>
      <w:r>
        <w:t xml:space="preserve">Incidents of technology misuse which arise will be dealt with in accordance with the school’s discipline policy. Minor incidents will be dealt with by the Principal/ICT Co-ordinator and may result in a temporary or permanent ban on Internet use. Incidents involving child protection issues will be dealt with in accordance with school child protection procedures. </w:t>
      </w:r>
    </w:p>
    <w:p w:rsidR="00E6208E" w:rsidRDefault="00F83124">
      <w:pPr>
        <w:spacing w:after="19" w:line="259" w:lineRule="auto"/>
        <w:ind w:left="864" w:firstLine="0"/>
        <w:jc w:val="left"/>
      </w:pPr>
      <w:r>
        <w:t xml:space="preserve"> </w:t>
      </w:r>
    </w:p>
    <w:p w:rsidR="00E6208E" w:rsidRDefault="00F83124">
      <w:pPr>
        <w:spacing w:after="0" w:line="259" w:lineRule="auto"/>
        <w:ind w:left="864" w:firstLine="0"/>
        <w:jc w:val="left"/>
      </w:pPr>
      <w:r>
        <w:rPr>
          <w:b/>
          <w:sz w:val="28"/>
        </w:rPr>
        <w:t xml:space="preserve"> </w:t>
      </w:r>
    </w:p>
    <w:p w:rsidR="00E6208E" w:rsidRDefault="00F83124">
      <w:pPr>
        <w:pStyle w:val="Heading1"/>
        <w:ind w:left="859"/>
      </w:pPr>
      <w:r>
        <w:t>Code of Practice for Staff</w:t>
      </w:r>
      <w:r>
        <w:rPr>
          <w:u w:val="none"/>
        </w:rPr>
        <w:t xml:space="preserve"> </w:t>
      </w:r>
    </w:p>
    <w:p w:rsidR="00E6208E" w:rsidRDefault="00F83124">
      <w:pPr>
        <w:spacing w:after="0" w:line="259" w:lineRule="auto"/>
        <w:ind w:left="864" w:firstLine="0"/>
        <w:jc w:val="left"/>
      </w:pPr>
      <w:r>
        <w:rPr>
          <w:b/>
          <w:sz w:val="28"/>
        </w:rPr>
        <w:t xml:space="preserve"> </w:t>
      </w:r>
    </w:p>
    <w:p w:rsidR="00E6208E" w:rsidRDefault="00F83124">
      <w:pPr>
        <w:ind w:left="859"/>
      </w:pPr>
      <w:r>
        <w:t xml:space="preserve">Staff have agreed to the following Code of Safe Practice: </w:t>
      </w:r>
    </w:p>
    <w:p w:rsidR="00E6208E" w:rsidRDefault="00F83124">
      <w:pPr>
        <w:ind w:left="859"/>
      </w:pPr>
      <w:r>
        <w:t xml:space="preserve">Pupils accessing the Internet should be supervised by an adult at all times. </w:t>
      </w:r>
    </w:p>
    <w:p w:rsidR="00E6208E" w:rsidRDefault="00F83124">
      <w:pPr>
        <w:ind w:left="859"/>
      </w:pPr>
      <w:r>
        <w:t xml:space="preserve">All pupils are aware of the rules for the safe and effective use of the Internet. These are displayed in prominent locations within the school and discussed with pupils. </w:t>
      </w:r>
    </w:p>
    <w:p w:rsidR="00E6208E" w:rsidRDefault="00F83124">
      <w:pPr>
        <w:ind w:left="859"/>
      </w:pPr>
      <w:r>
        <w:t xml:space="preserve">All pupils using the Internet have written permission from their parents. </w:t>
      </w:r>
    </w:p>
    <w:p w:rsidR="00E6208E" w:rsidRDefault="00F83124">
      <w:pPr>
        <w:spacing w:after="0" w:line="240" w:lineRule="auto"/>
        <w:ind w:left="859"/>
        <w:jc w:val="left"/>
      </w:pPr>
      <w:r>
        <w:t xml:space="preserve">Recommended websites for each year group are available from Year Group Leaders. Any additional websites used by pupils should be checked beforehand by teachers to ensure there is no unsuitable content and that material is age-appropriate. </w:t>
      </w:r>
    </w:p>
    <w:p w:rsidR="00E6208E" w:rsidRDefault="00F83124">
      <w:pPr>
        <w:ind w:left="859"/>
      </w:pPr>
      <w:r>
        <w:t xml:space="preserve">Deliberate/accidental access to inappropriate materials or any other breaches of the school code of practice should be reported immediately to the Principal/ICT Co-ordinator. </w:t>
      </w:r>
    </w:p>
    <w:p w:rsidR="00E6208E" w:rsidRDefault="00F83124">
      <w:pPr>
        <w:ind w:left="859"/>
      </w:pPr>
      <w:r>
        <w:t xml:space="preserve">In the interests of system security, staff passwords should </w:t>
      </w:r>
      <w:r>
        <w:rPr>
          <w:i/>
        </w:rPr>
        <w:t>only</w:t>
      </w:r>
      <w:r>
        <w:t xml:space="preserve"> be shared with the network manager. </w:t>
      </w:r>
    </w:p>
    <w:p w:rsidR="00E6208E" w:rsidRDefault="00F83124">
      <w:pPr>
        <w:spacing w:after="0" w:line="259" w:lineRule="auto"/>
        <w:ind w:left="864" w:firstLine="0"/>
        <w:jc w:val="left"/>
      </w:pPr>
      <w:r>
        <w:t xml:space="preserve"> </w:t>
      </w:r>
    </w:p>
    <w:p w:rsidR="00E6208E" w:rsidRDefault="00F83124">
      <w:pPr>
        <w:ind w:left="859"/>
      </w:pPr>
      <w:r>
        <w:t xml:space="preserve">Teachers are aware that the C2K system tracks all Internet use and records the sites visited. The system also logs emails and messages sent and received by individual users. Teachers should be aware of copyright and intellectual property rights and should be careful not to download or use any materials which are in breach of these. </w:t>
      </w:r>
    </w:p>
    <w:p w:rsidR="00E6208E" w:rsidRDefault="00F83124">
      <w:pPr>
        <w:spacing w:after="0" w:line="259" w:lineRule="auto"/>
        <w:ind w:left="864" w:firstLine="0"/>
        <w:jc w:val="left"/>
      </w:pPr>
      <w:r>
        <w:t xml:space="preserve"> </w:t>
      </w:r>
    </w:p>
    <w:p w:rsidR="00E6208E" w:rsidRDefault="00F83124">
      <w:pPr>
        <w:ind w:left="859"/>
      </w:pPr>
      <w:r>
        <w:t xml:space="preserve">Photographs of pupils should, be taken with a school iPad/camera and images should be stored on a centralised area on the school network, accessible only to teaching staff. </w:t>
      </w:r>
    </w:p>
    <w:p w:rsidR="00E6208E" w:rsidRDefault="00F83124">
      <w:pPr>
        <w:spacing w:after="30"/>
        <w:ind w:left="859"/>
      </w:pPr>
      <w:r>
        <w:t xml:space="preserve">School systems may not be used for unauthorised commercial transactions. </w:t>
      </w:r>
    </w:p>
    <w:p w:rsidR="00E6208E" w:rsidRDefault="00F83124" w:rsidP="00715C24">
      <w:pPr>
        <w:spacing w:after="0" w:line="259" w:lineRule="auto"/>
        <w:ind w:left="864" w:firstLine="0"/>
        <w:jc w:val="left"/>
      </w:pPr>
      <w:r>
        <w:rPr>
          <w:b/>
          <w:sz w:val="28"/>
        </w:rPr>
        <w:t xml:space="preserve"> </w:t>
      </w:r>
    </w:p>
    <w:p w:rsidR="00E6208E" w:rsidRDefault="00F83124">
      <w:pPr>
        <w:spacing w:after="0" w:line="259" w:lineRule="auto"/>
        <w:ind w:left="864" w:firstLine="0"/>
        <w:jc w:val="left"/>
      </w:pPr>
      <w:r>
        <w:rPr>
          <w:b/>
          <w:sz w:val="28"/>
        </w:rPr>
        <w:t xml:space="preserve"> </w:t>
      </w:r>
    </w:p>
    <w:p w:rsidR="00E6208E" w:rsidRDefault="00F83124">
      <w:pPr>
        <w:pStyle w:val="Heading1"/>
        <w:ind w:left="859"/>
      </w:pPr>
      <w:r>
        <w:t>Internet Safety Awareness</w:t>
      </w:r>
      <w:r>
        <w:rPr>
          <w:u w:val="none"/>
        </w:rPr>
        <w:t xml:space="preserve"> </w:t>
      </w:r>
    </w:p>
    <w:p w:rsidR="00E6208E" w:rsidRDefault="00F83124">
      <w:pPr>
        <w:spacing w:after="0" w:line="259" w:lineRule="auto"/>
        <w:ind w:left="864" w:firstLine="0"/>
        <w:jc w:val="left"/>
      </w:pPr>
      <w:r>
        <w:t xml:space="preserve"> </w:t>
      </w:r>
    </w:p>
    <w:p w:rsidR="00E6208E" w:rsidRDefault="00F83124">
      <w:pPr>
        <w:spacing w:after="32"/>
        <w:ind w:left="859"/>
      </w:pPr>
      <w:r>
        <w:lastRenderedPageBreak/>
        <w:t xml:space="preserve">In St. Oliver Plunkett </w:t>
      </w:r>
      <w:proofErr w:type="gramStart"/>
      <w:r>
        <w:t>PS</w:t>
      </w:r>
      <w:proofErr w:type="gramEnd"/>
      <w:r>
        <w:t xml:space="preserve"> we believe that, alongside having a written safety policy and code of practice, it is essential to educate all users in the safe and effective use of the Internet and </w:t>
      </w:r>
    </w:p>
    <w:p w:rsidR="00E6208E" w:rsidRDefault="00715C24">
      <w:pPr>
        <w:spacing w:after="35"/>
        <w:ind w:left="864" w:hanging="864"/>
      </w:pPr>
      <w:r>
        <w:rPr>
          <w:rFonts w:ascii="Times New Roman" w:eastAsia="Times New Roman" w:hAnsi="Times New Roman" w:cs="Times New Roman"/>
        </w:rPr>
        <w:t xml:space="preserve">              </w:t>
      </w:r>
      <w:r w:rsidR="00F83124">
        <w:t xml:space="preserve">other forms of digital communication. We see education in appropriate, effective and safe use as an essential element of the school curriculum. This education is as important for staff and parents as it is for pupils. </w:t>
      </w:r>
    </w:p>
    <w:p w:rsidR="00E6208E" w:rsidRDefault="00F83124">
      <w:pPr>
        <w:spacing w:after="0" w:line="259" w:lineRule="auto"/>
        <w:ind w:left="864" w:firstLine="0"/>
        <w:jc w:val="left"/>
      </w:pPr>
      <w:r>
        <w:rPr>
          <w:i/>
          <w:sz w:val="28"/>
        </w:rPr>
        <w:t xml:space="preserve"> </w:t>
      </w:r>
    </w:p>
    <w:p w:rsidR="00E6208E" w:rsidRDefault="00F83124">
      <w:pPr>
        <w:spacing w:after="0" w:line="259" w:lineRule="auto"/>
        <w:ind w:left="864" w:firstLine="0"/>
        <w:jc w:val="left"/>
      </w:pPr>
      <w:r>
        <w:rPr>
          <w:i/>
          <w:sz w:val="28"/>
          <w:u w:val="single" w:color="000000"/>
        </w:rPr>
        <w:t>What are the Dangers?</w:t>
      </w:r>
      <w:r>
        <w:rPr>
          <w:i/>
          <w:sz w:val="28"/>
        </w:rPr>
        <w:t xml:space="preserve"> </w:t>
      </w:r>
    </w:p>
    <w:p w:rsidR="00E6208E" w:rsidRDefault="00F83124">
      <w:pPr>
        <w:spacing w:after="0" w:line="259" w:lineRule="auto"/>
        <w:ind w:left="864" w:firstLine="0"/>
        <w:jc w:val="left"/>
      </w:pPr>
      <w:r>
        <w:t xml:space="preserve"> </w:t>
      </w:r>
    </w:p>
    <w:p w:rsidR="00E6208E" w:rsidRDefault="00F83124">
      <w:pPr>
        <w:ind w:left="859"/>
      </w:pPr>
      <w:r>
        <w:t xml:space="preserve">The Internet is an open communications channel, available to all. Anyone can send messages, discuss ideas and publish materials with little restriction. This brings young people into contact with people from all sectors of society and with a wide variety of materials some of which could be unsuitable. </w:t>
      </w:r>
    </w:p>
    <w:p w:rsidR="00E6208E" w:rsidRDefault="00F83124">
      <w:pPr>
        <w:spacing w:after="0" w:line="259" w:lineRule="auto"/>
        <w:ind w:left="864" w:firstLine="0"/>
        <w:jc w:val="left"/>
      </w:pPr>
      <w:r>
        <w:t xml:space="preserve"> </w:t>
      </w:r>
    </w:p>
    <w:p w:rsidR="00E6208E" w:rsidRDefault="00F83124">
      <w:pPr>
        <w:ind w:left="859"/>
      </w:pPr>
      <w:r>
        <w:t xml:space="preserve">Key Concerns are: </w:t>
      </w:r>
    </w:p>
    <w:p w:rsidR="00E6208E" w:rsidRDefault="00F83124">
      <w:pPr>
        <w:spacing w:after="0" w:line="259" w:lineRule="auto"/>
        <w:ind w:left="864" w:firstLine="0"/>
        <w:jc w:val="left"/>
      </w:pPr>
      <w:r>
        <w:rPr>
          <w:b/>
        </w:rPr>
        <w:t xml:space="preserve"> </w:t>
      </w:r>
    </w:p>
    <w:p w:rsidR="00E6208E" w:rsidRDefault="00F83124">
      <w:pPr>
        <w:pStyle w:val="Heading2"/>
        <w:ind w:left="859"/>
      </w:pPr>
      <w:r>
        <w:t xml:space="preserve">Potential Contact </w:t>
      </w:r>
    </w:p>
    <w:p w:rsidR="00E6208E" w:rsidRDefault="00F83124">
      <w:pPr>
        <w:spacing w:after="0" w:line="259" w:lineRule="auto"/>
        <w:ind w:left="864" w:firstLine="0"/>
        <w:jc w:val="left"/>
      </w:pPr>
      <w:r>
        <w:t xml:space="preserve"> </w:t>
      </w:r>
    </w:p>
    <w:p w:rsidR="00E6208E" w:rsidRDefault="00F83124">
      <w:pPr>
        <w:ind w:left="859"/>
      </w:pPr>
      <w:r>
        <w:t xml:space="preserve">Children may come into contact with someone on-line who may wish to harm them. Some adults use chat rooms or e-mail to communicate with children for inappropriate reasons.  </w:t>
      </w:r>
    </w:p>
    <w:p w:rsidR="00E6208E" w:rsidRDefault="00F83124">
      <w:pPr>
        <w:spacing w:after="0" w:line="259" w:lineRule="auto"/>
        <w:ind w:left="864" w:firstLine="0"/>
        <w:jc w:val="left"/>
      </w:pPr>
      <w:r>
        <w:t xml:space="preserve"> </w:t>
      </w:r>
    </w:p>
    <w:p w:rsidR="00E6208E" w:rsidRDefault="00F83124">
      <w:pPr>
        <w:spacing w:after="50"/>
        <w:ind w:left="859"/>
      </w:pPr>
      <w:r>
        <w:t xml:space="preserve">Children need to be taught: </w:t>
      </w:r>
    </w:p>
    <w:p w:rsidR="00E6208E" w:rsidRDefault="00F83124">
      <w:pPr>
        <w:numPr>
          <w:ilvl w:val="0"/>
          <w:numId w:val="1"/>
        </w:numPr>
        <w:spacing w:after="28"/>
        <w:ind w:hanging="360"/>
      </w:pPr>
      <w:r>
        <w:t xml:space="preserve">That people are not always who they say they are. </w:t>
      </w:r>
    </w:p>
    <w:p w:rsidR="00E6208E" w:rsidRDefault="00F83124">
      <w:pPr>
        <w:numPr>
          <w:ilvl w:val="0"/>
          <w:numId w:val="1"/>
        </w:numPr>
        <w:spacing w:after="30"/>
        <w:ind w:hanging="360"/>
      </w:pPr>
      <w:r>
        <w:t xml:space="preserve">That “Stranger Danger” applies to the people they encounter through the Internet. </w:t>
      </w:r>
    </w:p>
    <w:p w:rsidR="00E6208E" w:rsidRDefault="00F83124">
      <w:pPr>
        <w:numPr>
          <w:ilvl w:val="0"/>
          <w:numId w:val="1"/>
        </w:numPr>
        <w:spacing w:after="28"/>
        <w:ind w:hanging="360"/>
      </w:pPr>
      <w:r>
        <w:t xml:space="preserve">That they should never give out personal details or </w:t>
      </w:r>
    </w:p>
    <w:p w:rsidR="00E6208E" w:rsidRDefault="00F83124">
      <w:pPr>
        <w:numPr>
          <w:ilvl w:val="0"/>
          <w:numId w:val="1"/>
        </w:numPr>
        <w:ind w:hanging="360"/>
      </w:pPr>
      <w:r>
        <w:t xml:space="preserve">That they should never meet alone anyone contacted via the Internet </w:t>
      </w:r>
    </w:p>
    <w:p w:rsidR="00E6208E" w:rsidRDefault="00F83124">
      <w:pPr>
        <w:spacing w:after="0" w:line="259" w:lineRule="auto"/>
        <w:ind w:left="1224" w:firstLine="0"/>
        <w:jc w:val="left"/>
      </w:pPr>
      <w:r>
        <w:t xml:space="preserve"> </w:t>
      </w:r>
    </w:p>
    <w:p w:rsidR="00E6208E" w:rsidRDefault="00F83124">
      <w:pPr>
        <w:spacing w:after="0" w:line="259" w:lineRule="auto"/>
        <w:ind w:left="1224" w:firstLine="0"/>
        <w:jc w:val="left"/>
      </w:pPr>
      <w:r>
        <w:t xml:space="preserve"> </w:t>
      </w:r>
    </w:p>
    <w:p w:rsidR="00E6208E" w:rsidRDefault="00F83124">
      <w:pPr>
        <w:pStyle w:val="Heading2"/>
        <w:ind w:left="859"/>
      </w:pPr>
      <w:r>
        <w:t xml:space="preserve">Inappropriate Content </w:t>
      </w:r>
    </w:p>
    <w:p w:rsidR="00E6208E" w:rsidRDefault="00F83124">
      <w:pPr>
        <w:spacing w:after="0" w:line="259" w:lineRule="auto"/>
        <w:ind w:left="864" w:firstLine="0"/>
        <w:jc w:val="left"/>
      </w:pPr>
      <w:r>
        <w:t xml:space="preserve"> </w:t>
      </w:r>
    </w:p>
    <w:p w:rsidR="00E6208E" w:rsidRDefault="00F83124">
      <w:pPr>
        <w:ind w:left="859"/>
      </w:pPr>
      <w:r>
        <w:t xml:space="preserve">Through the Internet there are unsuitable materials in many varieties. Anyone can post material on the Internet. Some material is published for an adult audience and is unsuitable for children e.g. materials with a sexual content. Materials may express extreme views. E.g. some use the web to publish information on weapons, crime and racism which would be restricted elsewhere. </w:t>
      </w:r>
    </w:p>
    <w:p w:rsidR="00E6208E" w:rsidRDefault="00F83124">
      <w:pPr>
        <w:ind w:left="859"/>
      </w:pPr>
      <w:r>
        <w:t xml:space="preserve">Materials may contain misleading and inaccurate information. E.g. some use the web to promote activities which are harmful such as anorexia or bulimia. </w:t>
      </w:r>
    </w:p>
    <w:p w:rsidR="00E6208E" w:rsidRDefault="00F83124">
      <w:pPr>
        <w:spacing w:after="0" w:line="259" w:lineRule="auto"/>
        <w:ind w:left="864" w:firstLine="0"/>
        <w:jc w:val="left"/>
      </w:pPr>
      <w:r>
        <w:t xml:space="preserve"> </w:t>
      </w:r>
    </w:p>
    <w:p w:rsidR="00E6208E" w:rsidRDefault="00F83124">
      <w:pPr>
        <w:spacing w:after="50"/>
        <w:ind w:left="859"/>
      </w:pPr>
      <w:r>
        <w:t xml:space="preserve">Children need to be taught: </w:t>
      </w:r>
    </w:p>
    <w:p w:rsidR="00E6208E" w:rsidRDefault="00F83124">
      <w:pPr>
        <w:numPr>
          <w:ilvl w:val="0"/>
          <w:numId w:val="2"/>
        </w:numPr>
        <w:spacing w:after="30"/>
        <w:ind w:hanging="360"/>
      </w:pPr>
      <w:r>
        <w:t xml:space="preserve">That information on the Internet is not always accurate or true. </w:t>
      </w:r>
    </w:p>
    <w:p w:rsidR="00E6208E" w:rsidRDefault="00F83124">
      <w:pPr>
        <w:numPr>
          <w:ilvl w:val="0"/>
          <w:numId w:val="2"/>
        </w:numPr>
        <w:spacing w:after="28"/>
        <w:ind w:hanging="360"/>
      </w:pPr>
      <w:r>
        <w:t xml:space="preserve">To question the source of information. </w:t>
      </w:r>
    </w:p>
    <w:p w:rsidR="00E6208E" w:rsidRDefault="00F83124">
      <w:pPr>
        <w:numPr>
          <w:ilvl w:val="0"/>
          <w:numId w:val="2"/>
        </w:numPr>
        <w:ind w:hanging="360"/>
      </w:pPr>
      <w:r>
        <w:t xml:space="preserve">How to respond to unsuitable materials or requests and that they should tell a teacher/adult immediately. </w:t>
      </w:r>
    </w:p>
    <w:p w:rsidR="00E6208E" w:rsidRDefault="00F83124">
      <w:pPr>
        <w:spacing w:after="0" w:line="259" w:lineRule="auto"/>
        <w:ind w:left="1224" w:firstLine="0"/>
        <w:jc w:val="left"/>
      </w:pPr>
      <w:r>
        <w:t xml:space="preserve"> </w:t>
      </w:r>
    </w:p>
    <w:p w:rsidR="00E6208E" w:rsidRDefault="00F83124">
      <w:pPr>
        <w:spacing w:after="0" w:line="259" w:lineRule="auto"/>
        <w:ind w:left="1224" w:firstLine="0"/>
        <w:jc w:val="left"/>
      </w:pPr>
      <w:r>
        <w:lastRenderedPageBreak/>
        <w:t xml:space="preserve"> </w:t>
      </w:r>
    </w:p>
    <w:p w:rsidR="00E6208E" w:rsidRDefault="00F83124">
      <w:pPr>
        <w:spacing w:after="0" w:line="259" w:lineRule="auto"/>
        <w:ind w:left="1224" w:firstLine="0"/>
        <w:jc w:val="left"/>
      </w:pPr>
      <w:r>
        <w:t xml:space="preserve"> </w:t>
      </w:r>
    </w:p>
    <w:p w:rsidR="00E6208E" w:rsidRDefault="00F83124">
      <w:pPr>
        <w:pStyle w:val="Heading2"/>
        <w:ind w:left="859"/>
      </w:pPr>
      <w:r>
        <w:t xml:space="preserve">Excessive Commercialism </w:t>
      </w:r>
    </w:p>
    <w:p w:rsidR="00E6208E" w:rsidRDefault="00F83124">
      <w:pPr>
        <w:spacing w:after="0" w:line="259" w:lineRule="auto"/>
        <w:ind w:left="864" w:firstLine="0"/>
        <w:jc w:val="left"/>
      </w:pPr>
      <w:r>
        <w:rPr>
          <w:b/>
        </w:rPr>
        <w:t xml:space="preserve"> </w:t>
      </w:r>
    </w:p>
    <w:p w:rsidR="00E6208E" w:rsidRDefault="00F83124">
      <w:pPr>
        <w:spacing w:after="33"/>
        <w:ind w:left="859"/>
      </w:pPr>
      <w:r>
        <w:t xml:space="preserve">The Internet is a powerful vehicle for advertising. In visiting websites children have easy access to advertising which is very persuasive. </w:t>
      </w:r>
    </w:p>
    <w:p w:rsidR="00E6208E" w:rsidRDefault="00F83124">
      <w:pPr>
        <w:spacing w:after="50"/>
        <w:ind w:left="859"/>
      </w:pPr>
      <w:r>
        <w:t xml:space="preserve">Children should be taught: </w:t>
      </w:r>
    </w:p>
    <w:p w:rsidR="00E6208E" w:rsidRDefault="00F83124">
      <w:pPr>
        <w:numPr>
          <w:ilvl w:val="0"/>
          <w:numId w:val="3"/>
        </w:numPr>
        <w:spacing w:after="30"/>
        <w:ind w:hanging="360"/>
      </w:pPr>
      <w:r>
        <w:t xml:space="preserve">Not to fill out forms with a lot of personal details. </w:t>
      </w:r>
    </w:p>
    <w:p w:rsidR="00E6208E" w:rsidRDefault="00F83124">
      <w:pPr>
        <w:numPr>
          <w:ilvl w:val="0"/>
          <w:numId w:val="3"/>
        </w:numPr>
        <w:ind w:hanging="360"/>
      </w:pPr>
      <w:r>
        <w:t xml:space="preserve">Not to use an adult’s credit card number to order online products. </w:t>
      </w:r>
    </w:p>
    <w:p w:rsidR="00E6208E" w:rsidRDefault="00F83124">
      <w:pPr>
        <w:spacing w:after="0" w:line="259" w:lineRule="auto"/>
        <w:ind w:left="864" w:firstLine="0"/>
        <w:jc w:val="left"/>
      </w:pPr>
      <w:r>
        <w:t xml:space="preserve"> </w:t>
      </w:r>
    </w:p>
    <w:p w:rsidR="00E6208E" w:rsidRDefault="00F83124">
      <w:pPr>
        <w:ind w:left="859"/>
      </w:pPr>
      <w:r>
        <w:t xml:space="preserve">If children are to use the Internet in places other than at school e.g. – libraries, clubs and at home, they need to be educated about how to behave on-line and to discuss problems.  There are no totally effective solutions to problems of Internet safety. Teachers, pupils and parents must be vigilant. </w:t>
      </w:r>
    </w:p>
    <w:p w:rsidR="00E6208E" w:rsidRDefault="00F83124">
      <w:pPr>
        <w:spacing w:after="0" w:line="259" w:lineRule="auto"/>
        <w:ind w:left="864" w:firstLine="0"/>
        <w:jc w:val="left"/>
      </w:pPr>
      <w:r>
        <w:rPr>
          <w:b/>
        </w:rPr>
        <w:t xml:space="preserve"> </w:t>
      </w:r>
    </w:p>
    <w:p w:rsidR="00E6208E" w:rsidRDefault="00F83124">
      <w:pPr>
        <w:pStyle w:val="Heading2"/>
        <w:ind w:left="859"/>
      </w:pPr>
      <w:r>
        <w:t xml:space="preserve">Internet Safety Awareness for pupils </w:t>
      </w:r>
    </w:p>
    <w:p w:rsidR="00E6208E" w:rsidRDefault="00F83124">
      <w:pPr>
        <w:spacing w:after="0" w:line="259" w:lineRule="auto"/>
        <w:ind w:left="864" w:firstLine="0"/>
        <w:jc w:val="left"/>
      </w:pPr>
      <w:r>
        <w:t xml:space="preserve"> </w:t>
      </w:r>
    </w:p>
    <w:p w:rsidR="00E6208E" w:rsidRDefault="00F83124">
      <w:pPr>
        <w:ind w:left="859"/>
      </w:pPr>
      <w:r>
        <w:t xml:space="preserve">Rules for the Acceptable use of the Internet are discussed with all pupils and are prominently displayed in prominent areas in the school. In addition, Key Stage 2 pupils follow a structured programme of Internet Safety Awareness using a range of online resources. E.g. CEOP, Think You Know programmes. </w:t>
      </w:r>
    </w:p>
    <w:p w:rsidR="00715C24" w:rsidRDefault="00715C24">
      <w:pPr>
        <w:ind w:left="859"/>
      </w:pPr>
    </w:p>
    <w:p w:rsidR="00715C24" w:rsidRDefault="00715C24">
      <w:pPr>
        <w:ind w:left="859"/>
      </w:pPr>
      <w:r>
        <w:t xml:space="preserve">The school has an Online Safety Mascot – Cyber </w:t>
      </w:r>
      <w:r w:rsidR="00DA6889">
        <w:t xml:space="preserve">Tiger. A structured programme for all children in the school.  All pupils will learn the 4 Cyber Tiger Rules and discuss Online safety during dedicated lessons with their teacher and the, “Cyber Cubs” – a team of pupils from year 5-7  </w:t>
      </w:r>
    </w:p>
    <w:p w:rsidR="00E6208E" w:rsidRDefault="00F83124">
      <w:pPr>
        <w:spacing w:after="0" w:line="259" w:lineRule="auto"/>
        <w:ind w:left="864" w:firstLine="0"/>
        <w:jc w:val="left"/>
      </w:pPr>
      <w:r>
        <w:t xml:space="preserve"> </w:t>
      </w:r>
    </w:p>
    <w:p w:rsidR="00E6208E" w:rsidRDefault="00F83124">
      <w:pPr>
        <w:pStyle w:val="Heading2"/>
        <w:ind w:left="859"/>
      </w:pPr>
      <w:r>
        <w:t xml:space="preserve">Internet Safety Awareness for staff </w:t>
      </w:r>
    </w:p>
    <w:p w:rsidR="00E6208E" w:rsidRDefault="00F83124">
      <w:pPr>
        <w:spacing w:after="0" w:line="259" w:lineRule="auto"/>
        <w:ind w:left="864" w:firstLine="0"/>
        <w:jc w:val="left"/>
      </w:pPr>
      <w:r>
        <w:t xml:space="preserve"> </w:t>
      </w:r>
    </w:p>
    <w:p w:rsidR="00E6208E" w:rsidRDefault="00F83124">
      <w:pPr>
        <w:ind w:left="859"/>
      </w:pPr>
      <w:r>
        <w:t xml:space="preserve">The ICT Co-ordinators keep informed and updated on issues relating to Internet Safety and attend regular courses. This training is then disseminated to all teaching staff, classroom assistants and supervisory assistants on a regular basis. </w:t>
      </w:r>
      <w:r w:rsidR="00DA6889">
        <w:t xml:space="preserve"> All staff members will be trained annually using the How </w:t>
      </w:r>
      <w:proofErr w:type="gramStart"/>
      <w:r w:rsidR="00DA6889">
        <w:t>To</w:t>
      </w:r>
      <w:proofErr w:type="gramEnd"/>
      <w:r w:rsidR="00DA6889">
        <w:t xml:space="preserve"> Be Safer online model. </w:t>
      </w:r>
    </w:p>
    <w:p w:rsidR="00DA6889" w:rsidRDefault="00DA6889">
      <w:pPr>
        <w:ind w:left="859"/>
      </w:pPr>
      <w:r>
        <w:t>The Safeguarding Team - Miss Carney, Mrs Roche and Mrs Hanna will attend H2b Safer Online training.</w:t>
      </w:r>
    </w:p>
    <w:p w:rsidR="00E6208E" w:rsidRDefault="00F83124">
      <w:pPr>
        <w:spacing w:after="19" w:line="259" w:lineRule="auto"/>
        <w:ind w:left="864" w:firstLine="0"/>
        <w:jc w:val="left"/>
      </w:pPr>
      <w:r>
        <w:t xml:space="preserve"> </w:t>
      </w:r>
    </w:p>
    <w:p w:rsidR="00E6208E" w:rsidRDefault="00F83124">
      <w:pPr>
        <w:pStyle w:val="Heading1"/>
        <w:ind w:left="859"/>
      </w:pPr>
      <w:r>
        <w:t>Points for Teachers to Consider</w:t>
      </w:r>
      <w:r>
        <w:rPr>
          <w:u w:val="none"/>
        </w:rPr>
        <w:t xml:space="preserve"> </w:t>
      </w:r>
    </w:p>
    <w:p w:rsidR="00E6208E" w:rsidRDefault="00F83124">
      <w:pPr>
        <w:spacing w:after="0" w:line="259" w:lineRule="auto"/>
        <w:ind w:left="864" w:firstLine="0"/>
        <w:jc w:val="left"/>
      </w:pPr>
      <w:r>
        <w:t xml:space="preserve"> </w:t>
      </w:r>
    </w:p>
    <w:p w:rsidR="00E6208E" w:rsidRDefault="00F83124">
      <w:pPr>
        <w:ind w:left="859"/>
      </w:pPr>
      <w:r>
        <w:t xml:space="preserve">Internet use should be planned, task orientated and educational within a regulated and managed environment.  Supervision is the key strategy. Children should have a teacher or classroom assistant present when using the Internet. Computers and iPads should be positioned so that it is possible for adults to see materials on screen.  Children should know why they are using the Internet. </w:t>
      </w:r>
    </w:p>
    <w:p w:rsidR="00E6208E" w:rsidRDefault="00F83124">
      <w:pPr>
        <w:ind w:left="859"/>
      </w:pPr>
      <w:r>
        <w:lastRenderedPageBreak/>
        <w:t xml:space="preserve">Teach children to use the Internet in response to a need. E.g. to answer a question which has arisen from work in class.  Search engines require careful use and planning/supervision.  Children can be bombarded with information and yet fail to find the material they need. Children do not need thousands of website addresses. A small appropriate choice is much more effective. Individual e-mail addresses may not be considered appropriate for younger children. Class or project e-mail addresses may be used. All incoming and outgoing mail should be checked. Discuss with pupils the rules for responsible Internet use. It is not enough to protect children from materials, </w:t>
      </w:r>
      <w:r w:rsidRPr="00F83124">
        <w:rPr>
          <w:b/>
          <w:u w:val="single"/>
        </w:rPr>
        <w:t>we must teach them to become Internet Wise.</w:t>
      </w:r>
      <w:r>
        <w:t xml:space="preserve"> Children need to learn to recognise and avoid the risks. Children need to know what to do if they come across inappropriate material or if they are approached by a stranger. </w:t>
      </w:r>
    </w:p>
    <w:p w:rsidR="00E6208E" w:rsidRDefault="00F83124">
      <w:pPr>
        <w:spacing w:after="0" w:line="259" w:lineRule="auto"/>
        <w:ind w:left="864" w:firstLine="0"/>
        <w:jc w:val="left"/>
      </w:pPr>
      <w:r>
        <w:t xml:space="preserve"> </w:t>
      </w:r>
    </w:p>
    <w:p w:rsidR="00E6208E" w:rsidRDefault="00F83124">
      <w:pPr>
        <w:ind w:left="859"/>
      </w:pPr>
      <w:r>
        <w:t xml:space="preserve">Be informed – read about </w:t>
      </w:r>
      <w:proofErr w:type="spellStart"/>
      <w:r>
        <w:t>esafety</w:t>
      </w:r>
      <w:proofErr w:type="spellEnd"/>
      <w:r>
        <w:t xml:space="preserve"> </w:t>
      </w:r>
    </w:p>
    <w:p w:rsidR="00E6208E" w:rsidRDefault="00F83124">
      <w:pPr>
        <w:ind w:left="859"/>
      </w:pPr>
      <w:r>
        <w:t xml:space="preserve">e.g. – </w:t>
      </w:r>
      <w:proofErr w:type="spellStart"/>
      <w:r>
        <w:t>Becta</w:t>
      </w:r>
      <w:proofErr w:type="spellEnd"/>
      <w:r>
        <w:t xml:space="preserve"> materials: </w:t>
      </w:r>
      <w:hyperlink r:id="rId9" w:history="1">
        <w:r w:rsidRPr="006D2592">
          <w:rPr>
            <w:rStyle w:val="Hyperlink"/>
          </w:rPr>
          <w:t>http://schools.becta.org.uk</w:t>
        </w:r>
      </w:hyperlink>
      <w:r>
        <w:t xml:space="preserve"> </w:t>
      </w:r>
    </w:p>
    <w:p w:rsidR="00F83124" w:rsidRDefault="00F83124">
      <w:pPr>
        <w:ind w:left="859"/>
      </w:pPr>
    </w:p>
    <w:p w:rsidR="00F83124" w:rsidRDefault="00F83124">
      <w:pPr>
        <w:ind w:left="859"/>
      </w:pPr>
      <w:r>
        <w:t>Display Cyber Tiger posters throughout the school and in classrooms and use them in lessons.</w:t>
      </w:r>
    </w:p>
    <w:p w:rsidR="00E6208E" w:rsidRDefault="00F83124">
      <w:pPr>
        <w:spacing w:after="0" w:line="259" w:lineRule="auto"/>
        <w:ind w:left="864" w:firstLine="0"/>
        <w:jc w:val="left"/>
      </w:pPr>
      <w:r>
        <w:t xml:space="preserve"> </w:t>
      </w:r>
    </w:p>
    <w:p w:rsidR="00E6208E" w:rsidRDefault="00F83124">
      <w:pPr>
        <w:pStyle w:val="Heading2"/>
        <w:ind w:left="859"/>
      </w:pPr>
      <w:r>
        <w:t xml:space="preserve">Internet Safety Awareness for parents </w:t>
      </w:r>
    </w:p>
    <w:p w:rsidR="00E6208E" w:rsidRDefault="00F83124">
      <w:pPr>
        <w:spacing w:after="0" w:line="259" w:lineRule="auto"/>
        <w:ind w:left="864" w:firstLine="0"/>
        <w:jc w:val="left"/>
      </w:pPr>
      <w:r>
        <w:t xml:space="preserve"> </w:t>
      </w:r>
    </w:p>
    <w:p w:rsidR="00E6208E" w:rsidRDefault="00F83124">
      <w:pPr>
        <w:spacing w:after="35"/>
        <w:ind w:left="859"/>
      </w:pPr>
      <w:r>
        <w:t xml:space="preserve">The Internet Safety Policy is available for parents by request and is also posted on the </w:t>
      </w:r>
    </w:p>
    <w:p w:rsidR="00E6208E" w:rsidRDefault="00F83124">
      <w:pPr>
        <w:ind w:left="864" w:hanging="864"/>
      </w:pPr>
      <w:r>
        <w:t xml:space="preserve">school website. The Code of practice for pupils is sent home at the start of each school year for parental signature. Internet safety leaflets for parents and carers are also sent home biannually.  </w:t>
      </w:r>
    </w:p>
    <w:p w:rsidR="00E6208E" w:rsidRDefault="00F83124">
      <w:pPr>
        <w:spacing w:after="0" w:line="259" w:lineRule="auto"/>
        <w:ind w:left="864" w:firstLine="0"/>
        <w:jc w:val="left"/>
      </w:pPr>
      <w:r>
        <w:t xml:space="preserve"> </w:t>
      </w:r>
    </w:p>
    <w:p w:rsidR="00E6208E" w:rsidRDefault="00F83124">
      <w:pPr>
        <w:pStyle w:val="Heading2"/>
        <w:ind w:left="859"/>
      </w:pPr>
      <w:r>
        <w:t xml:space="preserve">Points for Parents to Consider </w:t>
      </w:r>
    </w:p>
    <w:p w:rsidR="00E6208E" w:rsidRDefault="00F83124">
      <w:pPr>
        <w:ind w:left="859"/>
      </w:pPr>
      <w:r>
        <w:t xml:space="preserve">It is important to promote Internet Safety in the home and to monitor Internet use. </w:t>
      </w:r>
    </w:p>
    <w:p w:rsidR="00E6208E" w:rsidRDefault="00F83124">
      <w:pPr>
        <w:ind w:left="859"/>
      </w:pPr>
      <w:r>
        <w:t xml:space="preserve">Keep the computer in a communal area of the home. </w:t>
      </w:r>
    </w:p>
    <w:p w:rsidR="00E6208E" w:rsidRDefault="00F83124">
      <w:pPr>
        <w:numPr>
          <w:ilvl w:val="0"/>
          <w:numId w:val="4"/>
        </w:numPr>
        <w:ind w:hanging="124"/>
      </w:pPr>
      <w:r>
        <w:t xml:space="preserve">Ask children how the computer works. </w:t>
      </w:r>
    </w:p>
    <w:p w:rsidR="00E6208E" w:rsidRDefault="00F83124">
      <w:pPr>
        <w:numPr>
          <w:ilvl w:val="0"/>
          <w:numId w:val="4"/>
        </w:numPr>
        <w:ind w:hanging="124"/>
      </w:pPr>
      <w:r>
        <w:t xml:space="preserve">Monitor on-line time and be aware of excessive hours spent on the Internet. </w:t>
      </w:r>
    </w:p>
    <w:p w:rsidR="00E6208E" w:rsidRDefault="00F83124">
      <w:pPr>
        <w:numPr>
          <w:ilvl w:val="0"/>
          <w:numId w:val="4"/>
        </w:numPr>
        <w:ind w:hanging="124"/>
      </w:pPr>
      <w:r>
        <w:t xml:space="preserve">Take an interest in what children are doing. Discuss with the children what they are seeing and using on the Internet. </w:t>
      </w:r>
    </w:p>
    <w:p w:rsidR="00E6208E" w:rsidRDefault="00F83124">
      <w:pPr>
        <w:numPr>
          <w:ilvl w:val="0"/>
          <w:numId w:val="4"/>
        </w:numPr>
        <w:ind w:hanging="124"/>
      </w:pPr>
      <w:r>
        <w:t xml:space="preserve">Advise children to take care and to use the Internet in a sensible and responsible manner. </w:t>
      </w:r>
    </w:p>
    <w:p w:rsidR="00E6208E" w:rsidRDefault="00F83124">
      <w:pPr>
        <w:spacing w:after="0" w:line="259" w:lineRule="auto"/>
        <w:ind w:left="864" w:firstLine="0"/>
        <w:jc w:val="left"/>
      </w:pPr>
      <w:r>
        <w:t xml:space="preserve"> </w:t>
      </w:r>
    </w:p>
    <w:p w:rsidR="00E6208E" w:rsidRDefault="00F83124">
      <w:pPr>
        <w:ind w:left="859"/>
      </w:pPr>
      <w:r>
        <w:t xml:space="preserve">Know the SMART tips. (see appendix 2) </w:t>
      </w:r>
    </w:p>
    <w:p w:rsidR="00E6208E" w:rsidRDefault="00F83124">
      <w:pPr>
        <w:spacing w:after="0" w:line="259" w:lineRule="auto"/>
        <w:ind w:left="864" w:firstLine="0"/>
        <w:jc w:val="left"/>
      </w:pPr>
      <w:r>
        <w:t xml:space="preserve"> </w:t>
      </w:r>
    </w:p>
    <w:p w:rsidR="00E6208E" w:rsidRDefault="00F83124">
      <w:pPr>
        <w:numPr>
          <w:ilvl w:val="0"/>
          <w:numId w:val="4"/>
        </w:numPr>
        <w:ind w:hanging="124"/>
      </w:pPr>
      <w:r>
        <w:t xml:space="preserve">Discuss the fact that there are websites which are unsuitable. </w:t>
      </w:r>
    </w:p>
    <w:p w:rsidR="00E6208E" w:rsidRDefault="00F83124">
      <w:pPr>
        <w:numPr>
          <w:ilvl w:val="0"/>
          <w:numId w:val="4"/>
        </w:numPr>
        <w:ind w:hanging="124"/>
      </w:pPr>
      <w:r>
        <w:t xml:space="preserve">Discuss how children should respond to unsuitable materials or requests. </w:t>
      </w:r>
    </w:p>
    <w:p w:rsidR="00E6208E" w:rsidRDefault="00F83124">
      <w:pPr>
        <w:numPr>
          <w:ilvl w:val="0"/>
          <w:numId w:val="4"/>
        </w:numPr>
        <w:ind w:hanging="124"/>
      </w:pPr>
      <w:r>
        <w:t xml:space="preserve">Remind children never to give out personal information on the Internet. </w:t>
      </w:r>
    </w:p>
    <w:p w:rsidR="00E6208E" w:rsidRDefault="00F83124">
      <w:pPr>
        <w:numPr>
          <w:ilvl w:val="0"/>
          <w:numId w:val="4"/>
        </w:numPr>
        <w:ind w:hanging="124"/>
      </w:pPr>
      <w:r>
        <w:t xml:space="preserve">Remind children that people on line may not be who they say they are. </w:t>
      </w:r>
    </w:p>
    <w:p w:rsidR="00E6208E" w:rsidRDefault="00F83124">
      <w:pPr>
        <w:numPr>
          <w:ilvl w:val="0"/>
          <w:numId w:val="4"/>
        </w:numPr>
        <w:ind w:hanging="124"/>
      </w:pPr>
      <w:r>
        <w:t xml:space="preserve">Be vigilant. Ensure that children do not arrange to meet someone they meet on line. </w:t>
      </w:r>
    </w:p>
    <w:p w:rsidR="00E6208E" w:rsidRDefault="00F83124">
      <w:pPr>
        <w:numPr>
          <w:ilvl w:val="0"/>
          <w:numId w:val="4"/>
        </w:numPr>
        <w:ind w:hanging="124"/>
      </w:pPr>
      <w:r>
        <w:t xml:space="preserve">Be aware that children may be using the Internet in places other than in their own home or at school. </w:t>
      </w:r>
    </w:p>
    <w:p w:rsidR="00E6208E" w:rsidRDefault="00F83124">
      <w:pPr>
        <w:spacing w:after="0" w:line="259" w:lineRule="auto"/>
        <w:ind w:left="864" w:firstLine="0"/>
        <w:jc w:val="left"/>
      </w:pPr>
      <w:r>
        <w:t xml:space="preserve"> </w:t>
      </w:r>
    </w:p>
    <w:p w:rsidR="00E6208E" w:rsidRDefault="00F83124">
      <w:pPr>
        <w:pStyle w:val="Heading2"/>
        <w:ind w:left="859"/>
      </w:pPr>
      <w:r>
        <w:lastRenderedPageBreak/>
        <w:t xml:space="preserve">Community Use of School ICT Resources </w:t>
      </w:r>
    </w:p>
    <w:p w:rsidR="00E6208E" w:rsidRDefault="00F83124">
      <w:pPr>
        <w:ind w:left="859"/>
      </w:pPr>
      <w:r>
        <w:t xml:space="preserve">The school’s ICT facilities are sometimes used as a community resource under the Extended Schools programme. Users are issued with separate usernames and passwords by C2K. They must also agree to the school’s Acceptable Use of the Internet policy before participating and only access pre-selected and appropriate websites under the guidance of a tutor.  </w:t>
      </w:r>
    </w:p>
    <w:p w:rsidR="00E6208E" w:rsidRDefault="00F83124">
      <w:pPr>
        <w:spacing w:after="0" w:line="259" w:lineRule="auto"/>
        <w:ind w:left="864" w:firstLine="0"/>
        <w:jc w:val="left"/>
      </w:pPr>
      <w:r>
        <w:t xml:space="preserve"> </w:t>
      </w:r>
    </w:p>
    <w:p w:rsidR="00E6208E" w:rsidRDefault="00F83124">
      <w:pPr>
        <w:pStyle w:val="Heading2"/>
        <w:ind w:left="859"/>
      </w:pPr>
      <w:r>
        <w:t xml:space="preserve">Health and Safety </w:t>
      </w:r>
    </w:p>
    <w:p w:rsidR="00E6208E" w:rsidRDefault="00F83124">
      <w:pPr>
        <w:ind w:left="859"/>
      </w:pPr>
      <w:r>
        <w:t xml:space="preserve">St. Oliver Plunkett PS have attempted, in so far as possible, to ensure a safe working environment for pupils and teachers using ICT resources, both in classrooms and in </w:t>
      </w:r>
      <w:proofErr w:type="spellStart"/>
      <w:r>
        <w:t>thre</w:t>
      </w:r>
      <w:proofErr w:type="spellEnd"/>
      <w:r>
        <w:t xml:space="preserve"> </w:t>
      </w:r>
      <w:proofErr w:type="spellStart"/>
      <w:r>
        <w:t>iZone</w:t>
      </w:r>
      <w:proofErr w:type="spellEnd"/>
      <w:r>
        <w:t xml:space="preserve">, which has been designed in accordance with health and safety guidelines. Pupils are supervised at all times when Interactive Whiteboards and Digital Projectors are being used. (See ICT Health and Safety policy) </w:t>
      </w:r>
    </w:p>
    <w:p w:rsidR="00E6208E" w:rsidRDefault="00F83124">
      <w:pPr>
        <w:spacing w:after="0" w:line="259" w:lineRule="auto"/>
        <w:ind w:left="864" w:firstLine="0"/>
        <w:jc w:val="left"/>
      </w:pPr>
      <w:r>
        <w:t xml:space="preserve"> </w:t>
      </w:r>
    </w:p>
    <w:p w:rsidR="00E6208E" w:rsidRDefault="00F83124">
      <w:pPr>
        <w:pStyle w:val="Heading2"/>
        <w:ind w:left="859"/>
      </w:pPr>
      <w:r>
        <w:t xml:space="preserve">Digital and Video Images of Pupils </w:t>
      </w:r>
    </w:p>
    <w:p w:rsidR="00E6208E" w:rsidRDefault="00F83124">
      <w:pPr>
        <w:ind w:left="859"/>
      </w:pPr>
      <w:r>
        <w:t xml:space="preserve">Parental permission is sought at the start of each school year to cover the use of photographs of pupils on the school website, in the local press and for displays </w:t>
      </w:r>
      <w:proofErr w:type="spellStart"/>
      <w:r>
        <w:t>etc</w:t>
      </w:r>
      <w:proofErr w:type="spellEnd"/>
      <w:r>
        <w:t xml:space="preserve"> within school and written permission must be obtained from the parent/carer. </w:t>
      </w:r>
    </w:p>
    <w:p w:rsidR="00E6208E" w:rsidRDefault="00F83124">
      <w:pPr>
        <w:spacing w:after="0" w:line="259" w:lineRule="auto"/>
        <w:ind w:left="864" w:firstLine="0"/>
        <w:jc w:val="left"/>
      </w:pPr>
      <w:r>
        <w:t xml:space="preserve"> </w:t>
      </w:r>
    </w:p>
    <w:p w:rsidR="00E6208E" w:rsidRDefault="00F83124">
      <w:pPr>
        <w:spacing w:after="0" w:line="259" w:lineRule="auto"/>
        <w:ind w:left="864" w:firstLine="0"/>
        <w:jc w:val="left"/>
      </w:pPr>
      <w:r>
        <w:t xml:space="preserve"> </w:t>
      </w:r>
    </w:p>
    <w:p w:rsidR="00E6208E" w:rsidRDefault="00F83124">
      <w:pPr>
        <w:spacing w:after="0" w:line="259" w:lineRule="auto"/>
        <w:ind w:left="864" w:firstLine="0"/>
        <w:jc w:val="left"/>
      </w:pPr>
      <w:r>
        <w:t xml:space="preserve"> </w:t>
      </w:r>
    </w:p>
    <w:p w:rsidR="00E6208E" w:rsidRDefault="00F83124">
      <w:pPr>
        <w:spacing w:after="0" w:line="259" w:lineRule="auto"/>
        <w:ind w:left="864" w:firstLine="0"/>
        <w:jc w:val="left"/>
      </w:pPr>
      <w:r>
        <w:t xml:space="preserve"> </w:t>
      </w:r>
    </w:p>
    <w:p w:rsidR="00E6208E" w:rsidRDefault="00F83124">
      <w:pPr>
        <w:pStyle w:val="Heading2"/>
        <w:ind w:left="859"/>
      </w:pPr>
      <w:r>
        <w:t xml:space="preserve">School Website </w:t>
      </w:r>
    </w:p>
    <w:p w:rsidR="00F83124" w:rsidRDefault="00F83124">
      <w:pPr>
        <w:ind w:left="0" w:firstLine="864"/>
      </w:pPr>
      <w:r>
        <w:t xml:space="preserve">Our school website promotes and provides up to date information about the school, as well as giving pupils an opportunity to showcase their work and other aspects of school life. In </w:t>
      </w:r>
    </w:p>
    <w:p w:rsidR="00F83124" w:rsidRDefault="00F83124">
      <w:pPr>
        <w:ind w:left="0" w:firstLine="864"/>
      </w:pPr>
      <w:r>
        <w:t xml:space="preserve">order to minimise risks of any images of pupils on the school website being used inappropriately </w:t>
      </w:r>
    </w:p>
    <w:p w:rsidR="00E6208E" w:rsidRDefault="00F83124">
      <w:pPr>
        <w:ind w:left="0" w:firstLine="864"/>
      </w:pPr>
      <w:r>
        <w:t xml:space="preserve">the following steps are taken: </w:t>
      </w:r>
    </w:p>
    <w:p w:rsidR="00E6208E" w:rsidRDefault="00F83124">
      <w:pPr>
        <w:ind w:left="859"/>
      </w:pPr>
      <w:r>
        <w:t xml:space="preserve">Group photos are used where possible, with general labels/captions; </w:t>
      </w:r>
    </w:p>
    <w:p w:rsidR="00E6208E" w:rsidRDefault="00F83124">
      <w:pPr>
        <w:ind w:left="859"/>
      </w:pPr>
      <w:r>
        <w:t xml:space="preserve">Names and images are kept separate – if a pupil is named their photograph is not used and vice versa; The website does not include home addresses, telephone numbers, personal emails or any other personal information about pupils or staff. </w:t>
      </w:r>
    </w:p>
    <w:p w:rsidR="00E6208E" w:rsidRDefault="00F83124">
      <w:pPr>
        <w:ind w:left="859"/>
      </w:pPr>
      <w:r>
        <w:t xml:space="preserve">Website links selected by teachers may be put on the website for pupils to access outside of school – sites will be previewed and checked regularly. Parents’/Carers’ permission will be sought to publish pupils work and/or photographs. These will only be published subject to the strict safeguards above. </w:t>
      </w:r>
    </w:p>
    <w:p w:rsidR="00E6208E" w:rsidRDefault="00F83124">
      <w:pPr>
        <w:spacing w:after="0" w:line="259" w:lineRule="auto"/>
        <w:ind w:left="864" w:firstLine="0"/>
        <w:jc w:val="left"/>
      </w:pPr>
      <w:r>
        <w:t xml:space="preserve"> </w:t>
      </w:r>
    </w:p>
    <w:p w:rsidR="00E6208E" w:rsidRDefault="00F83124">
      <w:pPr>
        <w:spacing w:after="0" w:line="259" w:lineRule="auto"/>
        <w:ind w:left="864" w:firstLine="0"/>
        <w:jc w:val="left"/>
      </w:pPr>
      <w:r>
        <w:t xml:space="preserve"> </w:t>
      </w:r>
    </w:p>
    <w:p w:rsidR="00E6208E" w:rsidRDefault="00F83124">
      <w:pPr>
        <w:pStyle w:val="Heading2"/>
        <w:ind w:left="859"/>
      </w:pPr>
      <w:r>
        <w:t xml:space="preserve">Storage of images </w:t>
      </w:r>
    </w:p>
    <w:p w:rsidR="00E6208E" w:rsidRDefault="00F83124">
      <w:pPr>
        <w:spacing w:after="0" w:line="259" w:lineRule="auto"/>
        <w:ind w:left="864" w:firstLine="0"/>
        <w:jc w:val="left"/>
      </w:pPr>
      <w:r>
        <w:t xml:space="preserve"> </w:t>
      </w:r>
    </w:p>
    <w:p w:rsidR="00E6208E" w:rsidRDefault="00F83124">
      <w:pPr>
        <w:ind w:left="859"/>
      </w:pPr>
      <w:r>
        <w:t xml:space="preserve">Digital and video images of pupils are, taken with school equipment. Images are stored on a centralised area on the school network, accessible only to teaching staff. Photographs of pupils are removed when they leave the school. </w:t>
      </w:r>
    </w:p>
    <w:p w:rsidR="00E6208E" w:rsidRDefault="00F83124">
      <w:pPr>
        <w:spacing w:after="0" w:line="259" w:lineRule="auto"/>
        <w:ind w:left="864" w:firstLine="0"/>
        <w:jc w:val="left"/>
      </w:pPr>
      <w:r>
        <w:t xml:space="preserve"> </w:t>
      </w:r>
    </w:p>
    <w:p w:rsidR="00E6208E" w:rsidRDefault="00F83124">
      <w:pPr>
        <w:pStyle w:val="Heading2"/>
        <w:ind w:left="859"/>
      </w:pPr>
      <w:r>
        <w:lastRenderedPageBreak/>
        <w:t xml:space="preserve">Social Software </w:t>
      </w:r>
    </w:p>
    <w:p w:rsidR="00E6208E" w:rsidRDefault="00F83124">
      <w:pPr>
        <w:spacing w:after="0" w:line="259" w:lineRule="auto"/>
        <w:ind w:left="864" w:firstLine="0"/>
        <w:jc w:val="left"/>
      </w:pPr>
      <w:r>
        <w:t xml:space="preserve"> </w:t>
      </w:r>
    </w:p>
    <w:p w:rsidR="00E6208E" w:rsidRDefault="00F83124">
      <w:pPr>
        <w:ind w:left="859"/>
      </w:pPr>
      <w:r>
        <w:t xml:space="preserve">Chatrooms, blogs and other social networking sites are blocked by the C2K filters so pupils do not have access to them in the school environment. However, we regard the education of pupils on the safe and responsible use of social software as vitally important and this is addressed through our Internet Safety Education for pupils. Instances of cyber bullying of pupils or staff will be regarded as very serious offences and dealt with according to the school’s discipline policy and child protection procedures.  </w:t>
      </w:r>
    </w:p>
    <w:p w:rsidR="00E6208E" w:rsidRDefault="00F83124">
      <w:pPr>
        <w:ind w:left="859"/>
      </w:pPr>
      <w:r>
        <w:t xml:space="preserve">Pupils are aware that any misuse of mobile phones/websites/email should be reported to a member of staff immediately. </w:t>
      </w:r>
    </w:p>
    <w:p w:rsidR="00E6208E" w:rsidRDefault="00F83124">
      <w:pPr>
        <w:ind w:left="859"/>
      </w:pPr>
      <w:r>
        <w:t xml:space="preserve">All reasonable and appropriate steps have been taken to protect pupils. The school recognises that despite employing safety procedures, in some circumstances, the Internet may give children access to undesirable information or images. Children are regularly reminded that should they encounter inappropriate material on line they must immediately leave that website Inform an adult </w:t>
      </w:r>
    </w:p>
    <w:p w:rsidR="00E6208E" w:rsidRDefault="00F83124">
      <w:pPr>
        <w:ind w:left="859"/>
      </w:pPr>
      <w:r>
        <w:t xml:space="preserve">Should a child or teacher encounter unsuitable material through the managed service, this will be reported to C2k via the C2k helpdesk number. </w:t>
      </w:r>
    </w:p>
    <w:p w:rsidR="00E6208E" w:rsidRDefault="00F83124">
      <w:pPr>
        <w:spacing w:after="0" w:line="259" w:lineRule="auto"/>
        <w:ind w:left="864" w:firstLine="0"/>
        <w:jc w:val="left"/>
      </w:pPr>
      <w:r>
        <w:t xml:space="preserve"> </w:t>
      </w:r>
    </w:p>
    <w:p w:rsidR="00E6208E" w:rsidRDefault="00F83124">
      <w:pPr>
        <w:spacing w:after="0" w:line="259" w:lineRule="auto"/>
        <w:ind w:left="864" w:firstLine="0"/>
        <w:jc w:val="left"/>
      </w:pPr>
      <w:r>
        <w:t xml:space="preserve"> </w:t>
      </w:r>
    </w:p>
    <w:p w:rsidR="00E6208E" w:rsidRDefault="00F83124">
      <w:pPr>
        <w:pStyle w:val="Heading2"/>
        <w:ind w:left="859"/>
      </w:pPr>
      <w:r>
        <w:t xml:space="preserve">Policy Review </w:t>
      </w:r>
    </w:p>
    <w:p w:rsidR="00E6208E" w:rsidRDefault="00F83124">
      <w:pPr>
        <w:ind w:left="859"/>
      </w:pPr>
      <w:r>
        <w:t xml:space="preserve">Internet technology and school use of resources will develop and change with time. It is our intention to revise and up-date our Internet Safety Policy as appropriate and where necessary. </w:t>
      </w:r>
    </w:p>
    <w:p w:rsidR="00E6208E" w:rsidRDefault="00F83124">
      <w:pPr>
        <w:spacing w:after="0" w:line="259" w:lineRule="auto"/>
        <w:ind w:left="864" w:firstLine="0"/>
        <w:jc w:val="left"/>
      </w:pPr>
      <w:r>
        <w:t xml:space="preserve"> </w:t>
      </w:r>
    </w:p>
    <w:p w:rsidR="00E6208E" w:rsidRDefault="00F83124">
      <w:pPr>
        <w:spacing w:after="0" w:line="259" w:lineRule="auto"/>
        <w:ind w:left="864" w:firstLine="0"/>
        <w:jc w:val="left"/>
      </w:pPr>
      <w:r>
        <w:t xml:space="preserve"> </w:t>
      </w:r>
    </w:p>
    <w:p w:rsidR="00E6208E" w:rsidRDefault="00F83124">
      <w:pPr>
        <w:spacing w:after="0" w:line="259" w:lineRule="auto"/>
        <w:ind w:left="864" w:firstLine="0"/>
        <w:jc w:val="left"/>
      </w:pPr>
      <w:r>
        <w:rPr>
          <w:b/>
          <w:color w:val="FF0000"/>
          <w:sz w:val="47"/>
        </w:rPr>
        <w:t>Are you SMART on the internet?</w:t>
      </w:r>
      <w:r>
        <w:t xml:space="preserve"> </w:t>
      </w:r>
    </w:p>
    <w:p w:rsidR="00E6208E" w:rsidRDefault="00F83124">
      <w:pPr>
        <w:spacing w:after="41" w:line="242" w:lineRule="auto"/>
        <w:ind w:left="864" w:firstLine="0"/>
        <w:jc w:val="left"/>
      </w:pPr>
      <w:r>
        <w:rPr>
          <w:color w:val="0000FF"/>
        </w:rPr>
        <w:t xml:space="preserve">At St Oliver Plunkett Primary </w:t>
      </w:r>
      <w:proofErr w:type="gramStart"/>
      <w:r>
        <w:rPr>
          <w:color w:val="0000FF"/>
        </w:rPr>
        <w:t>School</w:t>
      </w:r>
      <w:proofErr w:type="gramEnd"/>
      <w:r>
        <w:rPr>
          <w:color w:val="0000FF"/>
        </w:rPr>
        <w:t xml:space="preserve"> we follow the SMART rules when we use the internet to help to keep ourselves safe. </w:t>
      </w:r>
    </w:p>
    <w:p w:rsidR="00E6208E" w:rsidRDefault="00F83124">
      <w:pPr>
        <w:spacing w:after="504" w:line="242" w:lineRule="auto"/>
        <w:ind w:left="859" w:hanging="874"/>
        <w:jc w:val="left"/>
      </w:pPr>
      <w:r>
        <w:rPr>
          <w:rFonts w:ascii="Times New Roman" w:eastAsia="Times New Roman" w:hAnsi="Times New Roman" w:cs="Times New Roman"/>
        </w:rPr>
        <w:t xml:space="preserve">              </w:t>
      </w:r>
      <w:r>
        <w:rPr>
          <w:color w:val="0000FF"/>
        </w:rPr>
        <w:t xml:space="preserve">Read about what they are and maybe you could even download a poster and stick it next to your computer so </w:t>
      </w:r>
      <w:r>
        <w:rPr>
          <w:b/>
          <w:color w:val="0000FF"/>
        </w:rPr>
        <w:t xml:space="preserve">everyone </w:t>
      </w:r>
      <w:r>
        <w:rPr>
          <w:color w:val="0000FF"/>
        </w:rPr>
        <w:t>knows how to stay safe</w:t>
      </w:r>
      <w:r>
        <w:rPr>
          <w:color w:val="0000FF"/>
          <w:sz w:val="26"/>
        </w:rPr>
        <w:t xml:space="preserve"> </w:t>
      </w:r>
      <w:r>
        <w:rPr>
          <w:color w:val="0000FF"/>
        </w:rPr>
        <w:t>online!</w:t>
      </w:r>
      <w:r>
        <w:rPr>
          <w:color w:val="0000FF"/>
          <w:sz w:val="26"/>
        </w:rPr>
        <w:t xml:space="preserve"> </w:t>
      </w:r>
    </w:p>
    <w:p w:rsidR="00E6208E" w:rsidRDefault="00F83124">
      <w:pPr>
        <w:spacing w:after="0" w:line="259" w:lineRule="auto"/>
        <w:ind w:left="1777" w:right="-449" w:firstLine="0"/>
        <w:jc w:val="left"/>
      </w:pPr>
      <w:r>
        <w:rPr>
          <w:noProof/>
        </w:rPr>
        <w:lastRenderedPageBreak/>
        <w:drawing>
          <wp:inline distT="0" distB="0" distL="0" distR="0">
            <wp:extent cx="5446776" cy="7711440"/>
            <wp:effectExtent l="0" t="0" r="0" b="0"/>
            <wp:docPr id="8059" name="Picture 8059"/>
            <wp:cNvGraphicFramePr/>
            <a:graphic xmlns:a="http://schemas.openxmlformats.org/drawingml/2006/main">
              <a:graphicData uri="http://schemas.openxmlformats.org/drawingml/2006/picture">
                <pic:pic xmlns:pic="http://schemas.openxmlformats.org/drawingml/2006/picture">
                  <pic:nvPicPr>
                    <pic:cNvPr id="8059" name="Picture 8059"/>
                    <pic:cNvPicPr/>
                  </pic:nvPicPr>
                  <pic:blipFill>
                    <a:blip r:embed="rId10"/>
                    <a:stretch>
                      <a:fillRect/>
                    </a:stretch>
                  </pic:blipFill>
                  <pic:spPr>
                    <a:xfrm>
                      <a:off x="0" y="0"/>
                      <a:ext cx="5446776" cy="7711440"/>
                    </a:xfrm>
                    <a:prstGeom prst="rect">
                      <a:avLst/>
                    </a:prstGeom>
                  </pic:spPr>
                </pic:pic>
              </a:graphicData>
            </a:graphic>
          </wp:inline>
        </w:drawing>
      </w:r>
    </w:p>
    <w:sectPr w:rsidR="00E6208E">
      <w:headerReference w:type="even" r:id="rId11"/>
      <w:headerReference w:type="default" r:id="rId12"/>
      <w:footerReference w:type="default" r:id="rId13"/>
      <w:headerReference w:type="first" r:id="rId14"/>
      <w:pgSz w:w="11906" w:h="16838"/>
      <w:pgMar w:top="1774" w:right="1791" w:bottom="356" w:left="216" w:header="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36B7" w:rsidRDefault="00F83124">
      <w:pPr>
        <w:spacing w:after="0" w:line="240" w:lineRule="auto"/>
      </w:pPr>
      <w:r>
        <w:separator/>
      </w:r>
    </w:p>
  </w:endnote>
  <w:endnote w:type="continuationSeparator" w:id="0">
    <w:p w:rsidR="002336B7" w:rsidRDefault="00F83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SassoonCRInfant">
    <w:altName w:val="Corbel"/>
    <w:panose1 w:val="02010503020300020003"/>
    <w:charset w:val="00"/>
    <w:family w:val="auto"/>
    <w:pitch w:val="variable"/>
    <w:sig w:usb0="00000001" w:usb1="5000204A" w:usb2="00000000" w:usb3="00000000" w:csb0="00000111"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68246302"/>
      <w:docPartObj>
        <w:docPartGallery w:val="Page Numbers (Bottom of Page)"/>
        <w:docPartUnique/>
      </w:docPartObj>
    </w:sdtPr>
    <w:sdtEndPr>
      <w:rPr>
        <w:color w:val="7F7F7F" w:themeColor="background1" w:themeShade="7F"/>
        <w:spacing w:val="60"/>
      </w:rPr>
    </w:sdtEndPr>
    <w:sdtContent>
      <w:p w:rsidR="00F83124" w:rsidRDefault="00F8312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2360E" w:rsidRPr="00B2360E">
          <w:rPr>
            <w:b/>
            <w:bCs/>
            <w:noProof/>
          </w:rPr>
          <w:t>1</w:t>
        </w:r>
        <w:r>
          <w:rPr>
            <w:b/>
            <w:bCs/>
            <w:noProof/>
          </w:rPr>
          <w:fldChar w:fldCharType="end"/>
        </w:r>
        <w:r>
          <w:rPr>
            <w:b/>
            <w:bCs/>
          </w:rPr>
          <w:t xml:space="preserve"> | </w:t>
        </w:r>
        <w:r>
          <w:rPr>
            <w:color w:val="7F7F7F" w:themeColor="background1" w:themeShade="7F"/>
            <w:spacing w:val="60"/>
          </w:rPr>
          <w:t>Page</w:t>
        </w:r>
      </w:p>
    </w:sdtContent>
  </w:sdt>
  <w:p w:rsidR="00F83124" w:rsidRDefault="00F831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36B7" w:rsidRDefault="00F83124">
      <w:pPr>
        <w:spacing w:after="0" w:line="240" w:lineRule="auto"/>
      </w:pPr>
      <w:r>
        <w:separator/>
      </w:r>
    </w:p>
  </w:footnote>
  <w:footnote w:type="continuationSeparator" w:id="0">
    <w:p w:rsidR="002336B7" w:rsidRDefault="00F831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08E" w:rsidRDefault="00F83124">
    <w:pPr>
      <w:spacing w:after="0" w:line="259" w:lineRule="auto"/>
      <w:ind w:left="864"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16</wp:posOffset>
              </wp:positionH>
              <wp:positionV relativeFrom="page">
                <wp:posOffset>1877949</wp:posOffset>
              </wp:positionV>
              <wp:extent cx="614156" cy="5969"/>
              <wp:effectExtent l="0" t="0" r="0" b="0"/>
              <wp:wrapSquare wrapText="bothSides"/>
              <wp:docPr id="8096" name="Group 8096"/>
              <wp:cNvGraphicFramePr/>
              <a:graphic xmlns:a="http://schemas.openxmlformats.org/drawingml/2006/main">
                <a:graphicData uri="http://schemas.microsoft.com/office/word/2010/wordprocessingGroup">
                  <wpg:wgp>
                    <wpg:cNvGrpSpPr/>
                    <wpg:grpSpPr>
                      <a:xfrm>
                        <a:off x="0" y="0"/>
                        <a:ext cx="614156" cy="5969"/>
                        <a:chOff x="0" y="0"/>
                        <a:chExt cx="614156" cy="5969"/>
                      </a:xfrm>
                    </wpg:grpSpPr>
                    <wps:wsp>
                      <wps:cNvPr id="8405" name="Shape 8405"/>
                      <wps:cNvSpPr/>
                      <wps:spPr>
                        <a:xfrm>
                          <a:off x="0" y="0"/>
                          <a:ext cx="614156" cy="9144"/>
                        </a:xfrm>
                        <a:custGeom>
                          <a:avLst/>
                          <a:gdLst/>
                          <a:ahLst/>
                          <a:cxnLst/>
                          <a:rect l="0" t="0" r="0" b="0"/>
                          <a:pathLst>
                            <a:path w="614156" h="9144">
                              <a:moveTo>
                                <a:pt x="0" y="0"/>
                              </a:moveTo>
                              <a:lnTo>
                                <a:pt x="614156" y="0"/>
                              </a:lnTo>
                              <a:lnTo>
                                <a:pt x="614156" y="9144"/>
                              </a:lnTo>
                              <a:lnTo>
                                <a:pt x="0" y="91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g:wgp>
                </a:graphicData>
              </a:graphic>
            </wp:anchor>
          </w:drawing>
        </mc:Choice>
        <mc:Fallback xmlns:a="http://schemas.openxmlformats.org/drawingml/2006/main">
          <w:pict>
            <v:group id="Group 8096" style="width:48.3587pt;height:0.469971pt;position:absolute;mso-position-horizontal-relative:page;mso-position-horizontal:absolute;margin-left:0.00125027pt;mso-position-vertical-relative:page;margin-top:147.87pt;" coordsize="6141,59">
              <v:shape id="Shape 8406" style="position:absolute;width:6141;height:91;left:0;top:0;" coordsize="614156,9144" path="m0,0l614156,0l614156,9144l0,9144l0,0">
                <v:stroke weight="0pt" endcap="flat" joinstyle="miter" miterlimit="10" on="false" color="#000000" opacity="0"/>
                <v:fill on="true" color="#d8d8d8"/>
              </v:shape>
              <w10:wrap type="square"/>
            </v:group>
          </w:pict>
        </mc:Fallback>
      </mc:AlternateContent>
    </w:r>
    <w:r>
      <w:rPr>
        <w:noProof/>
      </w:rPr>
      <w:drawing>
        <wp:anchor distT="0" distB="0" distL="114300" distR="114300" simplePos="0" relativeHeight="251659264" behindDoc="0" locked="0" layoutInCell="1" allowOverlap="0">
          <wp:simplePos x="0" y="0"/>
          <wp:positionH relativeFrom="page">
            <wp:posOffset>685800</wp:posOffset>
          </wp:positionH>
          <wp:positionV relativeFrom="page">
            <wp:posOffset>445135</wp:posOffset>
          </wp:positionV>
          <wp:extent cx="762000" cy="431165"/>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62000" cy="431165"/>
                  </a:xfrm>
                  <a:prstGeom prst="rect">
                    <a:avLst/>
                  </a:prstGeom>
                </pic:spPr>
              </pic:pic>
            </a:graphicData>
          </a:graphic>
        </wp:anchor>
      </w:drawing>
    </w:r>
    <w:r>
      <w:rPr>
        <w:rFonts w:ascii="Times New Roman" w:eastAsia="Times New Roman" w:hAnsi="Times New Roman" w:cs="Times New Roman"/>
      </w:rPr>
      <w:t xml:space="preserve">St. Oliver Plunkett Primary School AUP Policy </w:t>
    </w:r>
  </w:p>
  <w:p w:rsidR="00E6208E" w:rsidRDefault="00F83124">
    <w:pPr>
      <w:spacing w:after="0" w:line="259" w:lineRule="auto"/>
      <w:ind w:left="864" w:firstLine="0"/>
      <w:jc w:val="left"/>
    </w:pPr>
    <w:r>
      <w:rPr>
        <w:rFonts w:ascii="Times New Roman" w:eastAsia="Times New Roman" w:hAnsi="Times New Roman" w:cs="Times New Roman"/>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08E" w:rsidRDefault="00F83124">
    <w:pPr>
      <w:spacing w:after="0" w:line="259" w:lineRule="auto"/>
      <w:ind w:left="864" w:firstLine="0"/>
      <w:jc w:val="left"/>
    </w:pPr>
    <w:r>
      <w:rPr>
        <w:noProof/>
      </w:rPr>
      <w:drawing>
        <wp:anchor distT="0" distB="0" distL="114300" distR="114300" simplePos="0" relativeHeight="251661312" behindDoc="0" locked="0" layoutInCell="1" allowOverlap="0">
          <wp:simplePos x="0" y="0"/>
          <wp:positionH relativeFrom="page">
            <wp:posOffset>685800</wp:posOffset>
          </wp:positionH>
          <wp:positionV relativeFrom="page">
            <wp:posOffset>447675</wp:posOffset>
          </wp:positionV>
          <wp:extent cx="447675" cy="431165"/>
          <wp:effectExtent l="0" t="0" r="9525" b="6985"/>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447675" cy="431165"/>
                  </a:xfrm>
                  <a:prstGeom prst="rect">
                    <a:avLst/>
                  </a:prstGeom>
                </pic:spPr>
              </pic:pic>
            </a:graphicData>
          </a:graphic>
          <wp14:sizeRelH relativeFrom="margin">
            <wp14:pctWidth>0</wp14:pctWidth>
          </wp14:sizeRelH>
        </wp:anchor>
      </w:drawing>
    </w: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16</wp:posOffset>
              </wp:positionH>
              <wp:positionV relativeFrom="page">
                <wp:posOffset>1877949</wp:posOffset>
              </wp:positionV>
              <wp:extent cx="614156" cy="5969"/>
              <wp:effectExtent l="0" t="0" r="0" b="0"/>
              <wp:wrapSquare wrapText="bothSides"/>
              <wp:docPr id="8082" name="Group 8082"/>
              <wp:cNvGraphicFramePr/>
              <a:graphic xmlns:a="http://schemas.openxmlformats.org/drawingml/2006/main">
                <a:graphicData uri="http://schemas.microsoft.com/office/word/2010/wordprocessingGroup">
                  <wpg:wgp>
                    <wpg:cNvGrpSpPr/>
                    <wpg:grpSpPr>
                      <a:xfrm>
                        <a:off x="0" y="0"/>
                        <a:ext cx="614156" cy="5969"/>
                        <a:chOff x="0" y="0"/>
                        <a:chExt cx="614156" cy="5969"/>
                      </a:xfrm>
                    </wpg:grpSpPr>
                    <wps:wsp>
                      <wps:cNvPr id="8403" name="Shape 8403"/>
                      <wps:cNvSpPr/>
                      <wps:spPr>
                        <a:xfrm>
                          <a:off x="0" y="0"/>
                          <a:ext cx="614156" cy="9144"/>
                        </a:xfrm>
                        <a:custGeom>
                          <a:avLst/>
                          <a:gdLst/>
                          <a:ahLst/>
                          <a:cxnLst/>
                          <a:rect l="0" t="0" r="0" b="0"/>
                          <a:pathLst>
                            <a:path w="614156" h="9144">
                              <a:moveTo>
                                <a:pt x="0" y="0"/>
                              </a:moveTo>
                              <a:lnTo>
                                <a:pt x="614156" y="0"/>
                              </a:lnTo>
                              <a:lnTo>
                                <a:pt x="614156" y="9144"/>
                              </a:lnTo>
                              <a:lnTo>
                                <a:pt x="0" y="91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g:wgp>
                </a:graphicData>
              </a:graphic>
            </wp:anchor>
          </w:drawing>
        </mc:Choice>
        <mc:Fallback>
          <w:pict>
            <v:group w14:anchorId="6CFC35BE" id="Group 8082" o:spid="_x0000_s1026" style="position:absolute;margin-left:0;margin-top:147.85pt;width:48.35pt;height:.45pt;z-index:251660288;mso-position-horizontal-relative:page;mso-position-vertical-relative:page" coordsize="614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">
              <v:shape id="Shape 8403" o:spid="_x0000_s1027" style="position:absolute;width:6141;height:91;visibility:visible;mso-wrap-style:square;v-text-anchor:top" coordsize="61415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" path="m,l614156,r,9144l,9144,,e" fillcolor="#d8d8d8" stroked="f" strokeweight="0">
                <v:stroke miterlimit="83231f" joinstyle="miter"/>
                <v:path arrowok="t" textboxrect="0,0,614156,9144"/>
              </v:shape>
              <w10:wrap type="square" anchorx="page" anchory="page"/>
            </v:group>
          </w:pict>
        </mc:Fallback>
      </mc:AlternateContent>
    </w:r>
    <w:r>
      <w:rPr>
        <w:rFonts w:ascii="Times New Roman" w:eastAsia="Times New Roman" w:hAnsi="Times New Roman" w:cs="Times New Roman"/>
      </w:rPr>
      <w:t>St. Oliver Plunkett Primary School AUP Policy – January 2018</w:t>
    </w:r>
  </w:p>
  <w:p w:rsidR="00E6208E" w:rsidRDefault="00F83124">
    <w:pPr>
      <w:spacing w:after="0" w:line="259" w:lineRule="auto"/>
      <w:ind w:left="864" w:firstLine="0"/>
      <w:jc w:val="left"/>
    </w:pPr>
    <w:r>
      <w:rPr>
        <w:rFonts w:ascii="Times New Roman" w:eastAsia="Times New Roman" w:hAnsi="Times New Roman" w:cs="Times New Roman"/>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208E" w:rsidRDefault="00F83124">
    <w:pPr>
      <w:spacing w:after="0" w:line="259" w:lineRule="auto"/>
      <w:ind w:left="864"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16</wp:posOffset>
              </wp:positionH>
              <wp:positionV relativeFrom="page">
                <wp:posOffset>1877949</wp:posOffset>
              </wp:positionV>
              <wp:extent cx="614156" cy="5969"/>
              <wp:effectExtent l="0" t="0" r="0" b="0"/>
              <wp:wrapSquare wrapText="bothSides"/>
              <wp:docPr id="8068" name="Group 8068"/>
              <wp:cNvGraphicFramePr/>
              <a:graphic xmlns:a="http://schemas.openxmlformats.org/drawingml/2006/main">
                <a:graphicData uri="http://schemas.microsoft.com/office/word/2010/wordprocessingGroup">
                  <wpg:wgp>
                    <wpg:cNvGrpSpPr/>
                    <wpg:grpSpPr>
                      <a:xfrm>
                        <a:off x="0" y="0"/>
                        <a:ext cx="614156" cy="5969"/>
                        <a:chOff x="0" y="0"/>
                        <a:chExt cx="614156" cy="5969"/>
                      </a:xfrm>
                    </wpg:grpSpPr>
                    <wps:wsp>
                      <wps:cNvPr id="8401" name="Shape 8401"/>
                      <wps:cNvSpPr/>
                      <wps:spPr>
                        <a:xfrm>
                          <a:off x="0" y="0"/>
                          <a:ext cx="614156" cy="9144"/>
                        </a:xfrm>
                        <a:custGeom>
                          <a:avLst/>
                          <a:gdLst/>
                          <a:ahLst/>
                          <a:cxnLst/>
                          <a:rect l="0" t="0" r="0" b="0"/>
                          <a:pathLst>
                            <a:path w="614156" h="9144">
                              <a:moveTo>
                                <a:pt x="0" y="0"/>
                              </a:moveTo>
                              <a:lnTo>
                                <a:pt x="614156" y="0"/>
                              </a:lnTo>
                              <a:lnTo>
                                <a:pt x="614156" y="9144"/>
                              </a:lnTo>
                              <a:lnTo>
                                <a:pt x="0" y="9144"/>
                              </a:lnTo>
                              <a:lnTo>
                                <a:pt x="0" y="0"/>
                              </a:lnTo>
                            </a:path>
                          </a:pathLst>
                        </a:custGeom>
                        <a:ln w="0" cap="flat">
                          <a:miter lim="127000"/>
                        </a:ln>
                      </wps:spPr>
                      <wps:style>
                        <a:lnRef idx="0">
                          <a:srgbClr val="000000">
                            <a:alpha val="0"/>
                          </a:srgbClr>
                        </a:lnRef>
                        <a:fillRef idx="1">
                          <a:srgbClr val="D8D8D8"/>
                        </a:fillRef>
                        <a:effectRef idx="0">
                          <a:scrgbClr r="0" g="0" b="0"/>
                        </a:effectRef>
                        <a:fontRef idx="none"/>
                      </wps:style>
                      <wps:bodyPr/>
                    </wps:wsp>
                  </wpg:wgp>
                </a:graphicData>
              </a:graphic>
            </wp:anchor>
          </w:drawing>
        </mc:Choice>
        <mc:Fallback xmlns:a="http://schemas.openxmlformats.org/drawingml/2006/main">
          <w:pict>
            <v:group id="Group 8068" style="width:48.3587pt;height:0.469971pt;position:absolute;mso-position-horizontal-relative:page;mso-position-horizontal:absolute;margin-left:0.00125027pt;mso-position-vertical-relative:page;margin-top:147.87pt;" coordsize="6141,59">
              <v:shape id="Shape 8402" style="position:absolute;width:6141;height:91;left:0;top:0;" coordsize="614156,9144" path="m0,0l614156,0l614156,9144l0,9144l0,0">
                <v:stroke weight="0pt" endcap="flat" joinstyle="miter" miterlimit="10" on="false" color="#000000" opacity="0"/>
                <v:fill on="true" color="#d8d8d8"/>
              </v:shape>
              <w10:wrap type="square"/>
            </v:group>
          </w:pict>
        </mc:Fallback>
      </mc:AlternateContent>
    </w:r>
    <w:r>
      <w:rPr>
        <w:noProof/>
      </w:rPr>
      <w:drawing>
        <wp:anchor distT="0" distB="0" distL="114300" distR="114300" simplePos="0" relativeHeight="251663360" behindDoc="0" locked="0" layoutInCell="1" allowOverlap="0">
          <wp:simplePos x="0" y="0"/>
          <wp:positionH relativeFrom="page">
            <wp:posOffset>685800</wp:posOffset>
          </wp:positionH>
          <wp:positionV relativeFrom="page">
            <wp:posOffset>445135</wp:posOffset>
          </wp:positionV>
          <wp:extent cx="762000" cy="431165"/>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62000" cy="431165"/>
                  </a:xfrm>
                  <a:prstGeom prst="rect">
                    <a:avLst/>
                  </a:prstGeom>
                </pic:spPr>
              </pic:pic>
            </a:graphicData>
          </a:graphic>
        </wp:anchor>
      </w:drawing>
    </w:r>
    <w:r>
      <w:rPr>
        <w:rFonts w:ascii="Times New Roman" w:eastAsia="Times New Roman" w:hAnsi="Times New Roman" w:cs="Times New Roman"/>
      </w:rPr>
      <w:t xml:space="preserve">St. Oliver Plunkett Primary School AUP Policy </w:t>
    </w:r>
  </w:p>
  <w:p w:rsidR="00E6208E" w:rsidRDefault="00F83124">
    <w:pPr>
      <w:spacing w:after="0" w:line="259" w:lineRule="auto"/>
      <w:ind w:left="864" w:firstLine="0"/>
      <w:jc w:val="left"/>
    </w:pPr>
    <w:r>
      <w:rPr>
        <w:rFonts w:ascii="Times New Roman" w:eastAsia="Times New Roman" w:hAnsi="Times New Roman" w:cs="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F0E4A"/>
    <w:multiLevelType w:val="hybridMultilevel"/>
    <w:tmpl w:val="C66220C2"/>
    <w:lvl w:ilvl="0" w:tplc="193A1AFC">
      <w:start w:val="1"/>
      <w:numFmt w:val="bullet"/>
      <w:lvlText w:val="•"/>
      <w:lvlJc w:val="left"/>
      <w:pPr>
        <w:ind w:left="15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D44D33C">
      <w:start w:val="1"/>
      <w:numFmt w:val="bullet"/>
      <w:lvlText w:val="o"/>
      <w:lvlJc w:val="left"/>
      <w:pPr>
        <w:ind w:left="23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A905472">
      <w:start w:val="1"/>
      <w:numFmt w:val="bullet"/>
      <w:lvlText w:val="▪"/>
      <w:lvlJc w:val="left"/>
      <w:pPr>
        <w:ind w:left="30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75A311A">
      <w:start w:val="1"/>
      <w:numFmt w:val="bullet"/>
      <w:lvlText w:val="•"/>
      <w:lvlJc w:val="left"/>
      <w:pPr>
        <w:ind w:left="37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8765CFA">
      <w:start w:val="1"/>
      <w:numFmt w:val="bullet"/>
      <w:lvlText w:val="o"/>
      <w:lvlJc w:val="left"/>
      <w:pPr>
        <w:ind w:left="44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3F4F07C">
      <w:start w:val="1"/>
      <w:numFmt w:val="bullet"/>
      <w:lvlText w:val="▪"/>
      <w:lvlJc w:val="left"/>
      <w:pPr>
        <w:ind w:left="51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24218D8">
      <w:start w:val="1"/>
      <w:numFmt w:val="bullet"/>
      <w:lvlText w:val="•"/>
      <w:lvlJc w:val="left"/>
      <w:pPr>
        <w:ind w:left="59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F36C408">
      <w:start w:val="1"/>
      <w:numFmt w:val="bullet"/>
      <w:lvlText w:val="o"/>
      <w:lvlJc w:val="left"/>
      <w:pPr>
        <w:ind w:left="66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6CEFE1E">
      <w:start w:val="1"/>
      <w:numFmt w:val="bullet"/>
      <w:lvlText w:val="▪"/>
      <w:lvlJc w:val="left"/>
      <w:pPr>
        <w:ind w:left="73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E212A98"/>
    <w:multiLevelType w:val="hybridMultilevel"/>
    <w:tmpl w:val="6BE491B0"/>
    <w:lvl w:ilvl="0" w:tplc="A4725C9C">
      <w:start w:val="1"/>
      <w:numFmt w:val="bullet"/>
      <w:lvlText w:val="•"/>
      <w:lvlJc w:val="left"/>
      <w:pPr>
        <w:ind w:left="15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662E776">
      <w:start w:val="1"/>
      <w:numFmt w:val="bullet"/>
      <w:lvlText w:val="o"/>
      <w:lvlJc w:val="left"/>
      <w:pPr>
        <w:ind w:left="23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2088F58">
      <w:start w:val="1"/>
      <w:numFmt w:val="bullet"/>
      <w:lvlText w:val="▪"/>
      <w:lvlJc w:val="left"/>
      <w:pPr>
        <w:ind w:left="30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2A051F0">
      <w:start w:val="1"/>
      <w:numFmt w:val="bullet"/>
      <w:lvlText w:val="•"/>
      <w:lvlJc w:val="left"/>
      <w:pPr>
        <w:ind w:left="37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7581E4E">
      <w:start w:val="1"/>
      <w:numFmt w:val="bullet"/>
      <w:lvlText w:val="o"/>
      <w:lvlJc w:val="left"/>
      <w:pPr>
        <w:ind w:left="44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D0C6B6C">
      <w:start w:val="1"/>
      <w:numFmt w:val="bullet"/>
      <w:lvlText w:val="▪"/>
      <w:lvlJc w:val="left"/>
      <w:pPr>
        <w:ind w:left="51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B4C72DC">
      <w:start w:val="1"/>
      <w:numFmt w:val="bullet"/>
      <w:lvlText w:val="•"/>
      <w:lvlJc w:val="left"/>
      <w:pPr>
        <w:ind w:left="59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79E3DEE">
      <w:start w:val="1"/>
      <w:numFmt w:val="bullet"/>
      <w:lvlText w:val="o"/>
      <w:lvlJc w:val="left"/>
      <w:pPr>
        <w:ind w:left="66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3006EB6">
      <w:start w:val="1"/>
      <w:numFmt w:val="bullet"/>
      <w:lvlText w:val="▪"/>
      <w:lvlJc w:val="left"/>
      <w:pPr>
        <w:ind w:left="73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7E77BC3"/>
    <w:multiLevelType w:val="hybridMultilevel"/>
    <w:tmpl w:val="61A46CDE"/>
    <w:lvl w:ilvl="0" w:tplc="11CAD260">
      <w:start w:val="1"/>
      <w:numFmt w:val="bullet"/>
      <w:lvlText w:val="•"/>
      <w:lvlJc w:val="left"/>
      <w:pPr>
        <w:ind w:left="973"/>
      </w:pPr>
      <w:rPr>
        <w:rFonts w:ascii="SassoonCRInfant" w:eastAsia="SassoonCRInfant" w:hAnsi="SassoonCRInfant" w:cs="SassoonCRInfant"/>
        <w:b w:val="0"/>
        <w:i w:val="0"/>
        <w:strike w:val="0"/>
        <w:dstrike w:val="0"/>
        <w:color w:val="000000"/>
        <w:sz w:val="24"/>
        <w:szCs w:val="24"/>
        <w:u w:val="none" w:color="000000"/>
        <w:bdr w:val="none" w:sz="0" w:space="0" w:color="auto"/>
        <w:shd w:val="clear" w:color="auto" w:fill="auto"/>
        <w:vertAlign w:val="baseline"/>
      </w:rPr>
    </w:lvl>
    <w:lvl w:ilvl="1" w:tplc="44909B9E">
      <w:start w:val="1"/>
      <w:numFmt w:val="bullet"/>
      <w:lvlText w:val="o"/>
      <w:lvlJc w:val="left"/>
      <w:pPr>
        <w:ind w:left="1944"/>
      </w:pPr>
      <w:rPr>
        <w:rFonts w:ascii="SassoonCRInfant" w:eastAsia="SassoonCRInfant" w:hAnsi="SassoonCRInfant" w:cs="SassoonCRInfant"/>
        <w:b w:val="0"/>
        <w:i w:val="0"/>
        <w:strike w:val="0"/>
        <w:dstrike w:val="0"/>
        <w:color w:val="000000"/>
        <w:sz w:val="24"/>
        <w:szCs w:val="24"/>
        <w:u w:val="none" w:color="000000"/>
        <w:bdr w:val="none" w:sz="0" w:space="0" w:color="auto"/>
        <w:shd w:val="clear" w:color="auto" w:fill="auto"/>
        <w:vertAlign w:val="baseline"/>
      </w:rPr>
    </w:lvl>
    <w:lvl w:ilvl="2" w:tplc="795647CA">
      <w:start w:val="1"/>
      <w:numFmt w:val="bullet"/>
      <w:lvlText w:val="▪"/>
      <w:lvlJc w:val="left"/>
      <w:pPr>
        <w:ind w:left="2664"/>
      </w:pPr>
      <w:rPr>
        <w:rFonts w:ascii="SassoonCRInfant" w:eastAsia="SassoonCRInfant" w:hAnsi="SassoonCRInfant" w:cs="SassoonCRInfant"/>
        <w:b w:val="0"/>
        <w:i w:val="0"/>
        <w:strike w:val="0"/>
        <w:dstrike w:val="0"/>
        <w:color w:val="000000"/>
        <w:sz w:val="24"/>
        <w:szCs w:val="24"/>
        <w:u w:val="none" w:color="000000"/>
        <w:bdr w:val="none" w:sz="0" w:space="0" w:color="auto"/>
        <w:shd w:val="clear" w:color="auto" w:fill="auto"/>
        <w:vertAlign w:val="baseline"/>
      </w:rPr>
    </w:lvl>
    <w:lvl w:ilvl="3" w:tplc="876249A4">
      <w:start w:val="1"/>
      <w:numFmt w:val="bullet"/>
      <w:lvlText w:val="•"/>
      <w:lvlJc w:val="left"/>
      <w:pPr>
        <w:ind w:left="3384"/>
      </w:pPr>
      <w:rPr>
        <w:rFonts w:ascii="SassoonCRInfant" w:eastAsia="SassoonCRInfant" w:hAnsi="SassoonCRInfant" w:cs="SassoonCRInfant"/>
        <w:b w:val="0"/>
        <w:i w:val="0"/>
        <w:strike w:val="0"/>
        <w:dstrike w:val="0"/>
        <w:color w:val="000000"/>
        <w:sz w:val="24"/>
        <w:szCs w:val="24"/>
        <w:u w:val="none" w:color="000000"/>
        <w:bdr w:val="none" w:sz="0" w:space="0" w:color="auto"/>
        <w:shd w:val="clear" w:color="auto" w:fill="auto"/>
        <w:vertAlign w:val="baseline"/>
      </w:rPr>
    </w:lvl>
    <w:lvl w:ilvl="4" w:tplc="80163D38">
      <w:start w:val="1"/>
      <w:numFmt w:val="bullet"/>
      <w:lvlText w:val="o"/>
      <w:lvlJc w:val="left"/>
      <w:pPr>
        <w:ind w:left="4104"/>
      </w:pPr>
      <w:rPr>
        <w:rFonts w:ascii="SassoonCRInfant" w:eastAsia="SassoonCRInfant" w:hAnsi="SassoonCRInfant" w:cs="SassoonCRInfant"/>
        <w:b w:val="0"/>
        <w:i w:val="0"/>
        <w:strike w:val="0"/>
        <w:dstrike w:val="0"/>
        <w:color w:val="000000"/>
        <w:sz w:val="24"/>
        <w:szCs w:val="24"/>
        <w:u w:val="none" w:color="000000"/>
        <w:bdr w:val="none" w:sz="0" w:space="0" w:color="auto"/>
        <w:shd w:val="clear" w:color="auto" w:fill="auto"/>
        <w:vertAlign w:val="baseline"/>
      </w:rPr>
    </w:lvl>
    <w:lvl w:ilvl="5" w:tplc="FA2ADD64">
      <w:start w:val="1"/>
      <w:numFmt w:val="bullet"/>
      <w:lvlText w:val="▪"/>
      <w:lvlJc w:val="left"/>
      <w:pPr>
        <w:ind w:left="4824"/>
      </w:pPr>
      <w:rPr>
        <w:rFonts w:ascii="SassoonCRInfant" w:eastAsia="SassoonCRInfant" w:hAnsi="SassoonCRInfant" w:cs="SassoonCRInfant"/>
        <w:b w:val="0"/>
        <w:i w:val="0"/>
        <w:strike w:val="0"/>
        <w:dstrike w:val="0"/>
        <w:color w:val="000000"/>
        <w:sz w:val="24"/>
        <w:szCs w:val="24"/>
        <w:u w:val="none" w:color="000000"/>
        <w:bdr w:val="none" w:sz="0" w:space="0" w:color="auto"/>
        <w:shd w:val="clear" w:color="auto" w:fill="auto"/>
        <w:vertAlign w:val="baseline"/>
      </w:rPr>
    </w:lvl>
    <w:lvl w:ilvl="6" w:tplc="C90692FE">
      <w:start w:val="1"/>
      <w:numFmt w:val="bullet"/>
      <w:lvlText w:val="•"/>
      <w:lvlJc w:val="left"/>
      <w:pPr>
        <w:ind w:left="5544"/>
      </w:pPr>
      <w:rPr>
        <w:rFonts w:ascii="SassoonCRInfant" w:eastAsia="SassoonCRInfant" w:hAnsi="SassoonCRInfant" w:cs="SassoonCRInfant"/>
        <w:b w:val="0"/>
        <w:i w:val="0"/>
        <w:strike w:val="0"/>
        <w:dstrike w:val="0"/>
        <w:color w:val="000000"/>
        <w:sz w:val="24"/>
        <w:szCs w:val="24"/>
        <w:u w:val="none" w:color="000000"/>
        <w:bdr w:val="none" w:sz="0" w:space="0" w:color="auto"/>
        <w:shd w:val="clear" w:color="auto" w:fill="auto"/>
        <w:vertAlign w:val="baseline"/>
      </w:rPr>
    </w:lvl>
    <w:lvl w:ilvl="7" w:tplc="C11C08D6">
      <w:start w:val="1"/>
      <w:numFmt w:val="bullet"/>
      <w:lvlText w:val="o"/>
      <w:lvlJc w:val="left"/>
      <w:pPr>
        <w:ind w:left="6264"/>
      </w:pPr>
      <w:rPr>
        <w:rFonts w:ascii="SassoonCRInfant" w:eastAsia="SassoonCRInfant" w:hAnsi="SassoonCRInfant" w:cs="SassoonCRInfant"/>
        <w:b w:val="0"/>
        <w:i w:val="0"/>
        <w:strike w:val="0"/>
        <w:dstrike w:val="0"/>
        <w:color w:val="000000"/>
        <w:sz w:val="24"/>
        <w:szCs w:val="24"/>
        <w:u w:val="none" w:color="000000"/>
        <w:bdr w:val="none" w:sz="0" w:space="0" w:color="auto"/>
        <w:shd w:val="clear" w:color="auto" w:fill="auto"/>
        <w:vertAlign w:val="baseline"/>
      </w:rPr>
    </w:lvl>
    <w:lvl w:ilvl="8" w:tplc="62EC76EA">
      <w:start w:val="1"/>
      <w:numFmt w:val="bullet"/>
      <w:lvlText w:val="▪"/>
      <w:lvlJc w:val="left"/>
      <w:pPr>
        <w:ind w:left="6984"/>
      </w:pPr>
      <w:rPr>
        <w:rFonts w:ascii="SassoonCRInfant" w:eastAsia="SassoonCRInfant" w:hAnsi="SassoonCRInfant" w:cs="SassoonCRInfant"/>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D420957"/>
    <w:multiLevelType w:val="hybridMultilevel"/>
    <w:tmpl w:val="24EA8244"/>
    <w:lvl w:ilvl="0" w:tplc="FDB01564">
      <w:start w:val="1"/>
      <w:numFmt w:val="bullet"/>
      <w:lvlText w:val="•"/>
      <w:lvlJc w:val="left"/>
      <w:pPr>
        <w:ind w:left="15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CCE73C8">
      <w:start w:val="1"/>
      <w:numFmt w:val="bullet"/>
      <w:lvlText w:val="o"/>
      <w:lvlJc w:val="left"/>
      <w:pPr>
        <w:ind w:left="230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5D0D5C6">
      <w:start w:val="1"/>
      <w:numFmt w:val="bullet"/>
      <w:lvlText w:val="▪"/>
      <w:lvlJc w:val="left"/>
      <w:pPr>
        <w:ind w:left="30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83456DA">
      <w:start w:val="1"/>
      <w:numFmt w:val="bullet"/>
      <w:lvlText w:val="•"/>
      <w:lvlJc w:val="left"/>
      <w:pPr>
        <w:ind w:left="37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9CEC9A6">
      <w:start w:val="1"/>
      <w:numFmt w:val="bullet"/>
      <w:lvlText w:val="o"/>
      <w:lvlJc w:val="left"/>
      <w:pPr>
        <w:ind w:left="446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37EBA20">
      <w:start w:val="1"/>
      <w:numFmt w:val="bullet"/>
      <w:lvlText w:val="▪"/>
      <w:lvlJc w:val="left"/>
      <w:pPr>
        <w:ind w:left="518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0C2DCCA">
      <w:start w:val="1"/>
      <w:numFmt w:val="bullet"/>
      <w:lvlText w:val="•"/>
      <w:lvlJc w:val="left"/>
      <w:pPr>
        <w:ind w:left="59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A6EAFDE">
      <w:start w:val="1"/>
      <w:numFmt w:val="bullet"/>
      <w:lvlText w:val="o"/>
      <w:lvlJc w:val="left"/>
      <w:pPr>
        <w:ind w:left="662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ACABBDE">
      <w:start w:val="1"/>
      <w:numFmt w:val="bullet"/>
      <w:lvlText w:val="▪"/>
      <w:lvlJc w:val="left"/>
      <w:pPr>
        <w:ind w:left="734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08E"/>
    <w:rsid w:val="002336B7"/>
    <w:rsid w:val="00715C24"/>
    <w:rsid w:val="00B2360E"/>
    <w:rsid w:val="00DA6889"/>
    <w:rsid w:val="00E6208E"/>
    <w:rsid w:val="00F831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3DA524-6890-470A-9340-F71AA102C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48" w:lineRule="auto"/>
      <w:ind w:left="874" w:hanging="10"/>
      <w:jc w:val="both"/>
    </w:pPr>
    <w:rPr>
      <w:rFonts w:ascii="SassoonCRInfant" w:eastAsia="SassoonCRInfant" w:hAnsi="SassoonCRInfant" w:cs="SassoonCRInfant"/>
      <w:color w:val="000000"/>
      <w:sz w:val="24"/>
    </w:rPr>
  </w:style>
  <w:style w:type="paragraph" w:styleId="Heading1">
    <w:name w:val="heading 1"/>
    <w:next w:val="Normal"/>
    <w:link w:val="Heading1Char"/>
    <w:uiPriority w:val="9"/>
    <w:unhideWhenUsed/>
    <w:qFormat/>
    <w:pPr>
      <w:keepNext/>
      <w:keepLines/>
      <w:spacing w:after="0"/>
      <w:ind w:left="874" w:hanging="10"/>
      <w:outlineLvl w:val="0"/>
    </w:pPr>
    <w:rPr>
      <w:rFonts w:ascii="SassoonCRInfant" w:eastAsia="SassoonCRInfant" w:hAnsi="SassoonCRInfant" w:cs="SassoonCRInfant"/>
      <w:b/>
      <w:color w:val="000000"/>
      <w:sz w:val="28"/>
      <w:u w:val="single" w:color="000000"/>
    </w:rPr>
  </w:style>
  <w:style w:type="paragraph" w:styleId="Heading2">
    <w:name w:val="heading 2"/>
    <w:next w:val="Normal"/>
    <w:link w:val="Heading2Char"/>
    <w:uiPriority w:val="9"/>
    <w:unhideWhenUsed/>
    <w:qFormat/>
    <w:pPr>
      <w:keepNext/>
      <w:keepLines/>
      <w:spacing w:after="0"/>
      <w:ind w:left="874" w:hanging="10"/>
      <w:outlineLvl w:val="1"/>
    </w:pPr>
    <w:rPr>
      <w:rFonts w:ascii="SassoonCRInfant" w:eastAsia="SassoonCRInfant" w:hAnsi="SassoonCRInfant" w:cs="SassoonCRInfant"/>
      <w:b/>
      <w:color w:val="000000"/>
      <w:sz w:val="24"/>
    </w:rPr>
  </w:style>
  <w:style w:type="paragraph" w:styleId="Heading3">
    <w:name w:val="heading 3"/>
    <w:next w:val="Normal"/>
    <w:link w:val="Heading3Char"/>
    <w:uiPriority w:val="9"/>
    <w:unhideWhenUsed/>
    <w:qFormat/>
    <w:pPr>
      <w:keepNext/>
      <w:keepLines/>
      <w:spacing w:after="0" w:line="265" w:lineRule="auto"/>
      <w:ind w:left="10" w:right="373" w:hanging="10"/>
      <w:outlineLvl w:val="2"/>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SassoonCRInfant" w:eastAsia="SassoonCRInfant" w:hAnsi="SassoonCRInfant" w:cs="SassoonCRInfant"/>
      <w:b/>
      <w:color w:val="000000"/>
      <w:sz w:val="28"/>
      <w:u w:val="single" w:color="000000"/>
    </w:rPr>
  </w:style>
  <w:style w:type="character" w:customStyle="1" w:styleId="Heading2Char">
    <w:name w:val="Heading 2 Char"/>
    <w:link w:val="Heading2"/>
    <w:rPr>
      <w:rFonts w:ascii="SassoonCRInfant" w:eastAsia="SassoonCRInfant" w:hAnsi="SassoonCRInfant" w:cs="SassoonCRInfant"/>
      <w:b/>
      <w:color w:val="000000"/>
      <w:sz w:val="24"/>
    </w:rPr>
  </w:style>
  <w:style w:type="character" w:customStyle="1" w:styleId="Heading3Char">
    <w:name w:val="Heading 3 Char"/>
    <w:link w:val="Heading3"/>
    <w:rPr>
      <w:rFonts w:ascii="Times New Roman" w:eastAsia="Times New Roman" w:hAnsi="Times New Roman" w:cs="Times New Roman"/>
      <w:color w:val="000000"/>
      <w:sz w:val="24"/>
    </w:rPr>
  </w:style>
  <w:style w:type="character" w:styleId="Hyperlink">
    <w:name w:val="Hyperlink"/>
    <w:basedOn w:val="DefaultParagraphFont"/>
    <w:uiPriority w:val="99"/>
    <w:unhideWhenUsed/>
    <w:rsid w:val="00F83124"/>
    <w:rPr>
      <w:color w:val="0563C1" w:themeColor="hyperlink"/>
      <w:u w:val="single"/>
    </w:rPr>
  </w:style>
  <w:style w:type="paragraph" w:styleId="Footer">
    <w:name w:val="footer"/>
    <w:basedOn w:val="Normal"/>
    <w:link w:val="FooterChar"/>
    <w:uiPriority w:val="99"/>
    <w:unhideWhenUsed/>
    <w:rsid w:val="00F831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124"/>
    <w:rPr>
      <w:rFonts w:ascii="SassoonCRInfant" w:eastAsia="SassoonCRInfant" w:hAnsi="SassoonCRInfant" w:cs="SassoonCRInfant"/>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chools.becta.org.uk"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AFF1B1CC</Template>
  <TotalTime>0</TotalTime>
  <Pages>10</Pages>
  <Words>2710</Words>
  <Characters>15451</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Acceptable Use of the Internet &amp; Digital</vt:lpstr>
    </vt:vector>
  </TitlesOfParts>
  <Company>C2k</Company>
  <LinksUpToDate>false</LinksUpToDate>
  <CharactersWithSpaces>18125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Acceptable Use of the Internet &amp; Digital</dc:title>
  <dc:subject/>
  <dc:creator>lcheadle694</dc:creator>
  <cp:keywords/>
  <cp:lastModifiedBy>T CARNEY</cp:lastModifiedBy>
  <cp:revision>2</cp:revision>
  <dcterms:created xsi:type="dcterms:W3CDTF">2018-03-27T10:45:00Z</dcterms:created>
  <dcterms:modified xsi:type="dcterms:W3CDTF">2018-03-27T10:45:00Z</dcterms:modified>
</cp:coreProperties>
</file>