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9F3324" w14:textId="77777777" w:rsidR="00F009E4" w:rsidRDefault="00F009E4" w:rsidP="00A30534">
      <w:pPr>
        <w:jc w:val="center"/>
        <w:rPr>
          <w:b/>
          <w:sz w:val="42"/>
        </w:rPr>
      </w:pPr>
      <w:r>
        <w:rPr>
          <w:b/>
          <w:sz w:val="42"/>
        </w:rPr>
        <w:t>St Oliver Plunkett Primary School</w:t>
      </w:r>
    </w:p>
    <w:p w14:paraId="3279F02E" w14:textId="77777777" w:rsidR="00F009E4" w:rsidRDefault="00F009E4">
      <w:pPr>
        <w:jc w:val="center"/>
        <w:rPr>
          <w:b/>
          <w:sz w:val="42"/>
        </w:rPr>
      </w:pPr>
      <w:r>
        <w:rPr>
          <w:b/>
          <w:sz w:val="42"/>
        </w:rPr>
        <w:t>Medium Term Planning</w:t>
      </w:r>
    </w:p>
    <w:p w14:paraId="0AFFD12E" w14:textId="77777777" w:rsidR="00F009E4" w:rsidRDefault="001E59CA">
      <w:pPr>
        <w:jc w:val="center"/>
        <w:rPr>
          <w:b/>
          <w:sz w:val="42"/>
        </w:rPr>
      </w:pPr>
      <w:r>
        <w:rPr>
          <w:b/>
          <w:sz w:val="42"/>
        </w:rPr>
        <w:t xml:space="preserve"> </w:t>
      </w:r>
    </w:p>
    <w:p w14:paraId="13089B98" w14:textId="7767D02E" w:rsidR="00F009E4" w:rsidRDefault="00F009E4">
      <w:r>
        <w:t xml:space="preserve">Area of Learning: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="001E59CA">
        <w:t>Literacy</w:t>
      </w:r>
      <w:r w:rsidR="00E34CE9">
        <w:t xml:space="preserve"> - Writing</w:t>
      </w:r>
      <w:r>
        <w:tab/>
      </w:r>
      <w:r w:rsidR="001E59CA">
        <w:t xml:space="preserve">                                             </w:t>
      </w:r>
      <w:r>
        <w:t xml:space="preserve">Year Group: </w:t>
      </w:r>
      <w:r w:rsidR="001E59CA">
        <w:t xml:space="preserve">Year 5                                                        </w:t>
      </w:r>
      <w:r w:rsidR="00F0066F">
        <w:t>Spring 2</w:t>
      </w:r>
      <w:r w:rsidR="001E59CA">
        <w:t xml:space="preserve">             </w:t>
      </w:r>
    </w:p>
    <w:p w14:paraId="4C45CD71" w14:textId="77777777" w:rsidR="00F009E4" w:rsidRDefault="00F009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3"/>
        <w:gridCol w:w="3633"/>
        <w:gridCol w:w="3634"/>
        <w:gridCol w:w="3634"/>
      </w:tblGrid>
      <w:tr w:rsidR="00B12079" w:rsidRPr="000352EC" w14:paraId="270B781E" w14:textId="77777777" w:rsidTr="000352EC">
        <w:tc>
          <w:tcPr>
            <w:tcW w:w="3633" w:type="dxa"/>
            <w:shd w:val="clear" w:color="auto" w:fill="auto"/>
          </w:tcPr>
          <w:p w14:paraId="2CE73CDF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Learning Intentions</w:t>
            </w:r>
          </w:p>
        </w:tc>
        <w:tc>
          <w:tcPr>
            <w:tcW w:w="3633" w:type="dxa"/>
            <w:shd w:val="clear" w:color="auto" w:fill="auto"/>
          </w:tcPr>
          <w:p w14:paraId="3E17022A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Content / Activities</w:t>
            </w:r>
          </w:p>
        </w:tc>
        <w:tc>
          <w:tcPr>
            <w:tcW w:w="3634" w:type="dxa"/>
            <w:shd w:val="clear" w:color="auto" w:fill="auto"/>
          </w:tcPr>
          <w:p w14:paraId="13BAE638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Resources / ICT</w:t>
            </w:r>
          </w:p>
        </w:tc>
        <w:tc>
          <w:tcPr>
            <w:tcW w:w="3634" w:type="dxa"/>
            <w:shd w:val="clear" w:color="auto" w:fill="auto"/>
          </w:tcPr>
          <w:p w14:paraId="041EA779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Monitoring / Evaluation Assessment</w:t>
            </w:r>
          </w:p>
        </w:tc>
      </w:tr>
      <w:tr w:rsidR="00B12079" w14:paraId="5FF36B18" w14:textId="77777777" w:rsidTr="00A30534">
        <w:trPr>
          <w:trHeight w:val="7351"/>
        </w:trPr>
        <w:tc>
          <w:tcPr>
            <w:tcW w:w="3633" w:type="dxa"/>
            <w:shd w:val="clear" w:color="auto" w:fill="auto"/>
          </w:tcPr>
          <w:p w14:paraId="7E0BE259" w14:textId="77777777" w:rsidR="00F009E4" w:rsidRDefault="00F009E4"/>
          <w:p w14:paraId="28F76D2A" w14:textId="77777777" w:rsidR="00F009E4" w:rsidRDefault="001E59CA">
            <w:r>
              <w:t>To develop increasing competence in the use of grammar and punctuation to create meaning.</w:t>
            </w:r>
          </w:p>
          <w:p w14:paraId="3723AF69" w14:textId="77777777" w:rsidR="001E59CA" w:rsidRDefault="001E59CA"/>
          <w:p w14:paraId="6F0D3019" w14:textId="77777777" w:rsidR="001E59CA" w:rsidRDefault="001E59CA">
            <w:r>
              <w:t xml:space="preserve">To write for a variety of purposes and audiences, selecting, planning </w:t>
            </w:r>
            <w:proofErr w:type="gramStart"/>
            <w:r>
              <w:t>and  using</w:t>
            </w:r>
            <w:proofErr w:type="gramEnd"/>
            <w:r>
              <w:t xml:space="preserve"> appropriate style and form.</w:t>
            </w:r>
          </w:p>
          <w:p w14:paraId="67FB30EE" w14:textId="77777777" w:rsidR="001E59CA" w:rsidRDefault="001E59CA"/>
          <w:p w14:paraId="2A91126C" w14:textId="77777777" w:rsidR="001E59CA" w:rsidRDefault="001E59CA">
            <w:r>
              <w:t>Discuss various features of layout in texts, and apply as appropriate.</w:t>
            </w:r>
          </w:p>
          <w:p w14:paraId="1A7C8BA8" w14:textId="77777777" w:rsidR="001E59CA" w:rsidRDefault="001E59CA"/>
          <w:p w14:paraId="37067E61" w14:textId="77777777" w:rsidR="001E59CA" w:rsidRDefault="001E59CA">
            <w:r>
              <w:t>Develop the skills of planning and redrafting.</w:t>
            </w:r>
          </w:p>
          <w:p w14:paraId="0F2B1A9F" w14:textId="77777777" w:rsidR="001E59CA" w:rsidRDefault="001E59CA"/>
          <w:p w14:paraId="03A8EEE7" w14:textId="77777777" w:rsidR="001E59CA" w:rsidRDefault="00132E3F">
            <w:r>
              <w:t>Create, organise, r</w:t>
            </w:r>
            <w:r w:rsidR="001E59CA">
              <w:t>efine and present ideas using traditional and digital means.</w:t>
            </w:r>
          </w:p>
          <w:p w14:paraId="02E1BCAF" w14:textId="77777777" w:rsidR="001E59CA" w:rsidRDefault="001E59CA"/>
          <w:p w14:paraId="291031DC" w14:textId="77777777" w:rsidR="00895AB7" w:rsidRDefault="001E59CA">
            <w:r>
              <w:t>Express thought, feelings and opinions and imaginative and factual writing</w:t>
            </w:r>
          </w:p>
          <w:p w14:paraId="6D5585CF" w14:textId="77777777" w:rsidR="00F009E4" w:rsidRDefault="00F009E4"/>
          <w:p w14:paraId="04FB5296" w14:textId="77777777" w:rsidR="00F009E4" w:rsidRDefault="001E59CA">
            <w:r>
              <w:t>Develop a legible and swift style of cursive handwriting.</w:t>
            </w:r>
          </w:p>
        </w:tc>
        <w:tc>
          <w:tcPr>
            <w:tcW w:w="3633" w:type="dxa"/>
            <w:shd w:val="clear" w:color="auto" w:fill="auto"/>
          </w:tcPr>
          <w:p w14:paraId="389BE5B0" w14:textId="77777777" w:rsidR="00DA5EEA" w:rsidRPr="00A30534" w:rsidRDefault="00DA5EEA" w:rsidP="00DA5EEA">
            <w:pPr>
              <w:jc w:val="center"/>
              <w:rPr>
                <w:b/>
                <w:sz w:val="20"/>
                <w:u w:val="single"/>
              </w:rPr>
            </w:pPr>
            <w:r w:rsidRPr="00A30534">
              <w:rPr>
                <w:b/>
                <w:sz w:val="20"/>
                <w:u w:val="single"/>
              </w:rPr>
              <w:t>Grammar</w:t>
            </w:r>
          </w:p>
          <w:p w14:paraId="4FC75652" w14:textId="77777777" w:rsidR="00DA5EEA" w:rsidRDefault="007155AC" w:rsidP="007057A4">
            <w:pPr>
              <w:rPr>
                <w:sz w:val="18"/>
              </w:rPr>
            </w:pPr>
            <w:r w:rsidRPr="00A30534">
              <w:rPr>
                <w:sz w:val="18"/>
              </w:rPr>
              <w:t>Engage in activities to identify, highlight and use:</w:t>
            </w:r>
          </w:p>
          <w:p w14:paraId="1ED4403A" w14:textId="70F236F7" w:rsidR="008811D3" w:rsidRPr="008811D3" w:rsidRDefault="007E10B9" w:rsidP="008811D3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>
              <w:rPr>
                <w:sz w:val="18"/>
              </w:rPr>
              <w:t>Commas</w:t>
            </w:r>
            <w:r w:rsidR="00C866C2">
              <w:rPr>
                <w:sz w:val="18"/>
              </w:rPr>
              <w:t xml:space="preserve"> for meaning</w:t>
            </w:r>
            <w:r w:rsidR="00490D9C">
              <w:rPr>
                <w:sz w:val="18"/>
              </w:rPr>
              <w:t xml:space="preserve"> (pause)</w:t>
            </w:r>
          </w:p>
          <w:p w14:paraId="2AEAF616" w14:textId="63CC430A" w:rsidR="002D348C" w:rsidRDefault="00BC3FE4" w:rsidP="008811D3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>
              <w:rPr>
                <w:sz w:val="18"/>
              </w:rPr>
              <w:t xml:space="preserve">Apostrophes for possession </w:t>
            </w:r>
            <w:r w:rsidR="002D348C">
              <w:rPr>
                <w:sz w:val="18"/>
              </w:rPr>
              <w:t>(singular)</w:t>
            </w:r>
          </w:p>
          <w:p w14:paraId="0950D7AD" w14:textId="1C0F7116" w:rsidR="002D348C" w:rsidRDefault="002D348C" w:rsidP="008811D3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>
              <w:rPr>
                <w:sz w:val="18"/>
              </w:rPr>
              <w:t>Apostrophes for possession (Plural)</w:t>
            </w:r>
          </w:p>
          <w:p w14:paraId="2BDCD04D" w14:textId="50BEB2FD" w:rsidR="008811D3" w:rsidRDefault="00BC3FE4" w:rsidP="008811D3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>
              <w:rPr>
                <w:sz w:val="18"/>
              </w:rPr>
              <w:t>Comparatives</w:t>
            </w:r>
            <w:r w:rsidR="006702E6">
              <w:rPr>
                <w:sz w:val="18"/>
              </w:rPr>
              <w:t xml:space="preserve"> and superlatives</w:t>
            </w:r>
          </w:p>
          <w:p w14:paraId="0D14D1FE" w14:textId="72C8AD4D" w:rsidR="008D3BEF" w:rsidRDefault="008D3BEF" w:rsidP="008811D3">
            <w:pPr>
              <w:pStyle w:val="ListParagraph"/>
              <w:numPr>
                <w:ilvl w:val="0"/>
                <w:numId w:val="2"/>
              </w:numPr>
              <w:rPr>
                <w:sz w:val="18"/>
              </w:rPr>
            </w:pPr>
            <w:r>
              <w:rPr>
                <w:sz w:val="18"/>
              </w:rPr>
              <w:t>Using the correct form of the verb</w:t>
            </w:r>
          </w:p>
          <w:p w14:paraId="279E61F8" w14:textId="77777777" w:rsidR="004744B4" w:rsidRDefault="004744B4" w:rsidP="00D8487E">
            <w:pPr>
              <w:rPr>
                <w:sz w:val="18"/>
              </w:rPr>
            </w:pPr>
          </w:p>
          <w:p w14:paraId="02214223" w14:textId="51748050" w:rsidR="00C54AC8" w:rsidRDefault="00BC3FE4" w:rsidP="00132E3F">
            <w:pPr>
              <w:jc w:val="center"/>
              <w:rPr>
                <w:b/>
                <w:sz w:val="18"/>
                <w:u w:val="single"/>
              </w:rPr>
            </w:pPr>
            <w:r>
              <w:rPr>
                <w:b/>
                <w:sz w:val="18"/>
                <w:u w:val="single"/>
              </w:rPr>
              <w:t>Explanation</w:t>
            </w:r>
            <w:r w:rsidR="0054008F" w:rsidRPr="00A30534">
              <w:rPr>
                <w:b/>
                <w:sz w:val="18"/>
                <w:u w:val="single"/>
              </w:rPr>
              <w:t xml:space="preserve"> Writing</w:t>
            </w:r>
          </w:p>
          <w:p w14:paraId="109899C8" w14:textId="56759D38" w:rsidR="00132E3F" w:rsidRDefault="00BC3FE4" w:rsidP="00BC3FE4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>
              <w:rPr>
                <w:sz w:val="18"/>
              </w:rPr>
              <w:t>Identifying the purpose of explanation writing</w:t>
            </w:r>
          </w:p>
          <w:p w14:paraId="791D4D06" w14:textId="77777777" w:rsidR="00BC3FE4" w:rsidRDefault="00BC3FE4" w:rsidP="00BC3FE4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>
              <w:rPr>
                <w:sz w:val="18"/>
              </w:rPr>
              <w:t>Structure of explanation text</w:t>
            </w:r>
          </w:p>
          <w:p w14:paraId="2BE46740" w14:textId="77777777" w:rsidR="00BC3FE4" w:rsidRDefault="00BC3FE4" w:rsidP="00BC3FE4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>
              <w:rPr>
                <w:sz w:val="18"/>
              </w:rPr>
              <w:t>Using chronological connectives</w:t>
            </w:r>
          </w:p>
          <w:p w14:paraId="3343D3B9" w14:textId="3C94C7D4" w:rsidR="00BC3FE4" w:rsidRDefault="00BC3FE4" w:rsidP="00BC3FE4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>
              <w:rPr>
                <w:sz w:val="18"/>
              </w:rPr>
              <w:t>Using casual connectives</w:t>
            </w:r>
          </w:p>
          <w:p w14:paraId="32C2E06A" w14:textId="01A16550" w:rsidR="00BC3FE4" w:rsidRDefault="009F6B44" w:rsidP="00BC3FE4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>
              <w:rPr>
                <w:sz w:val="18"/>
              </w:rPr>
              <w:t>Planning the explanation text</w:t>
            </w:r>
          </w:p>
          <w:p w14:paraId="5D7B96C5" w14:textId="7931AC06" w:rsidR="009F6B44" w:rsidRDefault="009F6B44" w:rsidP="00BC3FE4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>
              <w:rPr>
                <w:sz w:val="18"/>
              </w:rPr>
              <w:t xml:space="preserve">Drafting the </w:t>
            </w:r>
            <w:proofErr w:type="spellStart"/>
            <w:r>
              <w:rPr>
                <w:sz w:val="18"/>
              </w:rPr>
              <w:t>expanation</w:t>
            </w:r>
            <w:proofErr w:type="spellEnd"/>
            <w:r>
              <w:rPr>
                <w:sz w:val="18"/>
              </w:rPr>
              <w:t xml:space="preserve"> text</w:t>
            </w:r>
          </w:p>
          <w:p w14:paraId="27B84D4F" w14:textId="4F4E613F" w:rsidR="009F6B44" w:rsidRPr="00BC3FE4" w:rsidRDefault="009F6B44" w:rsidP="00BC3FE4">
            <w:pPr>
              <w:pStyle w:val="ListParagraph"/>
              <w:numPr>
                <w:ilvl w:val="0"/>
                <w:numId w:val="5"/>
              </w:numPr>
              <w:rPr>
                <w:sz w:val="18"/>
              </w:rPr>
            </w:pPr>
            <w:r>
              <w:rPr>
                <w:sz w:val="18"/>
              </w:rPr>
              <w:t>Editing the explanation text</w:t>
            </w:r>
          </w:p>
          <w:p w14:paraId="49505284" w14:textId="77777777" w:rsidR="00132E3F" w:rsidRPr="00132E3F" w:rsidRDefault="00132E3F" w:rsidP="00132E3F">
            <w:pPr>
              <w:jc w:val="center"/>
              <w:rPr>
                <w:b/>
                <w:sz w:val="18"/>
              </w:rPr>
            </w:pPr>
            <w:r w:rsidRPr="00132E3F">
              <w:rPr>
                <w:b/>
                <w:sz w:val="18"/>
              </w:rPr>
              <w:t>Handwriting</w:t>
            </w:r>
          </w:p>
          <w:p w14:paraId="297A6906" w14:textId="566FC54D" w:rsidR="00132E3F" w:rsidRDefault="00105F18" w:rsidP="00895AB7">
            <w:pPr>
              <w:rPr>
                <w:sz w:val="18"/>
              </w:rPr>
            </w:pPr>
            <w:r>
              <w:rPr>
                <w:sz w:val="18"/>
              </w:rPr>
              <w:t xml:space="preserve">Nelson Handwriting Book P </w:t>
            </w:r>
            <w:r w:rsidR="009F6B44">
              <w:rPr>
                <w:sz w:val="18"/>
              </w:rPr>
              <w:t xml:space="preserve">40 </w:t>
            </w:r>
            <w:r>
              <w:rPr>
                <w:sz w:val="18"/>
              </w:rPr>
              <w:t xml:space="preserve">– </w:t>
            </w:r>
            <w:r w:rsidR="009F6B44">
              <w:rPr>
                <w:sz w:val="18"/>
              </w:rPr>
              <w:t>48</w:t>
            </w:r>
          </w:p>
          <w:p w14:paraId="2DDCE17D" w14:textId="5B7DD0B7" w:rsidR="008811D3" w:rsidRDefault="009F6B44" w:rsidP="00895AB7">
            <w:pPr>
              <w:rPr>
                <w:sz w:val="18"/>
              </w:rPr>
            </w:pPr>
            <w:r>
              <w:rPr>
                <w:sz w:val="18"/>
              </w:rPr>
              <w:t>4</w:t>
            </w:r>
            <w:r w:rsidRPr="009F6B44">
              <w:rPr>
                <w:sz w:val="18"/>
                <w:vertAlign w:val="superscript"/>
              </w:rPr>
              <w:t>th</w:t>
            </w:r>
            <w:r>
              <w:rPr>
                <w:sz w:val="18"/>
              </w:rPr>
              <w:t xml:space="preserve"> Join, break letters and capital letters</w:t>
            </w:r>
          </w:p>
          <w:p w14:paraId="046CEF4E" w14:textId="77777777" w:rsidR="008811D3" w:rsidRDefault="008811D3" w:rsidP="00895AB7">
            <w:pPr>
              <w:rPr>
                <w:sz w:val="18"/>
              </w:rPr>
            </w:pPr>
          </w:p>
          <w:p w14:paraId="581BC134" w14:textId="77777777" w:rsidR="00507713" w:rsidRPr="00A30534" w:rsidRDefault="00507713" w:rsidP="00895AB7">
            <w:pPr>
              <w:rPr>
                <w:sz w:val="18"/>
              </w:rPr>
            </w:pPr>
            <w:r>
              <w:rPr>
                <w:sz w:val="18"/>
              </w:rPr>
              <w:t xml:space="preserve">Practise </w:t>
            </w:r>
            <w:proofErr w:type="spellStart"/>
            <w:r>
              <w:rPr>
                <w:sz w:val="18"/>
              </w:rPr>
              <w:t>unjoined</w:t>
            </w:r>
            <w:proofErr w:type="spellEnd"/>
            <w:r>
              <w:rPr>
                <w:sz w:val="18"/>
              </w:rPr>
              <w:t xml:space="preserve"> script</w:t>
            </w:r>
          </w:p>
        </w:tc>
        <w:tc>
          <w:tcPr>
            <w:tcW w:w="3634" w:type="dxa"/>
            <w:shd w:val="clear" w:color="auto" w:fill="auto"/>
          </w:tcPr>
          <w:p w14:paraId="3BCFC04E" w14:textId="77777777" w:rsidR="007155AC" w:rsidRDefault="007155AC"/>
          <w:p w14:paraId="2C115710" w14:textId="77777777" w:rsidR="007155AC" w:rsidRDefault="007155AC">
            <w:proofErr w:type="spellStart"/>
            <w:r>
              <w:t>Folens</w:t>
            </w:r>
            <w:proofErr w:type="spellEnd"/>
            <w:r>
              <w:t xml:space="preserve"> </w:t>
            </w:r>
            <w:r w:rsidRPr="00F712CA">
              <w:rPr>
                <w:i/>
              </w:rPr>
              <w:t>Language Works</w:t>
            </w:r>
            <w:r>
              <w:t xml:space="preserve"> Book 1</w:t>
            </w:r>
          </w:p>
          <w:p w14:paraId="3045DBC7" w14:textId="77777777" w:rsidR="007155AC" w:rsidRDefault="007155AC">
            <w:proofErr w:type="spellStart"/>
            <w:r>
              <w:t>Folens</w:t>
            </w:r>
            <w:proofErr w:type="spellEnd"/>
            <w:r>
              <w:t xml:space="preserve"> </w:t>
            </w:r>
            <w:r w:rsidRPr="00F712CA">
              <w:rPr>
                <w:i/>
              </w:rPr>
              <w:t>Language Works</w:t>
            </w:r>
            <w:r>
              <w:t xml:space="preserve"> Book Beginning</w:t>
            </w:r>
          </w:p>
          <w:p w14:paraId="030D2867" w14:textId="77777777" w:rsidR="007155AC" w:rsidRDefault="007155AC">
            <w:proofErr w:type="spellStart"/>
            <w:r>
              <w:t>Folens</w:t>
            </w:r>
            <w:proofErr w:type="spellEnd"/>
            <w:r>
              <w:t xml:space="preserve"> </w:t>
            </w:r>
            <w:r w:rsidR="00EF388F" w:rsidRPr="00F712CA">
              <w:rPr>
                <w:i/>
              </w:rPr>
              <w:t>Language Works Workbook Starter</w:t>
            </w:r>
          </w:p>
          <w:p w14:paraId="2AD3B95B" w14:textId="77777777" w:rsidR="00EF388F" w:rsidRDefault="00EF388F">
            <w:proofErr w:type="spellStart"/>
            <w:r>
              <w:t>Folens</w:t>
            </w:r>
            <w:proofErr w:type="spellEnd"/>
            <w:r>
              <w:t xml:space="preserve"> </w:t>
            </w:r>
            <w:r w:rsidRPr="00F712CA">
              <w:rPr>
                <w:i/>
              </w:rPr>
              <w:t>Basic Rules of English</w:t>
            </w:r>
            <w:r>
              <w:t xml:space="preserve"> Grammar Book 1 and Book 2</w:t>
            </w:r>
          </w:p>
          <w:p w14:paraId="177AABE9" w14:textId="77777777" w:rsidR="00D31FF3" w:rsidRDefault="00D31FF3">
            <w:r w:rsidRPr="00D31FF3">
              <w:t>Collins</w:t>
            </w:r>
            <w:r>
              <w:t xml:space="preserve"> Comprehension</w:t>
            </w:r>
            <w:r w:rsidRPr="00D31FF3">
              <w:rPr>
                <w:i/>
              </w:rPr>
              <w:t xml:space="preserve"> Primary Focus</w:t>
            </w:r>
            <w:r>
              <w:t xml:space="preserve"> Pupil Book 2</w:t>
            </w:r>
          </w:p>
          <w:p w14:paraId="5821B793" w14:textId="77777777" w:rsidR="00EF388F" w:rsidRDefault="00EF388F">
            <w:r>
              <w:t>Online Resources</w:t>
            </w:r>
          </w:p>
          <w:p w14:paraId="102D9AA5" w14:textId="6E7E0CA7" w:rsidR="00490D9C" w:rsidRDefault="00490D9C">
            <w:r>
              <w:t xml:space="preserve">Primary </w:t>
            </w:r>
            <w:r w:rsidR="008D3BEF">
              <w:t>Ed</w:t>
            </w:r>
            <w:r>
              <w:t xml:space="preserve"> – Grammar and Word Study</w:t>
            </w:r>
          </w:p>
          <w:p w14:paraId="1838F0AD" w14:textId="5C63289F" w:rsidR="00490D9C" w:rsidRDefault="00490D9C">
            <w:r>
              <w:t xml:space="preserve">Primary </w:t>
            </w:r>
            <w:r w:rsidR="008D3BEF">
              <w:t>Ed</w:t>
            </w:r>
            <w:bookmarkStart w:id="0" w:name="_GoBack"/>
            <w:bookmarkEnd w:id="0"/>
            <w:r>
              <w:t xml:space="preserve"> </w:t>
            </w:r>
            <w:r w:rsidR="00D4000D">
              <w:t>–</w:t>
            </w:r>
            <w:r>
              <w:t xml:space="preserve"> </w:t>
            </w:r>
            <w:r w:rsidR="00D4000D">
              <w:t>Back to Basics</w:t>
            </w:r>
          </w:p>
          <w:p w14:paraId="0BC03A10" w14:textId="7D4005FD" w:rsidR="00D4000D" w:rsidRDefault="00D4000D">
            <w:r>
              <w:t>Literacy Box 1</w:t>
            </w:r>
          </w:p>
          <w:p w14:paraId="208C6982" w14:textId="77777777" w:rsidR="007155AC" w:rsidRDefault="007155AC"/>
          <w:p w14:paraId="45B8514E" w14:textId="77777777" w:rsidR="00F712CA" w:rsidRDefault="00F712CA"/>
          <w:p w14:paraId="4B13F633" w14:textId="77777777" w:rsidR="00F712CA" w:rsidRDefault="00F712CA">
            <w:r>
              <w:t>Cornerstones Teacher Book</w:t>
            </w:r>
          </w:p>
          <w:p w14:paraId="57D8ECB3" w14:textId="77777777" w:rsidR="00F712CA" w:rsidRDefault="00F712CA">
            <w:r>
              <w:t>Cornerstones Pupil Book</w:t>
            </w:r>
          </w:p>
          <w:p w14:paraId="11E324D9" w14:textId="24466C83" w:rsidR="00D31FF3" w:rsidRDefault="008811D3">
            <w:r>
              <w:t xml:space="preserve">Examples of </w:t>
            </w:r>
            <w:r w:rsidR="009A4644">
              <w:t>Persuasive</w:t>
            </w:r>
            <w:r>
              <w:t xml:space="preserve"> Texts</w:t>
            </w:r>
          </w:p>
          <w:p w14:paraId="520945A3" w14:textId="77777777" w:rsidR="00D31FF3" w:rsidRDefault="00D31FF3">
            <w:r>
              <w:t>Nelson Handwriting Book A</w:t>
            </w:r>
          </w:p>
        </w:tc>
        <w:tc>
          <w:tcPr>
            <w:tcW w:w="3634" w:type="dxa"/>
            <w:shd w:val="clear" w:color="auto" w:fill="auto"/>
          </w:tcPr>
          <w:p w14:paraId="48C16FE1" w14:textId="77777777" w:rsidR="00F009E4" w:rsidRDefault="00A30534" w:rsidP="00A30534">
            <w:pPr>
              <w:jc w:val="center"/>
            </w:pPr>
            <w:r>
              <w:t>AFLs</w:t>
            </w:r>
          </w:p>
          <w:p w14:paraId="3FEDF9A2" w14:textId="77777777" w:rsidR="00A30534" w:rsidRDefault="00132E3F">
            <w:r>
              <w:t>De</w:t>
            </w:r>
            <w:r w:rsidR="00A30534">
              <w:t>vise learning intention</w:t>
            </w:r>
            <w:r w:rsidR="00790B79">
              <w:t>s</w:t>
            </w:r>
            <w:r w:rsidR="00A30534">
              <w:t xml:space="preserve"> and negotiate success criteria in association with pupils.</w:t>
            </w:r>
          </w:p>
          <w:p w14:paraId="278E8F19" w14:textId="77777777" w:rsidR="00A30534" w:rsidRDefault="00A30534"/>
          <w:p w14:paraId="2314845B" w14:textId="77777777" w:rsidR="00A30534" w:rsidRDefault="00A30534">
            <w:r>
              <w:t xml:space="preserve">Use a range of effective questioning </w:t>
            </w:r>
            <w:proofErr w:type="spellStart"/>
            <w:r>
              <w:t>techmiques</w:t>
            </w:r>
            <w:proofErr w:type="spellEnd"/>
            <w:r>
              <w:t>.</w:t>
            </w:r>
          </w:p>
          <w:p w14:paraId="65265B77" w14:textId="77777777" w:rsidR="00A30534" w:rsidRDefault="00A30534" w:rsidP="00790B79">
            <w:pPr>
              <w:ind w:firstLine="720"/>
            </w:pPr>
          </w:p>
          <w:p w14:paraId="0B8FDE38" w14:textId="77777777" w:rsidR="00A30534" w:rsidRDefault="00A30534">
            <w:r>
              <w:t>Use; think, pair, share for pupil feedback.</w:t>
            </w:r>
          </w:p>
          <w:p w14:paraId="294CB2BB" w14:textId="77777777" w:rsidR="00A30534" w:rsidRDefault="00A30534"/>
          <w:p w14:paraId="7E718619" w14:textId="6F323562" w:rsidR="00A30534" w:rsidRDefault="009F6B44">
            <w:proofErr w:type="spellStart"/>
            <w:r>
              <w:t>Self  Assessment</w:t>
            </w:r>
            <w:proofErr w:type="spellEnd"/>
            <w:r>
              <w:t xml:space="preserve"> – Cornerstone </w:t>
            </w:r>
            <w:proofErr w:type="spellStart"/>
            <w:r>
              <w:t>Self Assessment</w:t>
            </w:r>
            <w:proofErr w:type="spellEnd"/>
            <w:r>
              <w:t xml:space="preserve"> Sheet</w:t>
            </w:r>
          </w:p>
          <w:p w14:paraId="7436D12E" w14:textId="77777777" w:rsidR="009F6B44" w:rsidRDefault="009F6B44"/>
          <w:p w14:paraId="7603D728" w14:textId="0C6206B5" w:rsidR="009F6B44" w:rsidRDefault="009F6B44">
            <w:r>
              <w:t>Peer Assessment</w:t>
            </w:r>
          </w:p>
          <w:p w14:paraId="643268F0" w14:textId="77777777" w:rsidR="00A30534" w:rsidRDefault="00A30534"/>
          <w:p w14:paraId="7CF0A2C4" w14:textId="77777777" w:rsidR="00A30534" w:rsidRDefault="00A30534">
            <w:r>
              <w:t>Two Stars and a Wish</w:t>
            </w:r>
          </w:p>
          <w:p w14:paraId="3EE57372" w14:textId="77777777" w:rsidR="006702E6" w:rsidRDefault="006702E6"/>
          <w:p w14:paraId="038AB210" w14:textId="7ADDB486" w:rsidR="006702E6" w:rsidRDefault="006702E6">
            <w:r>
              <w:t>Mid Term Assessment</w:t>
            </w:r>
          </w:p>
          <w:p w14:paraId="36A12267" w14:textId="77777777" w:rsidR="00A30534" w:rsidRDefault="00A30534"/>
          <w:p w14:paraId="5EB1A428" w14:textId="77777777" w:rsidR="00A30534" w:rsidRDefault="00A30534"/>
        </w:tc>
      </w:tr>
      <w:tr w:rsidR="00F009E4" w14:paraId="6E149BB1" w14:textId="77777777" w:rsidTr="000352EC">
        <w:tc>
          <w:tcPr>
            <w:tcW w:w="14534" w:type="dxa"/>
            <w:gridSpan w:val="4"/>
            <w:shd w:val="clear" w:color="auto" w:fill="auto"/>
          </w:tcPr>
          <w:p w14:paraId="18606C63" w14:textId="7D6EBB2C" w:rsidR="00F009E4" w:rsidRDefault="00A30534">
            <w:r>
              <w:t>Talking and Listening</w:t>
            </w:r>
          </w:p>
          <w:p w14:paraId="462ABE53" w14:textId="77777777" w:rsidR="00A30534" w:rsidRDefault="00A30534">
            <w:r>
              <w:t xml:space="preserve">Share, respond to and evaluate ideas, </w:t>
            </w:r>
            <w:proofErr w:type="gramStart"/>
            <w:r>
              <w:t>arguments  and</w:t>
            </w:r>
            <w:proofErr w:type="gramEnd"/>
            <w:r>
              <w:t xml:space="preserve"> points of view and use evidence or reason to justify opinions.</w:t>
            </w:r>
          </w:p>
          <w:p w14:paraId="70D43E02" w14:textId="77777777" w:rsidR="00A30534" w:rsidRDefault="00A30534">
            <w:r>
              <w:t xml:space="preserve">Participate in group and class discussions for a variety </w:t>
            </w:r>
            <w:proofErr w:type="gramStart"/>
            <w:r>
              <w:t>of  curricular</w:t>
            </w:r>
            <w:proofErr w:type="gramEnd"/>
            <w:r>
              <w:t xml:space="preserve"> purposes.</w:t>
            </w:r>
          </w:p>
          <w:p w14:paraId="195BB3FC" w14:textId="77777777" w:rsidR="00F009E4" w:rsidRDefault="00A30534">
            <w:r>
              <w:t>Formulate, give and respond to guidance, directions and instructions</w:t>
            </w:r>
          </w:p>
        </w:tc>
      </w:tr>
    </w:tbl>
    <w:p w14:paraId="27A5CAA4" w14:textId="77777777" w:rsidR="00F009E4" w:rsidRDefault="00F009E4"/>
    <w:sectPr w:rsidR="00F009E4" w:rsidSect="004E6083">
      <w:pgSz w:w="16838" w:h="11906" w:orient="landscape"/>
      <w:pgMar w:top="142" w:right="1440" w:bottom="284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BF6F03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D1D56BC"/>
    <w:multiLevelType w:val="hybridMultilevel"/>
    <w:tmpl w:val="6ADE5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643374"/>
    <w:multiLevelType w:val="hybridMultilevel"/>
    <w:tmpl w:val="4476E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483E15"/>
    <w:multiLevelType w:val="hybridMultilevel"/>
    <w:tmpl w:val="C4F22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5B14E5"/>
    <w:multiLevelType w:val="hybridMultilevel"/>
    <w:tmpl w:val="93BC3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1A0"/>
    <w:rsid w:val="000352EC"/>
    <w:rsid w:val="000B5338"/>
    <w:rsid w:val="000E58BE"/>
    <w:rsid w:val="00105F18"/>
    <w:rsid w:val="00132E3F"/>
    <w:rsid w:val="00192935"/>
    <w:rsid w:val="001E59CA"/>
    <w:rsid w:val="002D348C"/>
    <w:rsid w:val="004744B4"/>
    <w:rsid w:val="00490D9C"/>
    <w:rsid w:val="004E6083"/>
    <w:rsid w:val="00507713"/>
    <w:rsid w:val="0054008F"/>
    <w:rsid w:val="005C7DD4"/>
    <w:rsid w:val="005F38F1"/>
    <w:rsid w:val="00620ED1"/>
    <w:rsid w:val="006702E6"/>
    <w:rsid w:val="007057A4"/>
    <w:rsid w:val="007155AC"/>
    <w:rsid w:val="007726F4"/>
    <w:rsid w:val="00790B79"/>
    <w:rsid w:val="007E10B9"/>
    <w:rsid w:val="00815094"/>
    <w:rsid w:val="00832AED"/>
    <w:rsid w:val="00832C2C"/>
    <w:rsid w:val="008811D3"/>
    <w:rsid w:val="00895AB7"/>
    <w:rsid w:val="008D3BEF"/>
    <w:rsid w:val="00991979"/>
    <w:rsid w:val="009A4644"/>
    <w:rsid w:val="009B09D5"/>
    <w:rsid w:val="009F6B44"/>
    <w:rsid w:val="00A30534"/>
    <w:rsid w:val="00B12079"/>
    <w:rsid w:val="00B16C5A"/>
    <w:rsid w:val="00B26A04"/>
    <w:rsid w:val="00BC3FE4"/>
    <w:rsid w:val="00C54AC8"/>
    <w:rsid w:val="00C662DB"/>
    <w:rsid w:val="00C866C2"/>
    <w:rsid w:val="00CB345E"/>
    <w:rsid w:val="00D31FF3"/>
    <w:rsid w:val="00D4000D"/>
    <w:rsid w:val="00D8487E"/>
    <w:rsid w:val="00DA5EEA"/>
    <w:rsid w:val="00DA7E67"/>
    <w:rsid w:val="00DB51A0"/>
    <w:rsid w:val="00DC36BF"/>
    <w:rsid w:val="00E34CE9"/>
    <w:rsid w:val="00EF388F"/>
    <w:rsid w:val="00F0066F"/>
    <w:rsid w:val="00F009E4"/>
    <w:rsid w:val="00F62BA9"/>
    <w:rsid w:val="00F678FD"/>
    <w:rsid w:val="00F712CA"/>
    <w:rsid w:val="00FF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0C31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F3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F3077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72"/>
    <w:rsid w:val="008811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F3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F3077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72"/>
    <w:rsid w:val="00881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C9144CD6</Template>
  <TotalTime>102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Oliver Plunkett Primary School</vt:lpstr>
    </vt:vector>
  </TitlesOfParts>
  <Company>RM plc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Oliver Plunkett Primary School</dc:title>
  <dc:creator>kflannery961</dc:creator>
  <cp:lastModifiedBy>K STUART</cp:lastModifiedBy>
  <cp:revision>8</cp:revision>
  <cp:lastPrinted>2014-11-03T14:56:00Z</cp:lastPrinted>
  <dcterms:created xsi:type="dcterms:W3CDTF">2015-02-10T13:03:00Z</dcterms:created>
  <dcterms:modified xsi:type="dcterms:W3CDTF">2017-04-10T15:27:00Z</dcterms:modified>
</cp:coreProperties>
</file>