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09B47" w14:textId="77777777" w:rsidR="00F009E4" w:rsidRDefault="00F009E4" w:rsidP="00A3053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6B81C3B7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6C3E23E9" w14:textId="77777777"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14:paraId="26F49928" w14:textId="0D2D45D5"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</w:t>
      </w:r>
      <w:r w:rsidR="008411BB">
        <w:t>Reading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8F06AA">
        <w:t>Spring 1</w:t>
      </w:r>
      <w:r>
        <w:tab/>
      </w:r>
      <w:r w:rsidR="001E59CA">
        <w:t xml:space="preserve">             </w:t>
      </w:r>
    </w:p>
    <w:p w14:paraId="10A46295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14:paraId="41F3576D" w14:textId="77777777" w:rsidTr="000352EC">
        <w:tc>
          <w:tcPr>
            <w:tcW w:w="3633" w:type="dxa"/>
            <w:shd w:val="clear" w:color="auto" w:fill="auto"/>
          </w:tcPr>
          <w:p w14:paraId="0D66B9CF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38F2FF35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5D357941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6779AD1E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:rsidRPr="00DC27FE" w14:paraId="063E63F5" w14:textId="77777777" w:rsidTr="00A30534">
        <w:trPr>
          <w:trHeight w:val="7351"/>
        </w:trPr>
        <w:tc>
          <w:tcPr>
            <w:tcW w:w="3633" w:type="dxa"/>
            <w:shd w:val="clear" w:color="auto" w:fill="auto"/>
          </w:tcPr>
          <w:p w14:paraId="2F6DD048" w14:textId="77777777" w:rsidR="00F009E4" w:rsidRDefault="004A226B">
            <w:r>
              <w:t>Participate in modelled, shared, guided and independent reading experiences.</w:t>
            </w:r>
          </w:p>
          <w:p w14:paraId="22DC3246" w14:textId="77777777" w:rsidR="004A226B" w:rsidRDefault="004A226B"/>
          <w:p w14:paraId="74817248" w14:textId="77777777" w:rsidR="004A226B" w:rsidRDefault="004A226B">
            <w:r>
              <w:t>Read, explore and understand different genres and form.</w:t>
            </w:r>
          </w:p>
          <w:p w14:paraId="250A1F9B" w14:textId="77777777" w:rsidR="004A226B" w:rsidRDefault="004A226B"/>
          <w:p w14:paraId="106B4312" w14:textId="77777777" w:rsidR="004A226B" w:rsidRDefault="004A226B">
            <w:r>
              <w:t>Read with increasing independence for enjoyment and information.</w:t>
            </w:r>
          </w:p>
          <w:p w14:paraId="7DF8C122" w14:textId="77777777" w:rsidR="004A226B" w:rsidRDefault="004A226B"/>
          <w:p w14:paraId="4B162D03" w14:textId="77777777" w:rsidR="004A226B" w:rsidRDefault="004A226B">
            <w:r>
              <w:t>Read, explore, understand and make use of a range of traditional and digital texts.</w:t>
            </w:r>
          </w:p>
          <w:p w14:paraId="2CC9A914" w14:textId="77777777" w:rsidR="004A226B" w:rsidRDefault="004A226B"/>
          <w:p w14:paraId="4F6827B3" w14:textId="77777777" w:rsidR="004A226B" w:rsidRDefault="004A226B">
            <w:r>
              <w:t>Locate, select and use texts for specific purposes.</w:t>
            </w:r>
          </w:p>
          <w:p w14:paraId="69C7EA26" w14:textId="77777777" w:rsidR="004A226B" w:rsidRDefault="004A226B"/>
          <w:p w14:paraId="356E91C4" w14:textId="77777777" w:rsidR="004A226B" w:rsidRDefault="004A226B">
            <w:r>
              <w:t>Use a range of comprehension skills, both oral and written to interpret and discuss texts.</w:t>
            </w:r>
          </w:p>
          <w:p w14:paraId="6DDADD7F" w14:textId="77777777" w:rsidR="004A226B" w:rsidRDefault="004A226B"/>
          <w:p w14:paraId="0070546A" w14:textId="77777777" w:rsidR="004A226B" w:rsidRDefault="004A226B">
            <w:r>
              <w:t xml:space="preserve">Use a range of strategies to identify unfamiliar words </w:t>
            </w:r>
            <w:proofErr w:type="spellStart"/>
            <w:r>
              <w:t>e.g</w:t>
            </w:r>
            <w:proofErr w:type="spellEnd"/>
            <w:r>
              <w:t xml:space="preserve"> linguistic phonics</w:t>
            </w:r>
          </w:p>
        </w:tc>
        <w:tc>
          <w:tcPr>
            <w:tcW w:w="3633" w:type="dxa"/>
            <w:shd w:val="clear" w:color="auto" w:fill="auto"/>
          </w:tcPr>
          <w:p w14:paraId="26419AB4" w14:textId="7F2234A6" w:rsidR="00ED67D8" w:rsidRPr="008F06AA" w:rsidRDefault="008F06AA" w:rsidP="00895AB7">
            <w:pPr>
              <w:rPr>
                <w:sz w:val="20"/>
              </w:rPr>
            </w:pPr>
            <w:r>
              <w:rPr>
                <w:sz w:val="20"/>
              </w:rPr>
              <w:t xml:space="preserve">Read </w:t>
            </w:r>
            <w:r w:rsidRPr="0096657C">
              <w:rPr>
                <w:sz w:val="20"/>
                <w:u w:val="single"/>
              </w:rPr>
              <w:t>Charlotte’s Web</w:t>
            </w:r>
            <w:r>
              <w:rPr>
                <w:sz w:val="20"/>
              </w:rPr>
              <w:t xml:space="preserve"> Chapters</w:t>
            </w:r>
            <w:r w:rsidR="003359C2">
              <w:rPr>
                <w:sz w:val="20"/>
              </w:rPr>
              <w:t xml:space="preserve"> 1</w:t>
            </w:r>
            <w:r w:rsidR="00FE3864">
              <w:rPr>
                <w:sz w:val="20"/>
              </w:rPr>
              <w:t>2 - 22</w:t>
            </w:r>
          </w:p>
          <w:p w14:paraId="3DD8AE27" w14:textId="77777777" w:rsidR="00B36F28" w:rsidRDefault="00B36F28" w:rsidP="00895AB7">
            <w:pPr>
              <w:rPr>
                <w:sz w:val="20"/>
              </w:rPr>
            </w:pPr>
          </w:p>
          <w:p w14:paraId="3C9DE1F0" w14:textId="77777777" w:rsidR="00DE5BFB" w:rsidRDefault="00DE5BFB" w:rsidP="00895AB7">
            <w:pPr>
              <w:rPr>
                <w:sz w:val="20"/>
              </w:rPr>
            </w:pPr>
            <w:r>
              <w:rPr>
                <w:sz w:val="20"/>
              </w:rPr>
              <w:t>Engage in modelled/shared/independent reading and questioning based on:</w:t>
            </w:r>
          </w:p>
          <w:p w14:paraId="0FF190E1" w14:textId="77777777" w:rsidR="000435F7" w:rsidRDefault="000435F7" w:rsidP="00895AB7">
            <w:pPr>
              <w:rPr>
                <w:sz w:val="20"/>
              </w:rPr>
            </w:pPr>
          </w:p>
          <w:p w14:paraId="414FAF4D" w14:textId="587DC8A2" w:rsidR="00E317F6" w:rsidRDefault="00FE3864" w:rsidP="00ED67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Reading Activities</w:t>
            </w:r>
          </w:p>
          <w:p w14:paraId="54C779B3" w14:textId="77777777" w:rsidR="00FE3864" w:rsidRPr="00FE3864" w:rsidRDefault="00FE3864" w:rsidP="00FE386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FE3864">
              <w:rPr>
                <w:sz w:val="20"/>
              </w:rPr>
              <w:t>Comprehension based on birds</w:t>
            </w:r>
          </w:p>
          <w:p w14:paraId="0394B504" w14:textId="33BCC1B1" w:rsidR="00FE3864" w:rsidRPr="00FE3864" w:rsidRDefault="00FE3864" w:rsidP="00FE386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FE3864">
              <w:rPr>
                <w:sz w:val="20"/>
              </w:rPr>
              <w:t>Literacy Box Comprehension</w:t>
            </w:r>
          </w:p>
          <w:p w14:paraId="575146D0" w14:textId="77777777" w:rsidR="00491047" w:rsidRDefault="00491047" w:rsidP="00FE386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FE3864">
              <w:rPr>
                <w:sz w:val="20"/>
              </w:rPr>
              <w:t>ORT Rea</w:t>
            </w:r>
            <w:r w:rsidR="00311960" w:rsidRPr="00FE3864">
              <w:rPr>
                <w:sz w:val="20"/>
              </w:rPr>
              <w:t xml:space="preserve">ding Scheme and associated </w:t>
            </w:r>
            <w:r w:rsidRPr="00FE3864">
              <w:rPr>
                <w:sz w:val="20"/>
              </w:rPr>
              <w:t>Activities</w:t>
            </w:r>
          </w:p>
          <w:p w14:paraId="2506D58B" w14:textId="33091C9B" w:rsidR="00656589" w:rsidRPr="00FE3864" w:rsidRDefault="00656589" w:rsidP="00FE3864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Multiple Choice style comprehensions</w:t>
            </w:r>
          </w:p>
          <w:p w14:paraId="64166B4F" w14:textId="77777777" w:rsidR="00DC27FE" w:rsidRDefault="00DC27FE" w:rsidP="00895AB7">
            <w:pPr>
              <w:rPr>
                <w:sz w:val="20"/>
              </w:rPr>
            </w:pPr>
          </w:p>
          <w:p w14:paraId="4B1F960F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Linguistic Phonics Tasks:</w:t>
            </w:r>
          </w:p>
          <w:p w14:paraId="15CC878E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Missing letters, word scramble, word search, sound sort, spelling quiz</w:t>
            </w:r>
          </w:p>
          <w:p w14:paraId="62791EB6" w14:textId="77777777" w:rsidR="003E2317" w:rsidRDefault="003E2317" w:rsidP="00895AB7">
            <w:pPr>
              <w:rPr>
                <w:sz w:val="20"/>
              </w:rPr>
            </w:pPr>
          </w:p>
          <w:p w14:paraId="5B9C1AEF" w14:textId="42851494" w:rsidR="00DC27FE" w:rsidRPr="00A80A4D" w:rsidRDefault="00FE3864" w:rsidP="00895AB7">
            <w:pPr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oo</w:t>
            </w:r>
            <w:proofErr w:type="spellEnd"/>
            <w:r w:rsidR="00C86F8B">
              <w:rPr>
                <w:sz w:val="20"/>
              </w:rPr>
              <w:t xml:space="preserve">’ </w:t>
            </w:r>
            <w:r>
              <w:rPr>
                <w:sz w:val="20"/>
              </w:rPr>
              <w:t>‘o’ sound</w:t>
            </w:r>
            <w:r w:rsidR="005C1314" w:rsidRPr="00A80A4D">
              <w:rPr>
                <w:sz w:val="20"/>
              </w:rPr>
              <w:t xml:space="preserve"> words </w:t>
            </w:r>
          </w:p>
          <w:p w14:paraId="0EC23578" w14:textId="3B25C739" w:rsidR="005C1314" w:rsidRPr="00A80A4D" w:rsidRDefault="00FE3864" w:rsidP="00895AB7">
            <w:pPr>
              <w:rPr>
                <w:sz w:val="20"/>
              </w:rPr>
            </w:pPr>
            <w:r>
              <w:rPr>
                <w:sz w:val="20"/>
              </w:rPr>
              <w:t>‘</w:t>
            </w:r>
            <w:r w:rsidR="00C86F8B">
              <w:rPr>
                <w:sz w:val="20"/>
              </w:rPr>
              <w:t xml:space="preserve">y’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’ ‘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 xml:space="preserve">’ </w:t>
            </w:r>
            <w:r w:rsidR="00C86F8B">
              <w:rPr>
                <w:sz w:val="20"/>
              </w:rPr>
              <w:t>sound words (X2)</w:t>
            </w:r>
          </w:p>
          <w:p w14:paraId="4B89EC9F" w14:textId="3173400A" w:rsidR="005C1314" w:rsidRDefault="00FE3864" w:rsidP="00895AB7">
            <w:pPr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oi</w:t>
            </w:r>
            <w:proofErr w:type="spellEnd"/>
            <w:r w:rsidR="00C86F8B">
              <w:rPr>
                <w:sz w:val="20"/>
              </w:rPr>
              <w:t>’</w:t>
            </w:r>
            <w:r w:rsidR="005C1314" w:rsidRPr="00A80A4D">
              <w:rPr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oy</w:t>
            </w:r>
            <w:proofErr w:type="spellEnd"/>
            <w:r>
              <w:rPr>
                <w:sz w:val="20"/>
              </w:rPr>
              <w:t xml:space="preserve">’ </w:t>
            </w:r>
            <w:r w:rsidR="005C1314" w:rsidRPr="00A80A4D">
              <w:rPr>
                <w:sz w:val="20"/>
              </w:rPr>
              <w:t>words</w:t>
            </w:r>
          </w:p>
          <w:p w14:paraId="7D3D22D9" w14:textId="7718399E" w:rsidR="00FE3864" w:rsidRDefault="00FE3864" w:rsidP="00FE3864">
            <w:pPr>
              <w:tabs>
                <w:tab w:val="left" w:pos="578"/>
              </w:tabs>
              <w:rPr>
                <w:sz w:val="20"/>
              </w:rPr>
            </w:pPr>
            <w:r>
              <w:rPr>
                <w:sz w:val="20"/>
              </w:rPr>
              <w:t>‘au’, ‘</w:t>
            </w:r>
            <w:proofErr w:type="spellStart"/>
            <w:r w:rsidR="001D2316">
              <w:rPr>
                <w:sz w:val="20"/>
              </w:rPr>
              <w:t>ou</w:t>
            </w:r>
            <w:proofErr w:type="spellEnd"/>
            <w:r w:rsidR="001D2316">
              <w:rPr>
                <w:sz w:val="20"/>
              </w:rPr>
              <w:t xml:space="preserve">’ ‘aw’, ‘a’ sound words (X2) </w:t>
            </w:r>
          </w:p>
          <w:p w14:paraId="7D413980" w14:textId="77777777" w:rsidR="00656589" w:rsidRDefault="00656589" w:rsidP="00FE3864">
            <w:pPr>
              <w:tabs>
                <w:tab w:val="left" w:pos="578"/>
              </w:tabs>
              <w:rPr>
                <w:sz w:val="20"/>
              </w:rPr>
            </w:pPr>
          </w:p>
          <w:p w14:paraId="4A47D444" w14:textId="40A71CC7" w:rsidR="00656589" w:rsidRDefault="00656589" w:rsidP="00FE3864">
            <w:pPr>
              <w:tabs>
                <w:tab w:val="left" w:pos="578"/>
              </w:tabs>
              <w:rPr>
                <w:sz w:val="20"/>
              </w:rPr>
            </w:pPr>
            <w:r>
              <w:rPr>
                <w:sz w:val="20"/>
              </w:rPr>
              <w:t>High Frequency Words derived from Hampshire and SNIP word lists</w:t>
            </w:r>
          </w:p>
          <w:p w14:paraId="7C945C08" w14:textId="77777777" w:rsidR="00FE3864" w:rsidRPr="00A80A4D" w:rsidRDefault="00FE3864" w:rsidP="00895AB7">
            <w:pPr>
              <w:rPr>
                <w:sz w:val="20"/>
              </w:rPr>
            </w:pPr>
          </w:p>
          <w:p w14:paraId="05477A2A" w14:textId="486FC992" w:rsidR="005C1314" w:rsidRPr="00A80A4D" w:rsidRDefault="005C1314" w:rsidP="00895AB7">
            <w:pPr>
              <w:rPr>
                <w:sz w:val="20"/>
              </w:rPr>
            </w:pPr>
          </w:p>
          <w:p w14:paraId="22264E0A" w14:textId="77777777" w:rsidR="00311960" w:rsidRPr="00A80A4D" w:rsidRDefault="00311960" w:rsidP="00895AB7">
            <w:pPr>
              <w:rPr>
                <w:sz w:val="20"/>
              </w:rPr>
            </w:pPr>
          </w:p>
          <w:p w14:paraId="328C92A0" w14:textId="77777777" w:rsidR="00311960" w:rsidRPr="00A80A4D" w:rsidRDefault="00311960" w:rsidP="00895AB7">
            <w:pPr>
              <w:rPr>
                <w:sz w:val="20"/>
              </w:rPr>
            </w:pPr>
          </w:p>
          <w:p w14:paraId="55E1D86B" w14:textId="77777777" w:rsidR="00311960" w:rsidRDefault="00311960" w:rsidP="00895AB7">
            <w:pPr>
              <w:rPr>
                <w:sz w:val="20"/>
              </w:rPr>
            </w:pPr>
          </w:p>
          <w:p w14:paraId="543867F9" w14:textId="77777777" w:rsidR="00DC27FE" w:rsidRPr="00DC27FE" w:rsidRDefault="00DC27FE" w:rsidP="00895AB7">
            <w:pPr>
              <w:rPr>
                <w:sz w:val="20"/>
              </w:rPr>
            </w:pPr>
          </w:p>
          <w:p w14:paraId="12F992E7" w14:textId="77777777" w:rsidR="00DE5BFB" w:rsidRPr="00DC27FE" w:rsidRDefault="00DE5BFB" w:rsidP="00895AB7">
            <w:pPr>
              <w:rPr>
                <w:sz w:val="18"/>
              </w:rPr>
            </w:pPr>
          </w:p>
        </w:tc>
        <w:tc>
          <w:tcPr>
            <w:tcW w:w="3634" w:type="dxa"/>
            <w:shd w:val="clear" w:color="auto" w:fill="auto"/>
          </w:tcPr>
          <w:p w14:paraId="0B855A6C" w14:textId="06C1809D" w:rsidR="00895AB7" w:rsidRDefault="00C86F8B" w:rsidP="00E71235">
            <w:pPr>
              <w:rPr>
                <w:i/>
              </w:rPr>
            </w:pPr>
            <w:r>
              <w:rPr>
                <w:i/>
              </w:rPr>
              <w:t>Charlotte’s Web</w:t>
            </w:r>
          </w:p>
          <w:p w14:paraId="15EAA50C" w14:textId="77777777" w:rsidR="006800F2" w:rsidRDefault="006800F2" w:rsidP="00E71235">
            <w:pPr>
              <w:rPr>
                <w:i/>
              </w:rPr>
            </w:pPr>
            <w:r>
              <w:rPr>
                <w:i/>
              </w:rPr>
              <w:t>Collin’s Comprehension Book 2</w:t>
            </w:r>
          </w:p>
          <w:p w14:paraId="65CA7F98" w14:textId="77777777" w:rsidR="00B36F28" w:rsidRDefault="00B36F28" w:rsidP="00E71235">
            <w:pPr>
              <w:rPr>
                <w:i/>
              </w:rPr>
            </w:pPr>
            <w:r>
              <w:rPr>
                <w:i/>
              </w:rPr>
              <w:t>Literacy Box Activities</w:t>
            </w:r>
          </w:p>
          <w:p w14:paraId="6607E398" w14:textId="0B9D21E4" w:rsidR="00656589" w:rsidRPr="00CC474B" w:rsidRDefault="00656589" w:rsidP="00E71235">
            <w:pPr>
              <w:rPr>
                <w:i/>
              </w:rPr>
            </w:pPr>
            <w:r>
              <w:rPr>
                <w:i/>
              </w:rPr>
              <w:t>Multiple Choice Style Comprehensions</w:t>
            </w:r>
          </w:p>
          <w:p w14:paraId="248DD9F0" w14:textId="77777777" w:rsidR="008411BB" w:rsidRDefault="008411BB" w:rsidP="00E71235"/>
          <w:p w14:paraId="70EE9F5B" w14:textId="77777777" w:rsidR="008411BB" w:rsidRDefault="008411BB" w:rsidP="00E71235">
            <w:r>
              <w:t>iPad</w:t>
            </w:r>
          </w:p>
          <w:p w14:paraId="5D86432D" w14:textId="77777777" w:rsidR="008411BB" w:rsidRDefault="008411BB" w:rsidP="00E71235">
            <w:proofErr w:type="spellStart"/>
            <w:r>
              <w:t>Ginn</w:t>
            </w:r>
            <w:proofErr w:type="spellEnd"/>
            <w:r>
              <w:t xml:space="preserve"> Reading Scheme/Reading activities</w:t>
            </w:r>
          </w:p>
          <w:p w14:paraId="02CBEF91" w14:textId="77777777" w:rsidR="006800F2" w:rsidRDefault="006800F2" w:rsidP="00E71235">
            <w:r>
              <w:t>ORT Reading Scheme/Reading Activities</w:t>
            </w:r>
          </w:p>
          <w:p w14:paraId="64B23576" w14:textId="77777777" w:rsidR="008411BB" w:rsidRDefault="008411BB" w:rsidP="00E71235">
            <w:r>
              <w:t>Linguistic Phonics Folder</w:t>
            </w:r>
          </w:p>
          <w:p w14:paraId="23B9DB05" w14:textId="77777777" w:rsidR="008411BB" w:rsidRPr="00DC27FE" w:rsidRDefault="008411BB" w:rsidP="00E71235">
            <w:r>
              <w:t>Spelling Lists</w:t>
            </w:r>
          </w:p>
        </w:tc>
        <w:tc>
          <w:tcPr>
            <w:tcW w:w="3634" w:type="dxa"/>
            <w:shd w:val="clear" w:color="auto" w:fill="auto"/>
          </w:tcPr>
          <w:p w14:paraId="2C140F8E" w14:textId="77777777" w:rsidR="00A30534" w:rsidRPr="008411BB" w:rsidRDefault="008411BB" w:rsidP="008411BB">
            <w:pPr>
              <w:jc w:val="center"/>
              <w:rPr>
                <w:b/>
              </w:rPr>
            </w:pPr>
            <w:r w:rsidRPr="008411BB">
              <w:rPr>
                <w:b/>
              </w:rPr>
              <w:t>AFLs</w:t>
            </w:r>
          </w:p>
          <w:p w14:paraId="18A59208" w14:textId="77777777" w:rsidR="008411BB" w:rsidRDefault="006800F2" w:rsidP="008411BB">
            <w:r>
              <w:t>De</w:t>
            </w:r>
            <w:r w:rsidR="008411BB">
              <w:t>vise learning intentions and negotiate success criteria in association with pupils.</w:t>
            </w:r>
          </w:p>
          <w:p w14:paraId="22DFEF69" w14:textId="77777777" w:rsidR="008411BB" w:rsidRDefault="008411BB" w:rsidP="008411BB"/>
          <w:p w14:paraId="03F052F5" w14:textId="77777777" w:rsidR="008411BB" w:rsidRDefault="008411BB" w:rsidP="008411BB">
            <w:r>
              <w:t>Use a ran</w:t>
            </w:r>
            <w:r w:rsidR="00CC474B">
              <w:t>ge of effective questioning techn</w:t>
            </w:r>
            <w:r>
              <w:t>iques.</w:t>
            </w:r>
          </w:p>
          <w:p w14:paraId="35AB433E" w14:textId="77777777" w:rsidR="008411BB" w:rsidRDefault="008411BB" w:rsidP="008411BB"/>
          <w:p w14:paraId="063F6AE2" w14:textId="77777777" w:rsidR="008411BB" w:rsidRDefault="008411BB" w:rsidP="008411BB">
            <w:r>
              <w:t>Use; think, pair, share for pupil feedback.</w:t>
            </w:r>
          </w:p>
          <w:p w14:paraId="49F40CE9" w14:textId="77777777" w:rsidR="008411BB" w:rsidRDefault="008411BB" w:rsidP="008411BB"/>
          <w:p w14:paraId="32A011F3" w14:textId="77777777" w:rsidR="008411BB" w:rsidRDefault="008411BB" w:rsidP="008411BB">
            <w:r>
              <w:t xml:space="preserve">Self and peer </w:t>
            </w:r>
            <w:proofErr w:type="spellStart"/>
            <w:r>
              <w:t>assessement</w:t>
            </w:r>
            <w:proofErr w:type="spellEnd"/>
          </w:p>
          <w:p w14:paraId="41DD5FCF" w14:textId="77777777" w:rsidR="008411BB" w:rsidRDefault="008411BB" w:rsidP="008411BB"/>
          <w:p w14:paraId="64B15B71" w14:textId="77777777" w:rsidR="008411BB" w:rsidRDefault="008411BB" w:rsidP="008411BB">
            <w:r>
              <w:t>Weekly Spelling Test</w:t>
            </w:r>
          </w:p>
          <w:p w14:paraId="7F9B2492" w14:textId="77777777" w:rsidR="00656589" w:rsidRDefault="00656589" w:rsidP="008411BB"/>
          <w:p w14:paraId="7DD6F311" w14:textId="77777777" w:rsidR="00656589" w:rsidRDefault="00656589" w:rsidP="008411BB">
            <w:proofErr w:type="spellStart"/>
            <w:r>
              <w:t>Spellboard</w:t>
            </w:r>
            <w:proofErr w:type="spellEnd"/>
            <w:r>
              <w:t xml:space="preserve"> activities</w:t>
            </w:r>
          </w:p>
          <w:p w14:paraId="3A37C119" w14:textId="77777777" w:rsidR="00656589" w:rsidRDefault="00656589" w:rsidP="008411BB"/>
          <w:p w14:paraId="41FD1395" w14:textId="24E51CEA" w:rsidR="00656589" w:rsidRDefault="00656589" w:rsidP="008411BB">
            <w:proofErr w:type="spellStart"/>
            <w:r>
              <w:t>Socrative</w:t>
            </w:r>
            <w:proofErr w:type="spellEnd"/>
            <w:r>
              <w:t xml:space="preserve"> Quizzes</w:t>
            </w:r>
            <w:bookmarkStart w:id="0" w:name="_GoBack"/>
            <w:bookmarkEnd w:id="0"/>
          </w:p>
          <w:p w14:paraId="030DF6B0" w14:textId="77777777" w:rsidR="008411BB" w:rsidRDefault="008411BB" w:rsidP="008411BB"/>
          <w:p w14:paraId="49BD8259" w14:textId="77777777" w:rsidR="008411BB" w:rsidRPr="00DC27FE" w:rsidRDefault="008411BB" w:rsidP="008411BB"/>
        </w:tc>
      </w:tr>
      <w:tr w:rsidR="00F009E4" w14:paraId="4ABF24DC" w14:textId="77777777" w:rsidTr="000352EC">
        <w:tc>
          <w:tcPr>
            <w:tcW w:w="14534" w:type="dxa"/>
            <w:gridSpan w:val="4"/>
            <w:shd w:val="clear" w:color="auto" w:fill="auto"/>
          </w:tcPr>
          <w:p w14:paraId="228D6D65" w14:textId="07F7A18B" w:rsidR="00F009E4" w:rsidRPr="008411BB" w:rsidRDefault="00A30534">
            <w:pPr>
              <w:rPr>
                <w:b/>
              </w:rPr>
            </w:pPr>
            <w:r w:rsidRPr="008411BB">
              <w:rPr>
                <w:b/>
              </w:rPr>
              <w:t>Talking and Listening</w:t>
            </w:r>
          </w:p>
          <w:p w14:paraId="26AA88CB" w14:textId="77777777" w:rsidR="00F009E4" w:rsidRDefault="008411BB" w:rsidP="008411BB">
            <w:r>
              <w:t>Listen and respond to a range of fiction, and media texts, through the use of digital and traditional resources.</w:t>
            </w:r>
          </w:p>
          <w:p w14:paraId="774EAA0F" w14:textId="77777777" w:rsidR="008411BB" w:rsidRDefault="008411BB" w:rsidP="008411BB">
            <w:r>
              <w:t>Participate in group and class discussions for a variety of curricular texts</w:t>
            </w:r>
          </w:p>
          <w:p w14:paraId="1FDF0B3F" w14:textId="6FE1D0C2" w:rsidR="008411BB" w:rsidRDefault="008411BB" w:rsidP="008411BB">
            <w:r>
              <w:t>Identify and ask appropriate questions to seek information, views and feelings</w:t>
            </w:r>
            <w:r w:rsidR="00A80A4D">
              <w:t>.</w:t>
            </w:r>
          </w:p>
        </w:tc>
      </w:tr>
    </w:tbl>
    <w:p w14:paraId="21F5F5DF" w14:textId="77777777" w:rsidR="00F009E4" w:rsidRDefault="00F009E4"/>
    <w:sectPr w:rsidR="00F009E4" w:rsidSect="00A80A4D">
      <w:pgSz w:w="16838" w:h="11906" w:orient="landscape"/>
      <w:pgMar w:top="0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7AF6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64F0FF4"/>
    <w:multiLevelType w:val="hybridMultilevel"/>
    <w:tmpl w:val="54A00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435F7"/>
    <w:rsid w:val="00084791"/>
    <w:rsid w:val="000E58BE"/>
    <w:rsid w:val="00125964"/>
    <w:rsid w:val="00153889"/>
    <w:rsid w:val="00192935"/>
    <w:rsid w:val="001D2316"/>
    <w:rsid w:val="001E59CA"/>
    <w:rsid w:val="002026E1"/>
    <w:rsid w:val="00253788"/>
    <w:rsid w:val="00270358"/>
    <w:rsid w:val="00286840"/>
    <w:rsid w:val="002A1EF8"/>
    <w:rsid w:val="00311960"/>
    <w:rsid w:val="003223F8"/>
    <w:rsid w:val="003359C2"/>
    <w:rsid w:val="003D4846"/>
    <w:rsid w:val="003E2317"/>
    <w:rsid w:val="004747EC"/>
    <w:rsid w:val="00491047"/>
    <w:rsid w:val="004A226B"/>
    <w:rsid w:val="004D0534"/>
    <w:rsid w:val="0054008F"/>
    <w:rsid w:val="005C1314"/>
    <w:rsid w:val="0061188B"/>
    <w:rsid w:val="006230D7"/>
    <w:rsid w:val="00656589"/>
    <w:rsid w:val="006800F2"/>
    <w:rsid w:val="00682E0B"/>
    <w:rsid w:val="007057A4"/>
    <w:rsid w:val="007155AC"/>
    <w:rsid w:val="008411BB"/>
    <w:rsid w:val="00895AB7"/>
    <w:rsid w:val="008C431F"/>
    <w:rsid w:val="008F06AA"/>
    <w:rsid w:val="00914458"/>
    <w:rsid w:val="0096657C"/>
    <w:rsid w:val="00A30534"/>
    <w:rsid w:val="00A80A4D"/>
    <w:rsid w:val="00AF13D3"/>
    <w:rsid w:val="00B12079"/>
    <w:rsid w:val="00B26A04"/>
    <w:rsid w:val="00B36F28"/>
    <w:rsid w:val="00C54AC8"/>
    <w:rsid w:val="00C662DB"/>
    <w:rsid w:val="00C86F8B"/>
    <w:rsid w:val="00CC474B"/>
    <w:rsid w:val="00CE68A2"/>
    <w:rsid w:val="00D04E1F"/>
    <w:rsid w:val="00DA5EEA"/>
    <w:rsid w:val="00DB51A0"/>
    <w:rsid w:val="00DC27FE"/>
    <w:rsid w:val="00DE5BFB"/>
    <w:rsid w:val="00E317F6"/>
    <w:rsid w:val="00E34CE9"/>
    <w:rsid w:val="00E71235"/>
    <w:rsid w:val="00ED67D8"/>
    <w:rsid w:val="00EF388F"/>
    <w:rsid w:val="00F009E4"/>
    <w:rsid w:val="00F62BA9"/>
    <w:rsid w:val="00F678FD"/>
    <w:rsid w:val="00FE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26D8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rsid w:val="00FE38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rsid w:val="00FE3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2CFEC-98B8-426C-9841-0CD550C9E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C9144CD6</Template>
  <TotalTime>12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5</cp:revision>
  <cp:lastPrinted>2014-11-03T14:58:00Z</cp:lastPrinted>
  <dcterms:created xsi:type="dcterms:W3CDTF">2015-02-10T14:27:00Z</dcterms:created>
  <dcterms:modified xsi:type="dcterms:W3CDTF">2017-04-10T15:24:00Z</dcterms:modified>
</cp:coreProperties>
</file>