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9D1261" w14:textId="77777777" w:rsidR="00F009E4" w:rsidRPr="00FB315E" w:rsidRDefault="00F009E4">
      <w:pPr>
        <w:jc w:val="center"/>
        <w:rPr>
          <w:b/>
        </w:rPr>
      </w:pPr>
      <w:r w:rsidRPr="00FB315E">
        <w:rPr>
          <w:b/>
        </w:rPr>
        <w:t>St Oliver Plunkett Primary School</w:t>
      </w:r>
    </w:p>
    <w:p w14:paraId="47D7226D" w14:textId="77777777" w:rsidR="00F009E4" w:rsidRPr="00FB315E" w:rsidRDefault="00F009E4">
      <w:pPr>
        <w:jc w:val="center"/>
        <w:rPr>
          <w:b/>
        </w:rPr>
      </w:pPr>
      <w:r w:rsidRPr="00FB315E">
        <w:rPr>
          <w:b/>
        </w:rPr>
        <w:t>Medium Term Planning</w:t>
      </w:r>
    </w:p>
    <w:p w14:paraId="23508DEF" w14:textId="77777777" w:rsidR="00F009E4" w:rsidRPr="00FB315E" w:rsidRDefault="00F009E4">
      <w:pPr>
        <w:jc w:val="center"/>
        <w:rPr>
          <w:b/>
        </w:rPr>
      </w:pPr>
    </w:p>
    <w:p w14:paraId="6461D799" w14:textId="1378E0C1" w:rsidR="00F009E4" w:rsidRPr="00FB315E" w:rsidRDefault="00F009E4">
      <w:pPr>
        <w:rPr>
          <w:b/>
        </w:rPr>
      </w:pPr>
      <w:r w:rsidRPr="00FB315E">
        <w:rPr>
          <w:b/>
        </w:rPr>
        <w:t>Area of L</w:t>
      </w:r>
      <w:r w:rsidR="00F52DDD" w:rsidRPr="00FB315E">
        <w:rPr>
          <w:b/>
        </w:rPr>
        <w:t xml:space="preserve">earning: </w:t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1D08CF" w:rsidRPr="00FB315E">
        <w:rPr>
          <w:b/>
        </w:rPr>
        <w:t>NUMERACY –</w:t>
      </w:r>
      <w:r w:rsidR="00F52DDD" w:rsidRPr="00FB315E">
        <w:rPr>
          <w:b/>
        </w:rPr>
        <w:t xml:space="preserve"> Number</w:t>
      </w:r>
      <w:r w:rsidR="00FB315E" w:rsidRPr="00FB315E">
        <w:rPr>
          <w:b/>
        </w:rPr>
        <w:t xml:space="preserve">                                                     </w:t>
      </w:r>
      <w:r w:rsidR="00F52DDD" w:rsidRPr="00FB315E">
        <w:rPr>
          <w:b/>
        </w:rPr>
        <w:t>Year Group:  Year 5</w:t>
      </w:r>
      <w:r w:rsidR="00FB315E" w:rsidRPr="00FB315E">
        <w:rPr>
          <w:b/>
        </w:rPr>
        <w:t xml:space="preserve">       </w:t>
      </w:r>
      <w:r w:rsidR="00F52DDD" w:rsidRPr="00FB315E">
        <w:rPr>
          <w:b/>
        </w:rPr>
        <w:t xml:space="preserve">                      </w:t>
      </w:r>
      <w:r w:rsidR="00FB315E" w:rsidRPr="00FB315E">
        <w:rPr>
          <w:b/>
        </w:rPr>
        <w:t xml:space="preserve">                         </w:t>
      </w:r>
      <w:r w:rsidR="007B089A">
        <w:rPr>
          <w:b/>
        </w:rPr>
        <w:t>SPRING 2</w:t>
      </w:r>
    </w:p>
    <w:p w14:paraId="1898F741" w14:textId="77777777" w:rsidR="00F009E4" w:rsidRPr="00FB315E" w:rsidRDefault="00F009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3"/>
        <w:gridCol w:w="3633"/>
        <w:gridCol w:w="3634"/>
        <w:gridCol w:w="3634"/>
      </w:tblGrid>
      <w:tr w:rsidR="00F009E4" w:rsidRPr="00FB315E" w14:paraId="59A18AFA" w14:textId="77777777" w:rsidTr="00AB3D40">
        <w:tc>
          <w:tcPr>
            <w:tcW w:w="3633" w:type="dxa"/>
            <w:shd w:val="clear" w:color="auto" w:fill="auto"/>
          </w:tcPr>
          <w:p w14:paraId="3F5236F4" w14:textId="77777777" w:rsidR="00F009E4" w:rsidRPr="00FB315E" w:rsidRDefault="00F009E4" w:rsidP="00AB3D40">
            <w:pPr>
              <w:jc w:val="center"/>
              <w:rPr>
                <w:b/>
              </w:rPr>
            </w:pPr>
            <w:r w:rsidRPr="00FB315E">
              <w:rPr>
                <w:b/>
              </w:rPr>
              <w:t>Learning Intentions</w:t>
            </w:r>
          </w:p>
        </w:tc>
        <w:tc>
          <w:tcPr>
            <w:tcW w:w="3633" w:type="dxa"/>
            <w:shd w:val="clear" w:color="auto" w:fill="auto"/>
          </w:tcPr>
          <w:p w14:paraId="50130D46" w14:textId="77777777" w:rsidR="00F009E4" w:rsidRPr="00FB315E" w:rsidRDefault="00F009E4" w:rsidP="00AB3D40">
            <w:pPr>
              <w:jc w:val="center"/>
              <w:rPr>
                <w:b/>
              </w:rPr>
            </w:pPr>
            <w:r w:rsidRPr="00FB315E">
              <w:rPr>
                <w:b/>
              </w:rPr>
              <w:t>Content / Activities</w:t>
            </w:r>
          </w:p>
        </w:tc>
        <w:tc>
          <w:tcPr>
            <w:tcW w:w="3634" w:type="dxa"/>
            <w:shd w:val="clear" w:color="auto" w:fill="auto"/>
          </w:tcPr>
          <w:p w14:paraId="05F12015" w14:textId="77777777" w:rsidR="00F009E4" w:rsidRPr="00FB315E" w:rsidRDefault="00F009E4" w:rsidP="00AB3D40">
            <w:pPr>
              <w:jc w:val="center"/>
              <w:rPr>
                <w:b/>
              </w:rPr>
            </w:pPr>
            <w:r w:rsidRPr="00FB315E">
              <w:rPr>
                <w:b/>
              </w:rPr>
              <w:t>Resources / ICT</w:t>
            </w:r>
          </w:p>
        </w:tc>
        <w:tc>
          <w:tcPr>
            <w:tcW w:w="3634" w:type="dxa"/>
            <w:shd w:val="clear" w:color="auto" w:fill="auto"/>
          </w:tcPr>
          <w:p w14:paraId="0E687D74" w14:textId="77777777" w:rsidR="00F009E4" w:rsidRPr="00FB315E" w:rsidRDefault="00F009E4" w:rsidP="00AB3D40">
            <w:pPr>
              <w:jc w:val="center"/>
              <w:rPr>
                <w:b/>
              </w:rPr>
            </w:pPr>
            <w:r w:rsidRPr="00FB315E">
              <w:rPr>
                <w:b/>
              </w:rPr>
              <w:t>Monitoring / Evaluation Assessment</w:t>
            </w:r>
          </w:p>
        </w:tc>
      </w:tr>
      <w:tr w:rsidR="00F009E4" w:rsidRPr="00FB315E" w14:paraId="5B415BFE" w14:textId="77777777" w:rsidTr="00A767EE">
        <w:trPr>
          <w:trHeight w:val="8546"/>
        </w:trPr>
        <w:tc>
          <w:tcPr>
            <w:tcW w:w="3633" w:type="dxa"/>
            <w:shd w:val="clear" w:color="auto" w:fill="auto"/>
          </w:tcPr>
          <w:p w14:paraId="255D8FBC" w14:textId="57BAA056" w:rsidR="00411F10" w:rsidRPr="00FB315E" w:rsidRDefault="0044456A" w:rsidP="0044456A">
            <w:r w:rsidRPr="00FB315E">
              <w:t>Choose the appropriate materials, equipment and mathematics to use in a particular situation.</w:t>
            </w:r>
          </w:p>
          <w:p w14:paraId="115FDCE4" w14:textId="77777777" w:rsidR="0044456A" w:rsidRPr="00FB315E" w:rsidRDefault="0044456A" w:rsidP="0044456A"/>
          <w:p w14:paraId="25A9D625" w14:textId="77777777" w:rsidR="001D08CF" w:rsidRPr="00FB315E" w:rsidRDefault="0044456A" w:rsidP="0044456A">
            <w:r w:rsidRPr="00FB315E">
              <w:t>Use appropriate mathematical language to discuss and describe their way of working, and respond to questions.</w:t>
            </w:r>
          </w:p>
          <w:p w14:paraId="7F890F92" w14:textId="77777777" w:rsidR="001D08CF" w:rsidRPr="00FB315E" w:rsidRDefault="001D08CF" w:rsidP="001D08CF">
            <w:pPr>
              <w:rPr>
                <w:b/>
              </w:rPr>
            </w:pPr>
          </w:p>
          <w:p w14:paraId="482754D7" w14:textId="77777777" w:rsidR="00411F10" w:rsidRPr="00FB315E" w:rsidRDefault="003A6BD1" w:rsidP="001D08CF">
            <w:r>
              <w:t>Work systematically</w:t>
            </w:r>
            <w:r w:rsidR="00411F10" w:rsidRPr="00FB315E">
              <w:t xml:space="preserve"> and check work.</w:t>
            </w:r>
          </w:p>
          <w:p w14:paraId="27EE9F3D" w14:textId="77777777" w:rsidR="00411F10" w:rsidRPr="00FB315E" w:rsidRDefault="00411F10" w:rsidP="001D08CF"/>
          <w:p w14:paraId="085FA68E" w14:textId="77777777" w:rsidR="00411F10" w:rsidRDefault="00411F10" w:rsidP="001D08CF">
            <w:r w:rsidRPr="00FB315E">
              <w:t>Use mathematics to solve problems and make decisions.</w:t>
            </w:r>
          </w:p>
          <w:p w14:paraId="11C50AC6" w14:textId="77777777" w:rsidR="00D23C8C" w:rsidRDefault="00D23C8C" w:rsidP="001D08CF"/>
          <w:p w14:paraId="4F3B0FA4" w14:textId="197124B7" w:rsidR="00D23C8C" w:rsidRPr="00FB315E" w:rsidRDefault="00D23C8C" w:rsidP="001D08CF">
            <w:r>
              <w:t xml:space="preserve">Understand place value </w:t>
            </w:r>
            <w:r w:rsidR="000C76C8">
              <w:t>for numbers up to 9999</w:t>
            </w:r>
          </w:p>
          <w:p w14:paraId="58853C53" w14:textId="77777777" w:rsidR="00411F10" w:rsidRPr="00FB315E" w:rsidRDefault="00411F10" w:rsidP="001D08CF"/>
          <w:p w14:paraId="0A681279" w14:textId="40E4C217" w:rsidR="00411F10" w:rsidRDefault="00411F10" w:rsidP="001D08CF">
            <w:r w:rsidRPr="00FB315E">
              <w:t>Understand, use</w:t>
            </w:r>
            <w:r w:rsidR="00FB315E">
              <w:t>,</w:t>
            </w:r>
            <w:r w:rsidRPr="00FB315E">
              <w:t xml:space="preserve"> </w:t>
            </w:r>
            <w:r w:rsidR="00C72ADD">
              <w:t>divide</w:t>
            </w:r>
            <w:r w:rsidRPr="00FB315E">
              <w:t xml:space="preserve"> and </w:t>
            </w:r>
            <w:r w:rsidR="00C72ADD">
              <w:t>multiply</w:t>
            </w:r>
            <w:r w:rsidR="00101185">
              <w:t xml:space="preserve"> whole </w:t>
            </w:r>
            <w:r w:rsidR="00AB5A34">
              <w:t>within table knowledge</w:t>
            </w:r>
          </w:p>
          <w:p w14:paraId="456CA45E" w14:textId="77777777" w:rsidR="00114BF2" w:rsidRDefault="00114BF2" w:rsidP="001D08CF"/>
          <w:p w14:paraId="73EA70E1" w14:textId="2814BE0C" w:rsidR="00114BF2" w:rsidRPr="00FB315E" w:rsidRDefault="00114BF2" w:rsidP="001D08CF">
            <w:r>
              <w:t>Use mental strategies to multiply quickly.</w:t>
            </w:r>
          </w:p>
          <w:p w14:paraId="55996906" w14:textId="77777777" w:rsidR="00411F10" w:rsidRPr="00FB315E" w:rsidRDefault="00411F10" w:rsidP="001D08CF"/>
          <w:p w14:paraId="795EE670" w14:textId="77777777" w:rsidR="00411F10" w:rsidRPr="00FB315E" w:rsidRDefault="00411F10" w:rsidP="001D08CF">
            <w:r w:rsidRPr="00FB315E">
              <w:t>Understand, and use the concept of place value in whole numbers.</w:t>
            </w:r>
          </w:p>
          <w:p w14:paraId="48BB6008" w14:textId="77777777" w:rsidR="00411F10" w:rsidRPr="00FB315E" w:rsidRDefault="00411F10" w:rsidP="001D08CF"/>
          <w:p w14:paraId="575FEACC" w14:textId="36A0DE62" w:rsidR="00411F10" w:rsidRDefault="00AB6B38" w:rsidP="001D08CF">
            <w:r w:rsidRPr="00FB315E">
              <w:t>Revision</w:t>
            </w:r>
            <w:r w:rsidR="00411F10" w:rsidRPr="00FB315E">
              <w:t xml:space="preserve"> of tab</w:t>
            </w:r>
            <w:r w:rsidR="004F42A1">
              <w:t>les 2,3,4,5,6,7,8</w:t>
            </w:r>
            <w:r w:rsidR="00C72ADD">
              <w:t>, 9.10</w:t>
            </w:r>
          </w:p>
          <w:p w14:paraId="40EF9030" w14:textId="2DA5D823" w:rsidR="00F009E4" w:rsidRPr="00FB315E" w:rsidRDefault="00F009E4"/>
        </w:tc>
        <w:tc>
          <w:tcPr>
            <w:tcW w:w="3633" w:type="dxa"/>
            <w:shd w:val="clear" w:color="auto" w:fill="auto"/>
          </w:tcPr>
          <w:p w14:paraId="417B5A01" w14:textId="77777777" w:rsidR="00AD5DA9" w:rsidRDefault="00AD5DA9" w:rsidP="00AD5DA9">
            <w:pPr>
              <w:jc w:val="center"/>
              <w:rPr>
                <w:b/>
              </w:rPr>
            </w:pPr>
            <w:r w:rsidRPr="00F001BC">
              <w:rPr>
                <w:b/>
              </w:rPr>
              <w:t>Mental Maths</w:t>
            </w:r>
          </w:p>
          <w:p w14:paraId="10715A73" w14:textId="58316902" w:rsidR="00D31F9D" w:rsidRDefault="00531AA3" w:rsidP="00374AF4">
            <w:r>
              <w:t>Pitch and Expectation Activities</w:t>
            </w:r>
          </w:p>
          <w:p w14:paraId="7A965A53" w14:textId="77777777" w:rsidR="00531AA3" w:rsidRDefault="00531AA3" w:rsidP="00374AF4">
            <w:r>
              <w:t>Strategies for adding and taking away 11</w:t>
            </w:r>
          </w:p>
          <w:p w14:paraId="1DFE6B42" w14:textId="51203F68" w:rsidR="00531AA3" w:rsidRDefault="00531AA3" w:rsidP="00374AF4">
            <w:r>
              <w:t>Using Number Doubles and Near Doubles</w:t>
            </w:r>
          </w:p>
          <w:p w14:paraId="5D2D4B6D" w14:textId="49B71F2F" w:rsidR="00531AA3" w:rsidRDefault="00531AA3" w:rsidP="00374AF4">
            <w:r>
              <w:t>Quick methods for multiplying by 10 and 100</w:t>
            </w:r>
          </w:p>
          <w:p w14:paraId="11343B19" w14:textId="793F899B" w:rsidR="00531AA3" w:rsidRDefault="00531AA3" w:rsidP="00374AF4">
            <w:r>
              <w:t>Integrating the language associated with the 4 processes</w:t>
            </w:r>
          </w:p>
          <w:p w14:paraId="2B0F6934" w14:textId="77777777" w:rsidR="00531AA3" w:rsidRDefault="00D31F9D" w:rsidP="00374AF4">
            <w:r>
              <w:t xml:space="preserve">New Wave Mental Maths </w:t>
            </w:r>
          </w:p>
          <w:p w14:paraId="28548495" w14:textId="0943A8B1" w:rsidR="00D31F9D" w:rsidRPr="00374AF4" w:rsidRDefault="00531AA3" w:rsidP="00374AF4">
            <w:proofErr w:type="spellStart"/>
            <w:r>
              <w:t>Izak</w:t>
            </w:r>
            <w:proofErr w:type="spellEnd"/>
            <w:r>
              <w:t xml:space="preserve"> 9 </w:t>
            </w:r>
            <w:r w:rsidR="00D31F9D">
              <w:t>Activities</w:t>
            </w:r>
          </w:p>
          <w:p w14:paraId="39C8A411" w14:textId="77777777" w:rsidR="009F7F46" w:rsidRDefault="009F7F46" w:rsidP="007B089A"/>
          <w:p w14:paraId="614AF5F8" w14:textId="13CB041D" w:rsidR="009F7F46" w:rsidRPr="009F7F46" w:rsidRDefault="009F7F46" w:rsidP="009F7F46">
            <w:pPr>
              <w:jc w:val="center"/>
              <w:rPr>
                <w:b/>
              </w:rPr>
            </w:pPr>
            <w:r w:rsidRPr="009F7F46">
              <w:rPr>
                <w:b/>
              </w:rPr>
              <w:t>Multiplication</w:t>
            </w:r>
          </w:p>
          <w:p w14:paraId="6060CD2C" w14:textId="77777777" w:rsidR="009F7F46" w:rsidRDefault="00AB5A34" w:rsidP="009F7F46">
            <w:r>
              <w:t>Multiplying a 2 digit number by a single digit.</w:t>
            </w:r>
          </w:p>
          <w:p w14:paraId="54C51AD5" w14:textId="77777777" w:rsidR="00AB5A34" w:rsidRDefault="00AB5A34" w:rsidP="009F7F46">
            <w:r>
              <w:t>Using the cross, expanded and standard method.</w:t>
            </w:r>
          </w:p>
          <w:p w14:paraId="1933C963" w14:textId="77777777" w:rsidR="00AB5A34" w:rsidRDefault="00AB5A34" w:rsidP="009F7F46">
            <w:r>
              <w:t>Multiplication Problem Solving</w:t>
            </w:r>
          </w:p>
          <w:p w14:paraId="0A3F8BA9" w14:textId="77777777" w:rsidR="00AB5A34" w:rsidRDefault="00AB5A34" w:rsidP="009F7F46"/>
          <w:p w14:paraId="5CC79FB7" w14:textId="7E242E7E" w:rsidR="00AB5A34" w:rsidRPr="00AB5A34" w:rsidRDefault="00AB5A34" w:rsidP="00AB5A34">
            <w:pPr>
              <w:jc w:val="center"/>
              <w:rPr>
                <w:b/>
              </w:rPr>
            </w:pPr>
            <w:r w:rsidRPr="00AB5A34">
              <w:rPr>
                <w:b/>
              </w:rPr>
              <w:t>Division</w:t>
            </w:r>
          </w:p>
          <w:p w14:paraId="0F1A216B" w14:textId="0F36E233" w:rsidR="00D36D7B" w:rsidRDefault="00AB5A34" w:rsidP="007B089A">
            <w:r>
              <w:t>Linking multiplication and division</w:t>
            </w:r>
          </w:p>
          <w:p w14:paraId="47907287" w14:textId="77777777" w:rsidR="00AB5A34" w:rsidRDefault="00AB5A34" w:rsidP="007B089A">
            <w:r>
              <w:t>Using table Knowledge</w:t>
            </w:r>
          </w:p>
          <w:p w14:paraId="4214B1E5" w14:textId="77777777" w:rsidR="00AB5A34" w:rsidRDefault="00AB5A34" w:rsidP="007B089A">
            <w:r>
              <w:t>Sharing and Grouping</w:t>
            </w:r>
          </w:p>
          <w:p w14:paraId="3225AC19" w14:textId="77777777" w:rsidR="00AB5A34" w:rsidRDefault="00AB5A34" w:rsidP="007B089A">
            <w:r>
              <w:t xml:space="preserve">Division Problem Solving </w:t>
            </w:r>
          </w:p>
          <w:p w14:paraId="69A53B6C" w14:textId="3BF697A3" w:rsidR="00AB5A34" w:rsidRDefault="00AB5A34" w:rsidP="007B089A">
            <w:proofErr w:type="spellStart"/>
            <w:r>
              <w:t>Izak</w:t>
            </w:r>
            <w:proofErr w:type="spellEnd"/>
            <w:r>
              <w:t xml:space="preserve"> 9 Division Eliminator</w:t>
            </w:r>
          </w:p>
          <w:p w14:paraId="4545454A" w14:textId="41F8A620" w:rsidR="00D36D7B" w:rsidRPr="00FB315E" w:rsidRDefault="00D36D7B" w:rsidP="007B089A"/>
        </w:tc>
        <w:tc>
          <w:tcPr>
            <w:tcW w:w="3634" w:type="dxa"/>
            <w:shd w:val="clear" w:color="auto" w:fill="auto"/>
          </w:tcPr>
          <w:p w14:paraId="0D7FFB82" w14:textId="77777777" w:rsidR="00F009E4" w:rsidRDefault="003A6BD1">
            <w:proofErr w:type="gramStart"/>
            <w:r>
              <w:t>iPad</w:t>
            </w:r>
            <w:proofErr w:type="gramEnd"/>
            <w:r w:rsidR="00F30217">
              <w:t xml:space="preserve"> Apps e.g. </w:t>
            </w:r>
            <w:r w:rsidR="00411F10" w:rsidRPr="00FB315E">
              <w:t xml:space="preserve"> Math Board</w:t>
            </w:r>
          </w:p>
          <w:p w14:paraId="22F6B3D7" w14:textId="77777777" w:rsidR="00AB5A34" w:rsidRDefault="00AB5A34">
            <w:r>
              <w:t xml:space="preserve">                         Maths Bingo</w:t>
            </w:r>
          </w:p>
          <w:p w14:paraId="6D5DFD85" w14:textId="1C131D4A" w:rsidR="00AB5A34" w:rsidRDefault="00AB5A34">
            <w:r>
              <w:t xml:space="preserve">                         </w:t>
            </w:r>
            <w:proofErr w:type="spellStart"/>
            <w:r>
              <w:t>Explain</w:t>
            </w:r>
            <w:r w:rsidR="00DB137B">
              <w:t>Everything</w:t>
            </w:r>
            <w:proofErr w:type="spellEnd"/>
          </w:p>
          <w:p w14:paraId="24575F59" w14:textId="46F1AD67" w:rsidR="00DB137B" w:rsidRDefault="00DB137B">
            <w:r>
              <w:t xml:space="preserve">                         </w:t>
            </w:r>
            <w:proofErr w:type="spellStart"/>
            <w:r>
              <w:t>Pickids</w:t>
            </w:r>
            <w:proofErr w:type="spellEnd"/>
          </w:p>
          <w:p w14:paraId="04527171" w14:textId="69D6B9F0" w:rsidR="00DB137B" w:rsidRPr="00FB315E" w:rsidRDefault="00DB137B">
            <w:r>
              <w:t xml:space="preserve">                         Number </w:t>
            </w:r>
            <w:proofErr w:type="spellStart"/>
            <w:r>
              <w:t>Spatt</w:t>
            </w:r>
            <w:proofErr w:type="spellEnd"/>
          </w:p>
          <w:p w14:paraId="0D2A3057" w14:textId="77777777" w:rsidR="00AB6B38" w:rsidRPr="00FB315E" w:rsidRDefault="00AB6B38"/>
          <w:p w14:paraId="268D3314" w14:textId="77777777" w:rsidR="00AB6B38" w:rsidRDefault="00AB6B38">
            <w:r w:rsidRPr="00FB315E">
              <w:t>Dienes Apparatus</w:t>
            </w:r>
          </w:p>
          <w:p w14:paraId="11ED45F5" w14:textId="77777777" w:rsidR="007E6A26" w:rsidRDefault="007E6A26"/>
          <w:p w14:paraId="56A18A9D" w14:textId="77777777" w:rsidR="007E6A26" w:rsidRPr="00FB315E" w:rsidRDefault="007E6A26">
            <w:r>
              <w:t>New Wave Mental Maths Primary 4/Primary 5 Books</w:t>
            </w:r>
          </w:p>
          <w:p w14:paraId="0E4F953C" w14:textId="77777777" w:rsidR="00AB6B38" w:rsidRPr="00FB315E" w:rsidRDefault="00AB6B38"/>
          <w:p w14:paraId="5987DCD7" w14:textId="459474AA" w:rsidR="00DB137B" w:rsidRDefault="00DB137B" w:rsidP="00AB6B38">
            <w:r w:rsidRPr="00F30217">
              <w:t>New Heinemann</w:t>
            </w:r>
            <w:r>
              <w:t xml:space="preserve"> 3 Textbook </w:t>
            </w:r>
          </w:p>
          <w:p w14:paraId="1E1CDD5D" w14:textId="78A4ADF0" w:rsidR="00AB6B38" w:rsidRPr="00F30217" w:rsidRDefault="00AB6B38" w:rsidP="00AB6B38">
            <w:r w:rsidRPr="00F30217">
              <w:t xml:space="preserve">New </w:t>
            </w:r>
            <w:r w:rsidR="00F965ED" w:rsidRPr="00F30217">
              <w:t>Heinemann</w:t>
            </w:r>
            <w:r w:rsidRPr="00F30217">
              <w:t xml:space="preserve"> 4 Textbook </w:t>
            </w:r>
          </w:p>
          <w:p w14:paraId="7528B609" w14:textId="6B4C708D" w:rsidR="004F42A1" w:rsidRPr="007B089A" w:rsidRDefault="00DB137B" w:rsidP="00AB6B38">
            <w:r>
              <w:t>Associated NHM Materials</w:t>
            </w:r>
          </w:p>
          <w:p w14:paraId="01367B52" w14:textId="77777777" w:rsidR="00AB6B38" w:rsidRPr="00FB315E" w:rsidRDefault="00AB6B38" w:rsidP="00AB6B38"/>
          <w:p w14:paraId="2225A8AC" w14:textId="77777777" w:rsidR="00AB6B38" w:rsidRDefault="00AB6B38" w:rsidP="00AB6B38">
            <w:r w:rsidRPr="00FB315E">
              <w:t>Range of websites including Primary Resources, TES</w:t>
            </w:r>
            <w:r w:rsidR="00DB137B">
              <w:t xml:space="preserve">, </w:t>
            </w:r>
            <w:proofErr w:type="spellStart"/>
            <w:r w:rsidR="00DB137B">
              <w:t>Twinkl</w:t>
            </w:r>
            <w:proofErr w:type="spellEnd"/>
          </w:p>
          <w:p w14:paraId="6E86C668" w14:textId="77777777" w:rsidR="00DB137B" w:rsidRDefault="00DB137B" w:rsidP="00AB6B38"/>
          <w:p w14:paraId="3530A69B" w14:textId="77777777" w:rsidR="00DB137B" w:rsidRDefault="00DB137B" w:rsidP="00AB6B38">
            <w:proofErr w:type="spellStart"/>
            <w:r>
              <w:t>Izak</w:t>
            </w:r>
            <w:proofErr w:type="spellEnd"/>
            <w:r>
              <w:t xml:space="preserve"> 9</w:t>
            </w:r>
          </w:p>
          <w:p w14:paraId="26744CCC" w14:textId="77777777" w:rsidR="00DB137B" w:rsidRDefault="00DB137B" w:rsidP="00AB6B38"/>
          <w:p w14:paraId="27A1C7DF" w14:textId="047D8C8F" w:rsidR="00DB137B" w:rsidRDefault="00DB137B" w:rsidP="00AB6B38">
            <w:r>
              <w:t>Squashy Boxes</w:t>
            </w:r>
          </w:p>
          <w:p w14:paraId="260BEBB0" w14:textId="77777777" w:rsidR="009130B7" w:rsidRDefault="009130B7" w:rsidP="00AB6B38"/>
          <w:p w14:paraId="0958EDD0" w14:textId="77777777" w:rsidR="009130B7" w:rsidRDefault="00DB137B" w:rsidP="00AB6B38">
            <w:r>
              <w:t>100 Squares</w:t>
            </w:r>
          </w:p>
          <w:p w14:paraId="5F85F58E" w14:textId="77777777" w:rsidR="00DB137B" w:rsidRDefault="00DB137B" w:rsidP="00AB6B38"/>
          <w:p w14:paraId="3C9391F0" w14:textId="77777777" w:rsidR="00DB137B" w:rsidRDefault="00DB137B" w:rsidP="00AB6B38"/>
          <w:p w14:paraId="33A7FCC3" w14:textId="77777777" w:rsidR="009130B7" w:rsidRPr="00FB315E" w:rsidRDefault="009130B7" w:rsidP="00AB6B38"/>
          <w:p w14:paraId="4E988128" w14:textId="77777777" w:rsidR="00AB6B38" w:rsidRPr="00FB315E" w:rsidRDefault="00AB6B38" w:rsidP="00AB6B38"/>
          <w:p w14:paraId="4B9FBDD6" w14:textId="77777777" w:rsidR="003C53FD" w:rsidRPr="00FB315E" w:rsidRDefault="003C53FD" w:rsidP="00AB6B38"/>
        </w:tc>
        <w:tc>
          <w:tcPr>
            <w:tcW w:w="3634" w:type="dxa"/>
            <w:shd w:val="clear" w:color="auto" w:fill="auto"/>
          </w:tcPr>
          <w:p w14:paraId="4A42A092" w14:textId="77777777" w:rsidR="001D08CF" w:rsidRPr="00FB315E" w:rsidRDefault="001D08CF" w:rsidP="001D08CF"/>
          <w:p w14:paraId="7916D51B" w14:textId="77777777" w:rsidR="00411F10" w:rsidRPr="00FB315E" w:rsidRDefault="00411F10" w:rsidP="00411F10">
            <w:r w:rsidRPr="00FB315E">
              <w:t>Teacher observations</w:t>
            </w:r>
          </w:p>
          <w:p w14:paraId="7BFA655D" w14:textId="77777777" w:rsidR="00F30217" w:rsidRDefault="00F30217" w:rsidP="00411F10"/>
          <w:p w14:paraId="500FAB07" w14:textId="77777777" w:rsidR="00411F10" w:rsidRPr="00FB315E" w:rsidRDefault="00411F10" w:rsidP="00411F10">
            <w:r w:rsidRPr="00FB315E">
              <w:t>‘Hit the Button’ (Online Game) results</w:t>
            </w:r>
          </w:p>
          <w:p w14:paraId="04210A55" w14:textId="77777777" w:rsidR="00411F10" w:rsidRPr="00FB315E" w:rsidRDefault="00411F10" w:rsidP="00411F10"/>
          <w:p w14:paraId="029609BE" w14:textId="77777777" w:rsidR="00411F10" w:rsidRPr="00FB315E" w:rsidRDefault="00411F10" w:rsidP="00411F10">
            <w:r w:rsidRPr="00FB315E">
              <w:t>End of week Maths challenge</w:t>
            </w:r>
          </w:p>
          <w:p w14:paraId="51006D9A" w14:textId="77777777" w:rsidR="00411F10" w:rsidRPr="00FB315E" w:rsidRDefault="00411F10" w:rsidP="00411F10"/>
          <w:p w14:paraId="187993E7" w14:textId="77777777" w:rsidR="00411F10" w:rsidRPr="00FB315E" w:rsidRDefault="00411F10" w:rsidP="00411F10">
            <w:r w:rsidRPr="00FB315E">
              <w:t xml:space="preserve">Questioning techniques </w:t>
            </w:r>
          </w:p>
          <w:p w14:paraId="0B2BBF11" w14:textId="77777777" w:rsidR="00411F10" w:rsidRPr="00FB315E" w:rsidRDefault="00411F10" w:rsidP="00411F10"/>
          <w:p w14:paraId="284DA0DB" w14:textId="77777777" w:rsidR="00411F10" w:rsidRDefault="00411F10" w:rsidP="00411F10">
            <w:r w:rsidRPr="00FB315E">
              <w:t>Self-assessment</w:t>
            </w:r>
          </w:p>
          <w:p w14:paraId="6B34AD6B" w14:textId="77777777" w:rsidR="00A767EE" w:rsidRDefault="00A767EE" w:rsidP="00411F10"/>
          <w:p w14:paraId="5EEDDD34" w14:textId="664BED21" w:rsidR="00A767EE" w:rsidRPr="00FB315E" w:rsidRDefault="00A767EE" w:rsidP="00411F10">
            <w:proofErr w:type="spellStart"/>
            <w:r>
              <w:t>Socrative</w:t>
            </w:r>
            <w:proofErr w:type="spellEnd"/>
            <w:r>
              <w:t xml:space="preserve"> Quizzes</w:t>
            </w:r>
          </w:p>
          <w:p w14:paraId="4520B572" w14:textId="77777777" w:rsidR="00411F10" w:rsidRPr="00FB315E" w:rsidRDefault="00411F10" w:rsidP="00411F10"/>
          <w:p w14:paraId="12DD9F9F" w14:textId="77777777" w:rsidR="00F009E4" w:rsidRPr="00FB315E" w:rsidRDefault="00F009E4" w:rsidP="00411F10"/>
        </w:tc>
      </w:tr>
    </w:tbl>
    <w:p w14:paraId="355000F3" w14:textId="77777777" w:rsidR="00F001BC" w:rsidRPr="00FB315E" w:rsidRDefault="00F001BC">
      <w:bookmarkStart w:id="0" w:name="_GoBack"/>
      <w:bookmarkEnd w:id="0"/>
    </w:p>
    <w:sectPr w:rsidR="00F001BC" w:rsidRPr="00FB315E" w:rsidSect="00F001BC">
      <w:pgSz w:w="16838" w:h="11906" w:orient="landscape"/>
      <w:pgMar w:top="284" w:right="1440" w:bottom="5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AB2C0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4437CDD"/>
    <w:multiLevelType w:val="hybridMultilevel"/>
    <w:tmpl w:val="96C80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A0"/>
    <w:rsid w:val="000C76C8"/>
    <w:rsid w:val="00101185"/>
    <w:rsid w:val="00114BF2"/>
    <w:rsid w:val="001D08CF"/>
    <w:rsid w:val="002C42A1"/>
    <w:rsid w:val="002D09E4"/>
    <w:rsid w:val="00306894"/>
    <w:rsid w:val="0032600E"/>
    <w:rsid w:val="0033064C"/>
    <w:rsid w:val="00374AF4"/>
    <w:rsid w:val="003A6BD1"/>
    <w:rsid w:val="003C53FD"/>
    <w:rsid w:val="00411F10"/>
    <w:rsid w:val="0044456A"/>
    <w:rsid w:val="004632E6"/>
    <w:rsid w:val="004B0A21"/>
    <w:rsid w:val="004F42A1"/>
    <w:rsid w:val="00531AA3"/>
    <w:rsid w:val="00533DF0"/>
    <w:rsid w:val="005524D8"/>
    <w:rsid w:val="00564668"/>
    <w:rsid w:val="00584DEF"/>
    <w:rsid w:val="006E5655"/>
    <w:rsid w:val="00764318"/>
    <w:rsid w:val="007B089A"/>
    <w:rsid w:val="007B468B"/>
    <w:rsid w:val="007D7FBF"/>
    <w:rsid w:val="007E6A26"/>
    <w:rsid w:val="00877E83"/>
    <w:rsid w:val="00887B2D"/>
    <w:rsid w:val="009130B7"/>
    <w:rsid w:val="0095136A"/>
    <w:rsid w:val="009B2905"/>
    <w:rsid w:val="009C755D"/>
    <w:rsid w:val="009E2A36"/>
    <w:rsid w:val="009F7F46"/>
    <w:rsid w:val="00A26167"/>
    <w:rsid w:val="00A43F8A"/>
    <w:rsid w:val="00A67C43"/>
    <w:rsid w:val="00A767EE"/>
    <w:rsid w:val="00AB3D40"/>
    <w:rsid w:val="00AB5A34"/>
    <w:rsid w:val="00AB6B38"/>
    <w:rsid w:val="00AD5DA9"/>
    <w:rsid w:val="00B273EA"/>
    <w:rsid w:val="00B93AF0"/>
    <w:rsid w:val="00C03B4C"/>
    <w:rsid w:val="00C72ADD"/>
    <w:rsid w:val="00C81B3F"/>
    <w:rsid w:val="00D134DE"/>
    <w:rsid w:val="00D16747"/>
    <w:rsid w:val="00D23C8C"/>
    <w:rsid w:val="00D31F9D"/>
    <w:rsid w:val="00D36D7B"/>
    <w:rsid w:val="00DB137B"/>
    <w:rsid w:val="00DB51A0"/>
    <w:rsid w:val="00DD5838"/>
    <w:rsid w:val="00DD5C68"/>
    <w:rsid w:val="00DF4433"/>
    <w:rsid w:val="00E35F92"/>
    <w:rsid w:val="00F001BC"/>
    <w:rsid w:val="00F009E4"/>
    <w:rsid w:val="00F04D64"/>
    <w:rsid w:val="00F30217"/>
    <w:rsid w:val="00F52DDD"/>
    <w:rsid w:val="00F965ED"/>
    <w:rsid w:val="00FB315E"/>
    <w:rsid w:val="00FE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4C3F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1011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0118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1011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0118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5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C9144CD6</Template>
  <TotalTime>130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Oliver Plunkett Primary School</vt:lpstr>
    </vt:vector>
  </TitlesOfParts>
  <Company>RM plc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Oliver Plunkett Primary School</dc:title>
  <dc:creator>kflannery961</dc:creator>
  <cp:lastModifiedBy>K STUART</cp:lastModifiedBy>
  <cp:revision>7</cp:revision>
  <cp:lastPrinted>2014-09-05T14:52:00Z</cp:lastPrinted>
  <dcterms:created xsi:type="dcterms:W3CDTF">2015-02-10T09:38:00Z</dcterms:created>
  <dcterms:modified xsi:type="dcterms:W3CDTF">2017-04-10T15:11:00Z</dcterms:modified>
</cp:coreProperties>
</file>