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AF09B47" w14:textId="77777777" w:rsidR="00F009E4" w:rsidRDefault="00F009E4" w:rsidP="00A30534">
      <w:pPr>
        <w:jc w:val="center"/>
        <w:rPr>
          <w:b/>
          <w:sz w:val="42"/>
        </w:rPr>
      </w:pPr>
      <w:r>
        <w:rPr>
          <w:b/>
          <w:sz w:val="42"/>
        </w:rPr>
        <w:t>St Oliver Plunkett Primary School</w:t>
      </w:r>
    </w:p>
    <w:p w14:paraId="6B81C3B7" w14:textId="77777777" w:rsidR="00F009E4" w:rsidRDefault="00F009E4">
      <w:pPr>
        <w:jc w:val="center"/>
        <w:rPr>
          <w:b/>
          <w:sz w:val="42"/>
        </w:rPr>
      </w:pPr>
      <w:r>
        <w:rPr>
          <w:b/>
          <w:sz w:val="42"/>
        </w:rPr>
        <w:t>Medium Term Planning</w:t>
      </w:r>
    </w:p>
    <w:p w14:paraId="6C3E23E9" w14:textId="77777777" w:rsidR="00F009E4" w:rsidRDefault="001E59CA">
      <w:pPr>
        <w:jc w:val="center"/>
        <w:rPr>
          <w:b/>
          <w:sz w:val="42"/>
        </w:rPr>
      </w:pPr>
      <w:r>
        <w:rPr>
          <w:b/>
          <w:sz w:val="42"/>
        </w:rPr>
        <w:t xml:space="preserve"> </w:t>
      </w:r>
    </w:p>
    <w:p w14:paraId="26F49928" w14:textId="77777777" w:rsidR="00F009E4" w:rsidRDefault="00F009E4">
      <w:r>
        <w:t xml:space="preserve">Area of Learning: </w:t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>
        <w:softHyphen/>
      </w:r>
      <w:r w:rsidR="001E59CA">
        <w:t>Literacy</w:t>
      </w:r>
      <w:r w:rsidR="00E34CE9">
        <w:t xml:space="preserve"> - </w:t>
      </w:r>
      <w:r w:rsidR="008411BB">
        <w:t>Reading</w:t>
      </w:r>
      <w:r>
        <w:tab/>
      </w:r>
      <w:r w:rsidR="001E59CA">
        <w:t xml:space="preserve">                                             </w:t>
      </w:r>
      <w:r>
        <w:t xml:space="preserve">Year Group: </w:t>
      </w:r>
      <w:r w:rsidR="001E59CA">
        <w:t xml:space="preserve">Year 5                                                        </w:t>
      </w:r>
      <w:r w:rsidR="00B36F28">
        <w:t>Autumn 2</w:t>
      </w:r>
      <w:r>
        <w:tab/>
      </w:r>
      <w:r w:rsidR="001E59CA">
        <w:t xml:space="preserve">             </w:t>
      </w:r>
    </w:p>
    <w:p w14:paraId="10A46295" w14:textId="77777777" w:rsidR="00F009E4" w:rsidRDefault="00F009E4"/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3633"/>
        <w:gridCol w:w="3633"/>
        <w:gridCol w:w="3634"/>
        <w:gridCol w:w="3634"/>
      </w:tblGrid>
      <w:tr w:rsidR="00B12079" w:rsidRPr="000352EC" w14:paraId="41F3576D" w14:textId="77777777" w:rsidTr="000352EC">
        <w:tc>
          <w:tcPr>
            <w:tcW w:w="3633" w:type="dxa"/>
            <w:shd w:val="clear" w:color="auto" w:fill="auto"/>
          </w:tcPr>
          <w:p w14:paraId="0D66B9CF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Learning Intentions</w:t>
            </w:r>
          </w:p>
        </w:tc>
        <w:tc>
          <w:tcPr>
            <w:tcW w:w="3633" w:type="dxa"/>
            <w:shd w:val="clear" w:color="auto" w:fill="auto"/>
          </w:tcPr>
          <w:p w14:paraId="38F2FF35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Content / Activities</w:t>
            </w:r>
          </w:p>
        </w:tc>
        <w:tc>
          <w:tcPr>
            <w:tcW w:w="3634" w:type="dxa"/>
            <w:shd w:val="clear" w:color="auto" w:fill="auto"/>
          </w:tcPr>
          <w:p w14:paraId="5D357941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Resources / ICT</w:t>
            </w:r>
          </w:p>
        </w:tc>
        <w:tc>
          <w:tcPr>
            <w:tcW w:w="3634" w:type="dxa"/>
            <w:shd w:val="clear" w:color="auto" w:fill="auto"/>
          </w:tcPr>
          <w:p w14:paraId="6779AD1E" w14:textId="77777777" w:rsidR="00F009E4" w:rsidRPr="000352EC" w:rsidRDefault="00F009E4" w:rsidP="000352EC">
            <w:pPr>
              <w:jc w:val="center"/>
              <w:rPr>
                <w:b/>
              </w:rPr>
            </w:pPr>
            <w:r w:rsidRPr="000352EC">
              <w:rPr>
                <w:b/>
              </w:rPr>
              <w:t>Monitoring / Evaluation Assessment</w:t>
            </w:r>
          </w:p>
        </w:tc>
      </w:tr>
      <w:tr w:rsidR="00B12079" w:rsidRPr="00DC27FE" w14:paraId="063E63F5" w14:textId="77777777" w:rsidTr="000D4738">
        <w:trPr>
          <w:trHeight w:val="7199"/>
        </w:trPr>
        <w:tc>
          <w:tcPr>
            <w:tcW w:w="3633" w:type="dxa"/>
            <w:shd w:val="clear" w:color="auto" w:fill="auto"/>
          </w:tcPr>
          <w:p w14:paraId="2F6DD048" w14:textId="77777777" w:rsidR="00F009E4" w:rsidRDefault="004A226B">
            <w:r>
              <w:t>Participate in modelled, shared, guided and independent reading experiences.</w:t>
            </w:r>
          </w:p>
          <w:p w14:paraId="22DC3246" w14:textId="77777777" w:rsidR="004A226B" w:rsidRDefault="004A226B"/>
          <w:p w14:paraId="74817248" w14:textId="77777777" w:rsidR="004A226B" w:rsidRDefault="004A226B">
            <w:r>
              <w:t>Read, explore and understand different genres and form.</w:t>
            </w:r>
          </w:p>
          <w:p w14:paraId="250A1F9B" w14:textId="77777777" w:rsidR="004A226B" w:rsidRDefault="004A226B"/>
          <w:p w14:paraId="106B4312" w14:textId="77777777" w:rsidR="004A226B" w:rsidRDefault="004A226B">
            <w:r>
              <w:t>Read with increasing independence for enjoyment and information.</w:t>
            </w:r>
          </w:p>
          <w:p w14:paraId="7DF8C122" w14:textId="77777777" w:rsidR="004A226B" w:rsidRDefault="004A226B"/>
          <w:p w14:paraId="4B162D03" w14:textId="77777777" w:rsidR="004A226B" w:rsidRDefault="004A226B">
            <w:r>
              <w:t>Read, explore, understand and make use of a range of traditional and digital texts.</w:t>
            </w:r>
          </w:p>
          <w:p w14:paraId="2CC9A914" w14:textId="77777777" w:rsidR="004A226B" w:rsidRDefault="004A226B"/>
          <w:p w14:paraId="4F6827B3" w14:textId="77777777" w:rsidR="004A226B" w:rsidRDefault="004A226B">
            <w:r>
              <w:t>Locate, select and use texts for specific purposes.</w:t>
            </w:r>
          </w:p>
          <w:p w14:paraId="69C7EA26" w14:textId="77777777" w:rsidR="004A226B" w:rsidRDefault="004A226B"/>
          <w:p w14:paraId="356E91C4" w14:textId="77777777" w:rsidR="004A226B" w:rsidRDefault="004A226B">
            <w:r>
              <w:t>Use a range of comprehension skills, both oral and written to interpret and discuss texts.</w:t>
            </w:r>
          </w:p>
          <w:p w14:paraId="6DDADD7F" w14:textId="77777777" w:rsidR="004A226B" w:rsidRDefault="004A226B"/>
          <w:p w14:paraId="0070546A" w14:textId="77777777" w:rsidR="004A226B" w:rsidRDefault="004A226B">
            <w:r>
              <w:t xml:space="preserve">Use a range of strategies to identify unfamiliar words </w:t>
            </w:r>
            <w:proofErr w:type="spellStart"/>
            <w:r>
              <w:t>e.g</w:t>
            </w:r>
            <w:proofErr w:type="spellEnd"/>
            <w:r>
              <w:t xml:space="preserve"> linguistic phonics</w:t>
            </w:r>
          </w:p>
        </w:tc>
        <w:tc>
          <w:tcPr>
            <w:tcW w:w="3633" w:type="dxa"/>
            <w:shd w:val="clear" w:color="auto" w:fill="auto"/>
          </w:tcPr>
          <w:p w14:paraId="706322F9" w14:textId="118E752C" w:rsidR="00895AB7" w:rsidRDefault="008411BB" w:rsidP="00895AB7">
            <w:pPr>
              <w:rPr>
                <w:sz w:val="20"/>
              </w:rPr>
            </w:pPr>
            <w:r w:rsidRPr="00CC474B">
              <w:rPr>
                <w:i/>
                <w:sz w:val="20"/>
              </w:rPr>
              <w:t xml:space="preserve">Read </w:t>
            </w:r>
            <w:r w:rsidR="00ED67D8">
              <w:rPr>
                <w:i/>
                <w:sz w:val="20"/>
              </w:rPr>
              <w:t>Danny, Champion, Of</w:t>
            </w:r>
            <w:r w:rsidR="003F1E6C">
              <w:rPr>
                <w:i/>
                <w:sz w:val="20"/>
              </w:rPr>
              <w:t xml:space="preserve"> </w:t>
            </w:r>
            <w:r w:rsidR="00ED67D8">
              <w:rPr>
                <w:i/>
                <w:sz w:val="20"/>
              </w:rPr>
              <w:t xml:space="preserve"> the World</w:t>
            </w:r>
            <w:r w:rsidR="00DE5BFB">
              <w:rPr>
                <w:sz w:val="20"/>
              </w:rPr>
              <w:t xml:space="preserve"> </w:t>
            </w:r>
          </w:p>
          <w:p w14:paraId="26419AB4" w14:textId="5F02EE65" w:rsidR="00ED67D8" w:rsidRDefault="003F1E6C" w:rsidP="00895AB7">
            <w:pPr>
              <w:rPr>
                <w:sz w:val="20"/>
              </w:rPr>
            </w:pPr>
            <w:r>
              <w:rPr>
                <w:sz w:val="20"/>
              </w:rPr>
              <w:t>Chapters 13 - 22</w:t>
            </w:r>
          </w:p>
          <w:p w14:paraId="3DD8AE27" w14:textId="77777777" w:rsidR="00B36F28" w:rsidRDefault="00B36F28" w:rsidP="00895AB7">
            <w:pPr>
              <w:rPr>
                <w:sz w:val="20"/>
              </w:rPr>
            </w:pPr>
          </w:p>
          <w:p w14:paraId="3C9DE1F0" w14:textId="77777777" w:rsidR="00DE5BFB" w:rsidRDefault="00DE5BFB" w:rsidP="00895AB7">
            <w:pPr>
              <w:rPr>
                <w:sz w:val="20"/>
              </w:rPr>
            </w:pPr>
            <w:r>
              <w:rPr>
                <w:sz w:val="20"/>
              </w:rPr>
              <w:t>Engage in modelled/shared/independent reading and questioning based on:</w:t>
            </w:r>
          </w:p>
          <w:p w14:paraId="0FF190E1" w14:textId="77777777" w:rsidR="000435F7" w:rsidRDefault="000435F7" w:rsidP="00895AB7">
            <w:pPr>
              <w:rPr>
                <w:sz w:val="20"/>
              </w:rPr>
            </w:pPr>
          </w:p>
          <w:p w14:paraId="414FAF4D" w14:textId="77777777" w:rsidR="00E317F6" w:rsidRPr="00ED67D8" w:rsidRDefault="00ED67D8" w:rsidP="00ED67D8">
            <w:pPr>
              <w:jc w:val="center"/>
              <w:rPr>
                <w:b/>
                <w:sz w:val="20"/>
              </w:rPr>
            </w:pPr>
            <w:r w:rsidRPr="00ED67D8">
              <w:rPr>
                <w:b/>
                <w:sz w:val="20"/>
              </w:rPr>
              <w:t>Comprehensions</w:t>
            </w:r>
          </w:p>
          <w:p w14:paraId="2904F338" w14:textId="77777777" w:rsidR="00DE5BFB" w:rsidRDefault="00ED67D8" w:rsidP="00895AB7">
            <w:pPr>
              <w:rPr>
                <w:sz w:val="20"/>
              </w:rPr>
            </w:pPr>
            <w:r>
              <w:rPr>
                <w:sz w:val="20"/>
              </w:rPr>
              <w:t xml:space="preserve">Danny, Champion of the World </w:t>
            </w:r>
          </w:p>
          <w:p w14:paraId="3DF36171" w14:textId="0AF05C68" w:rsidR="00682E0B" w:rsidRDefault="003F1E6C" w:rsidP="00895AB7">
            <w:pPr>
              <w:rPr>
                <w:sz w:val="20"/>
              </w:rPr>
            </w:pPr>
            <w:r>
              <w:rPr>
                <w:sz w:val="20"/>
              </w:rPr>
              <w:t>Literac</w:t>
            </w:r>
            <w:r w:rsidR="005C1314">
              <w:rPr>
                <w:sz w:val="20"/>
              </w:rPr>
              <w:t>y Box Activities</w:t>
            </w:r>
          </w:p>
          <w:p w14:paraId="3CEE0B6F" w14:textId="77777777" w:rsidR="00ED67D8" w:rsidRDefault="00ED67D8" w:rsidP="00895AB7">
            <w:pPr>
              <w:rPr>
                <w:sz w:val="20"/>
              </w:rPr>
            </w:pPr>
            <w:r>
              <w:rPr>
                <w:sz w:val="20"/>
              </w:rPr>
              <w:t>Collin</w:t>
            </w:r>
            <w:r w:rsidR="00682E0B">
              <w:rPr>
                <w:sz w:val="20"/>
              </w:rPr>
              <w:t xml:space="preserve">’s Book 2 </w:t>
            </w:r>
            <w:r>
              <w:rPr>
                <w:sz w:val="20"/>
              </w:rPr>
              <w:t xml:space="preserve">comprehension </w:t>
            </w:r>
            <w:r w:rsidR="00682E0B">
              <w:rPr>
                <w:sz w:val="20"/>
              </w:rPr>
              <w:t>Activities</w:t>
            </w:r>
          </w:p>
          <w:p w14:paraId="4215B901" w14:textId="38830007" w:rsidR="003F1E6C" w:rsidRDefault="003F1E6C" w:rsidP="00895AB7">
            <w:pPr>
              <w:rPr>
                <w:sz w:val="20"/>
              </w:rPr>
            </w:pPr>
            <w:r>
              <w:rPr>
                <w:sz w:val="20"/>
              </w:rPr>
              <w:t>Irish Tourist Attractions</w:t>
            </w:r>
          </w:p>
          <w:p w14:paraId="14A4E809" w14:textId="108EE36B" w:rsidR="003F1E6C" w:rsidRDefault="003F1E6C" w:rsidP="00895AB7">
            <w:pPr>
              <w:rPr>
                <w:sz w:val="20"/>
              </w:rPr>
            </w:pPr>
            <w:r>
              <w:rPr>
                <w:sz w:val="20"/>
              </w:rPr>
              <w:t>N.I businesses (Information Poster)</w:t>
            </w:r>
          </w:p>
          <w:p w14:paraId="133983EF" w14:textId="77777777" w:rsidR="00084791" w:rsidRDefault="00084791" w:rsidP="00895AB7">
            <w:pPr>
              <w:rPr>
                <w:sz w:val="20"/>
              </w:rPr>
            </w:pPr>
          </w:p>
          <w:p w14:paraId="20871CCD" w14:textId="77777777" w:rsidR="00084791" w:rsidRDefault="00084791" w:rsidP="00895AB7">
            <w:pPr>
              <w:rPr>
                <w:sz w:val="20"/>
              </w:rPr>
            </w:pPr>
            <w:r>
              <w:rPr>
                <w:sz w:val="20"/>
              </w:rPr>
              <w:t>Reading Activities based on Novel</w:t>
            </w:r>
            <w:r w:rsidR="00E317F6">
              <w:rPr>
                <w:sz w:val="20"/>
              </w:rPr>
              <w:t>:</w:t>
            </w:r>
          </w:p>
          <w:p w14:paraId="1C041B26" w14:textId="77777777" w:rsidR="00DC27FE" w:rsidRDefault="00DC27FE" w:rsidP="00895AB7">
            <w:pPr>
              <w:rPr>
                <w:sz w:val="20"/>
              </w:rPr>
            </w:pPr>
          </w:p>
          <w:p w14:paraId="6492303B" w14:textId="77777777" w:rsidR="00DC27FE" w:rsidRDefault="00DC27FE" w:rsidP="00895AB7">
            <w:pPr>
              <w:rPr>
                <w:sz w:val="20"/>
              </w:rPr>
            </w:pPr>
            <w:r>
              <w:rPr>
                <w:sz w:val="20"/>
              </w:rPr>
              <w:t>Guided reading based on Ginn Reading Scheme, and associated reading activities.</w:t>
            </w:r>
          </w:p>
          <w:p w14:paraId="1FFB229C" w14:textId="77777777" w:rsidR="000D4738" w:rsidRDefault="000D4738" w:rsidP="00895AB7">
            <w:pPr>
              <w:rPr>
                <w:sz w:val="20"/>
              </w:rPr>
            </w:pPr>
          </w:p>
          <w:p w14:paraId="575146D0" w14:textId="77777777" w:rsidR="00491047" w:rsidRDefault="00491047" w:rsidP="00895AB7">
            <w:pPr>
              <w:rPr>
                <w:sz w:val="20"/>
              </w:rPr>
            </w:pPr>
            <w:r>
              <w:rPr>
                <w:sz w:val="20"/>
              </w:rPr>
              <w:t>ORT Rea</w:t>
            </w:r>
            <w:r w:rsidR="00311960">
              <w:rPr>
                <w:sz w:val="20"/>
              </w:rPr>
              <w:t xml:space="preserve">ding Scheme and associated </w:t>
            </w:r>
            <w:r>
              <w:rPr>
                <w:sz w:val="20"/>
              </w:rPr>
              <w:t>Activities</w:t>
            </w:r>
          </w:p>
          <w:p w14:paraId="64166B4F" w14:textId="77777777" w:rsidR="00DC27FE" w:rsidRDefault="00DC27FE" w:rsidP="00895AB7">
            <w:pPr>
              <w:rPr>
                <w:sz w:val="20"/>
              </w:rPr>
            </w:pPr>
          </w:p>
          <w:p w14:paraId="4B1F960F" w14:textId="77777777" w:rsidR="00DC27FE" w:rsidRDefault="00DC27FE" w:rsidP="00895AB7">
            <w:pPr>
              <w:rPr>
                <w:sz w:val="20"/>
              </w:rPr>
            </w:pPr>
            <w:r>
              <w:rPr>
                <w:sz w:val="20"/>
              </w:rPr>
              <w:t>Linguistic Phonics Tasks:</w:t>
            </w:r>
          </w:p>
          <w:p w14:paraId="15CC878E" w14:textId="77777777" w:rsidR="00DC27FE" w:rsidRDefault="00DC27FE" w:rsidP="00895AB7">
            <w:pPr>
              <w:rPr>
                <w:sz w:val="20"/>
              </w:rPr>
            </w:pPr>
            <w:r>
              <w:rPr>
                <w:sz w:val="20"/>
              </w:rPr>
              <w:t>Missing letters, word scramble, word search, sound sort, spelling quiz</w:t>
            </w:r>
          </w:p>
          <w:p w14:paraId="62791EB6" w14:textId="77777777" w:rsidR="003E2317" w:rsidRDefault="003E2317" w:rsidP="00895AB7">
            <w:pPr>
              <w:rPr>
                <w:sz w:val="20"/>
              </w:rPr>
            </w:pPr>
          </w:p>
          <w:p w14:paraId="5B9C1AEF" w14:textId="77777777" w:rsidR="00DC27FE" w:rsidRPr="00A80A4D" w:rsidRDefault="005C1314" w:rsidP="00895AB7">
            <w:pPr>
              <w:rPr>
                <w:sz w:val="20"/>
              </w:rPr>
            </w:pPr>
            <w:r w:rsidRPr="00A80A4D">
              <w:rPr>
                <w:sz w:val="20"/>
              </w:rPr>
              <w:t>-</w:t>
            </w:r>
            <w:proofErr w:type="spellStart"/>
            <w:r w:rsidRPr="00A80A4D">
              <w:rPr>
                <w:sz w:val="20"/>
              </w:rPr>
              <w:t>ng</w:t>
            </w:r>
            <w:proofErr w:type="spellEnd"/>
            <w:r w:rsidRPr="00A80A4D">
              <w:rPr>
                <w:sz w:val="20"/>
              </w:rPr>
              <w:t xml:space="preserve"> words </w:t>
            </w:r>
          </w:p>
          <w:p w14:paraId="0EC23578" w14:textId="77777777" w:rsidR="005C1314" w:rsidRPr="00A80A4D" w:rsidRDefault="005C1314" w:rsidP="00895AB7">
            <w:pPr>
              <w:rPr>
                <w:sz w:val="20"/>
              </w:rPr>
            </w:pPr>
            <w:r w:rsidRPr="00A80A4D">
              <w:rPr>
                <w:sz w:val="20"/>
              </w:rPr>
              <w:t>'O' sound words (X2)</w:t>
            </w:r>
          </w:p>
          <w:p w14:paraId="4B89EC9F" w14:textId="77777777" w:rsidR="005C1314" w:rsidRPr="00A80A4D" w:rsidRDefault="005C1314" w:rsidP="00895AB7">
            <w:pPr>
              <w:rPr>
                <w:sz w:val="20"/>
              </w:rPr>
            </w:pPr>
            <w:proofErr w:type="spellStart"/>
            <w:r w:rsidRPr="00A80A4D">
              <w:rPr>
                <w:sz w:val="20"/>
              </w:rPr>
              <w:t>Ow</w:t>
            </w:r>
            <w:proofErr w:type="spellEnd"/>
            <w:r w:rsidRPr="00A80A4D">
              <w:rPr>
                <w:sz w:val="20"/>
              </w:rPr>
              <w:t xml:space="preserve"> </w:t>
            </w:r>
            <w:proofErr w:type="spellStart"/>
            <w:r w:rsidRPr="00A80A4D">
              <w:rPr>
                <w:sz w:val="20"/>
              </w:rPr>
              <w:t>ou</w:t>
            </w:r>
            <w:proofErr w:type="spellEnd"/>
            <w:r w:rsidRPr="00A80A4D">
              <w:rPr>
                <w:sz w:val="20"/>
              </w:rPr>
              <w:t xml:space="preserve"> words</w:t>
            </w:r>
          </w:p>
          <w:p w14:paraId="05477A2A" w14:textId="77777777" w:rsidR="005C1314" w:rsidRPr="00A80A4D" w:rsidRDefault="005C1314" w:rsidP="00895AB7">
            <w:pPr>
              <w:rPr>
                <w:sz w:val="20"/>
              </w:rPr>
            </w:pPr>
            <w:proofErr w:type="spellStart"/>
            <w:r w:rsidRPr="00A80A4D">
              <w:rPr>
                <w:sz w:val="20"/>
              </w:rPr>
              <w:t>er</w:t>
            </w:r>
            <w:proofErr w:type="spellEnd"/>
            <w:r w:rsidRPr="00A80A4D">
              <w:rPr>
                <w:sz w:val="20"/>
              </w:rPr>
              <w:t xml:space="preserve"> </w:t>
            </w:r>
            <w:proofErr w:type="spellStart"/>
            <w:r w:rsidRPr="00A80A4D">
              <w:rPr>
                <w:sz w:val="20"/>
              </w:rPr>
              <w:t>ir</w:t>
            </w:r>
            <w:proofErr w:type="spellEnd"/>
            <w:r w:rsidRPr="00A80A4D">
              <w:rPr>
                <w:sz w:val="20"/>
              </w:rPr>
              <w:t xml:space="preserve"> sound words (X2)</w:t>
            </w:r>
          </w:p>
          <w:p w14:paraId="22264E0A" w14:textId="77777777" w:rsidR="00311960" w:rsidRPr="00A80A4D" w:rsidRDefault="00311960" w:rsidP="00895AB7">
            <w:pPr>
              <w:rPr>
                <w:sz w:val="20"/>
              </w:rPr>
            </w:pPr>
          </w:p>
          <w:p w14:paraId="328C92A0" w14:textId="77777777" w:rsidR="00311960" w:rsidRPr="00A80A4D" w:rsidRDefault="00311960" w:rsidP="00895AB7">
            <w:pPr>
              <w:rPr>
                <w:sz w:val="20"/>
              </w:rPr>
            </w:pPr>
          </w:p>
          <w:p w14:paraId="12F992E7" w14:textId="77777777" w:rsidR="00DE5BFB" w:rsidRPr="00DC27FE" w:rsidRDefault="00DE5BFB" w:rsidP="00895AB7">
            <w:pPr>
              <w:rPr>
                <w:sz w:val="18"/>
              </w:rPr>
            </w:pPr>
            <w:bookmarkStart w:id="0" w:name="_GoBack"/>
            <w:bookmarkEnd w:id="0"/>
          </w:p>
        </w:tc>
        <w:tc>
          <w:tcPr>
            <w:tcW w:w="3634" w:type="dxa"/>
            <w:shd w:val="clear" w:color="auto" w:fill="auto"/>
          </w:tcPr>
          <w:p w14:paraId="0B855A6C" w14:textId="77777777" w:rsidR="00895AB7" w:rsidRDefault="006800F2" w:rsidP="00E71235">
            <w:pPr>
              <w:rPr>
                <w:i/>
              </w:rPr>
            </w:pPr>
            <w:r>
              <w:rPr>
                <w:i/>
              </w:rPr>
              <w:t>Danny, Champion of the World</w:t>
            </w:r>
          </w:p>
          <w:p w14:paraId="15EAA50C" w14:textId="77777777" w:rsidR="006800F2" w:rsidRDefault="006800F2" w:rsidP="00E71235">
            <w:pPr>
              <w:rPr>
                <w:i/>
              </w:rPr>
            </w:pPr>
            <w:r>
              <w:rPr>
                <w:i/>
              </w:rPr>
              <w:t>Collin’s Comprehension Book 2</w:t>
            </w:r>
          </w:p>
          <w:p w14:paraId="65CA7F98" w14:textId="77777777" w:rsidR="00B36F28" w:rsidRPr="00CC474B" w:rsidRDefault="00B36F28" w:rsidP="00E71235">
            <w:pPr>
              <w:rPr>
                <w:i/>
              </w:rPr>
            </w:pPr>
            <w:r>
              <w:rPr>
                <w:i/>
              </w:rPr>
              <w:t>Literacy Box Activities</w:t>
            </w:r>
          </w:p>
          <w:p w14:paraId="248DD9F0" w14:textId="77777777" w:rsidR="008411BB" w:rsidRDefault="008411BB" w:rsidP="00E71235"/>
          <w:p w14:paraId="70EE9F5B" w14:textId="77777777" w:rsidR="008411BB" w:rsidRDefault="008411BB" w:rsidP="00E71235">
            <w:proofErr w:type="spellStart"/>
            <w:r>
              <w:t>iPad</w:t>
            </w:r>
            <w:proofErr w:type="spellEnd"/>
          </w:p>
          <w:p w14:paraId="0B8B3555" w14:textId="77777777" w:rsidR="000D4738" w:rsidRDefault="000D4738" w:rsidP="00E71235"/>
          <w:p w14:paraId="0D6457BA" w14:textId="77777777" w:rsidR="008411BB" w:rsidRDefault="008411BB" w:rsidP="00E71235">
            <w:proofErr w:type="spellStart"/>
            <w:r>
              <w:t>Spellboard</w:t>
            </w:r>
            <w:proofErr w:type="spellEnd"/>
          </w:p>
          <w:p w14:paraId="7689BB04" w14:textId="77777777" w:rsidR="000D4738" w:rsidRDefault="000D4738" w:rsidP="00E71235"/>
          <w:p w14:paraId="1CD8910D" w14:textId="77777777" w:rsidR="000D4738" w:rsidRDefault="008411BB" w:rsidP="00E71235">
            <w:proofErr w:type="spellStart"/>
            <w:r>
              <w:t>Ginn</w:t>
            </w:r>
            <w:proofErr w:type="spellEnd"/>
            <w:r>
              <w:t xml:space="preserve"> Reading Scheme/Reading </w:t>
            </w:r>
          </w:p>
          <w:p w14:paraId="5D86432D" w14:textId="5EC20162" w:rsidR="008411BB" w:rsidRDefault="000D4738" w:rsidP="00E71235">
            <w:r>
              <w:t>A</w:t>
            </w:r>
            <w:r w:rsidR="008411BB">
              <w:t>ctivities</w:t>
            </w:r>
          </w:p>
          <w:p w14:paraId="54E51467" w14:textId="77777777" w:rsidR="000D4738" w:rsidRDefault="000D4738" w:rsidP="00E71235"/>
          <w:p w14:paraId="53BBF56D" w14:textId="77777777" w:rsidR="000D4738" w:rsidRDefault="006800F2" w:rsidP="00E71235">
            <w:r>
              <w:t xml:space="preserve">ORT Reading Scheme/Reading </w:t>
            </w:r>
          </w:p>
          <w:p w14:paraId="02CBEF91" w14:textId="6CC334DB" w:rsidR="006800F2" w:rsidRDefault="006800F2" w:rsidP="00E71235">
            <w:r>
              <w:t>Activities</w:t>
            </w:r>
          </w:p>
          <w:p w14:paraId="17CFA2BB" w14:textId="77777777" w:rsidR="000D4738" w:rsidRDefault="000D4738" w:rsidP="00E71235"/>
          <w:p w14:paraId="64B23576" w14:textId="77777777" w:rsidR="008411BB" w:rsidRDefault="008411BB" w:rsidP="00E71235">
            <w:r>
              <w:t>Linguistic Phonics Folder</w:t>
            </w:r>
          </w:p>
          <w:p w14:paraId="13A2AC70" w14:textId="77777777" w:rsidR="000D4738" w:rsidRDefault="000D4738" w:rsidP="00E71235"/>
          <w:p w14:paraId="23B9DB05" w14:textId="77777777" w:rsidR="008411BB" w:rsidRPr="00DC27FE" w:rsidRDefault="008411BB" w:rsidP="00E71235">
            <w:r>
              <w:t>Spelling Lists</w:t>
            </w:r>
          </w:p>
        </w:tc>
        <w:tc>
          <w:tcPr>
            <w:tcW w:w="3634" w:type="dxa"/>
            <w:shd w:val="clear" w:color="auto" w:fill="auto"/>
          </w:tcPr>
          <w:p w14:paraId="2C140F8E" w14:textId="77777777" w:rsidR="00A30534" w:rsidRPr="008411BB" w:rsidRDefault="008411BB" w:rsidP="008411BB">
            <w:pPr>
              <w:jc w:val="center"/>
              <w:rPr>
                <w:b/>
              </w:rPr>
            </w:pPr>
            <w:r w:rsidRPr="008411BB">
              <w:rPr>
                <w:b/>
              </w:rPr>
              <w:t>AFLs</w:t>
            </w:r>
          </w:p>
          <w:p w14:paraId="18A59208" w14:textId="77777777" w:rsidR="008411BB" w:rsidRDefault="006800F2" w:rsidP="008411BB">
            <w:r>
              <w:t>De</w:t>
            </w:r>
            <w:r w:rsidR="008411BB">
              <w:t>vise learning intentions and negotiate success criteria in association with pupils.</w:t>
            </w:r>
          </w:p>
          <w:p w14:paraId="22DFEF69" w14:textId="77777777" w:rsidR="008411BB" w:rsidRDefault="008411BB" w:rsidP="008411BB"/>
          <w:p w14:paraId="03F052F5" w14:textId="77777777" w:rsidR="008411BB" w:rsidRDefault="008411BB" w:rsidP="008411BB">
            <w:r>
              <w:t>Use a ran</w:t>
            </w:r>
            <w:r w:rsidR="00CC474B">
              <w:t>ge of effective questioning techn</w:t>
            </w:r>
            <w:r>
              <w:t>iques.</w:t>
            </w:r>
          </w:p>
          <w:p w14:paraId="35AB433E" w14:textId="77777777" w:rsidR="008411BB" w:rsidRDefault="008411BB" w:rsidP="008411BB"/>
          <w:p w14:paraId="063F6AE2" w14:textId="77777777" w:rsidR="008411BB" w:rsidRDefault="008411BB" w:rsidP="008411BB">
            <w:r>
              <w:t>Use; think, pair, share for pupil feedback.</w:t>
            </w:r>
          </w:p>
          <w:p w14:paraId="49F40CE9" w14:textId="77777777" w:rsidR="008411BB" w:rsidRDefault="008411BB" w:rsidP="008411BB"/>
          <w:p w14:paraId="32A011F3" w14:textId="77777777" w:rsidR="008411BB" w:rsidRDefault="008411BB" w:rsidP="008411BB">
            <w:r>
              <w:t xml:space="preserve">Self and peer </w:t>
            </w:r>
            <w:proofErr w:type="spellStart"/>
            <w:r>
              <w:t>assessement</w:t>
            </w:r>
            <w:proofErr w:type="spellEnd"/>
          </w:p>
          <w:p w14:paraId="41DD5FCF" w14:textId="77777777" w:rsidR="008411BB" w:rsidRDefault="008411BB" w:rsidP="008411BB"/>
          <w:p w14:paraId="64B15B71" w14:textId="77777777" w:rsidR="008411BB" w:rsidRDefault="008411BB" w:rsidP="008411BB">
            <w:r>
              <w:t>Weekly Spelling Test</w:t>
            </w:r>
          </w:p>
          <w:p w14:paraId="3F7A0542" w14:textId="77777777" w:rsidR="000D4738" w:rsidRDefault="000D4738" w:rsidP="008411BB"/>
          <w:p w14:paraId="006B6DC7" w14:textId="345F1A20" w:rsidR="000D4738" w:rsidRDefault="000D4738" w:rsidP="008411BB">
            <w:r>
              <w:t>AR Quizzes</w:t>
            </w:r>
          </w:p>
          <w:p w14:paraId="47288CD4" w14:textId="77777777" w:rsidR="000D4738" w:rsidRDefault="000D4738" w:rsidP="008411BB"/>
          <w:p w14:paraId="79AF8D0F" w14:textId="5EC375CD" w:rsidR="000D4738" w:rsidRDefault="000D4738" w:rsidP="008411BB">
            <w:r>
              <w:t>Star Reading Test</w:t>
            </w:r>
          </w:p>
          <w:p w14:paraId="12B854D4" w14:textId="77777777" w:rsidR="003F1E6C" w:rsidRDefault="003F1E6C" w:rsidP="008411BB"/>
          <w:p w14:paraId="449AF5AC" w14:textId="420694FD" w:rsidR="003F1E6C" w:rsidRDefault="003F1E6C" w:rsidP="008411BB">
            <w:r>
              <w:t>End of half term assessment</w:t>
            </w:r>
          </w:p>
          <w:p w14:paraId="030DF6B0" w14:textId="77777777" w:rsidR="008411BB" w:rsidRDefault="008411BB" w:rsidP="008411BB"/>
          <w:p w14:paraId="49BD8259" w14:textId="77777777" w:rsidR="008411BB" w:rsidRPr="00DC27FE" w:rsidRDefault="008411BB" w:rsidP="008411BB"/>
        </w:tc>
      </w:tr>
      <w:tr w:rsidR="00F009E4" w14:paraId="4ABF24DC" w14:textId="77777777" w:rsidTr="000352EC">
        <w:tc>
          <w:tcPr>
            <w:tcW w:w="14534" w:type="dxa"/>
            <w:gridSpan w:val="4"/>
            <w:shd w:val="clear" w:color="auto" w:fill="auto"/>
          </w:tcPr>
          <w:p w14:paraId="228D6D65" w14:textId="15664C6E" w:rsidR="00F009E4" w:rsidRPr="008411BB" w:rsidRDefault="00A30534">
            <w:pPr>
              <w:rPr>
                <w:b/>
              </w:rPr>
            </w:pPr>
            <w:r w:rsidRPr="008411BB">
              <w:rPr>
                <w:b/>
              </w:rPr>
              <w:t>Talking and Listening</w:t>
            </w:r>
          </w:p>
          <w:p w14:paraId="26AA88CB" w14:textId="77777777" w:rsidR="00F009E4" w:rsidRDefault="008411BB" w:rsidP="008411BB">
            <w:r>
              <w:t>Listen and respond to a range of fiction, and media texts, through the use of digital and traditional resources.</w:t>
            </w:r>
          </w:p>
          <w:p w14:paraId="774EAA0F" w14:textId="77777777" w:rsidR="008411BB" w:rsidRDefault="008411BB" w:rsidP="008411BB">
            <w:r>
              <w:t>Participate in group and class discussions for a variety of curricular texts</w:t>
            </w:r>
          </w:p>
          <w:p w14:paraId="1FDF0B3F" w14:textId="6FE1D0C2" w:rsidR="008411BB" w:rsidRDefault="008411BB" w:rsidP="008411BB">
            <w:r>
              <w:t>Identify and ask appropriate questions to seek information, views and feelings</w:t>
            </w:r>
            <w:r w:rsidR="00A80A4D">
              <w:t>.</w:t>
            </w:r>
          </w:p>
        </w:tc>
      </w:tr>
    </w:tbl>
    <w:p w14:paraId="21F5F5DF" w14:textId="77777777" w:rsidR="00F009E4" w:rsidRDefault="00F009E4"/>
    <w:sectPr w:rsidR="00F009E4" w:rsidSect="00A80A4D">
      <w:pgSz w:w="16838" w:h="11906" w:orient="landscape"/>
      <w:pgMar w:top="0" w:right="1440" w:bottom="284" w:left="1080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0000012" w:usb3="00000000" w:csb0="000200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1D"/>
    <w:multiLevelType w:val="multilevel"/>
    <w:tmpl w:val="047AF60E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hideSpellingErrors/>
  <w:hideGrammaticalError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DB51A0"/>
    <w:rsid w:val="000352EC"/>
    <w:rsid w:val="000435F7"/>
    <w:rsid w:val="00084791"/>
    <w:rsid w:val="000D4738"/>
    <w:rsid w:val="000E58BE"/>
    <w:rsid w:val="00192935"/>
    <w:rsid w:val="001E59CA"/>
    <w:rsid w:val="00253788"/>
    <w:rsid w:val="00270358"/>
    <w:rsid w:val="00286840"/>
    <w:rsid w:val="00311960"/>
    <w:rsid w:val="003223F8"/>
    <w:rsid w:val="003D4846"/>
    <w:rsid w:val="003E2317"/>
    <w:rsid w:val="003F1E6C"/>
    <w:rsid w:val="004747EC"/>
    <w:rsid w:val="00491047"/>
    <w:rsid w:val="004A226B"/>
    <w:rsid w:val="0054008F"/>
    <w:rsid w:val="005C1314"/>
    <w:rsid w:val="006230D7"/>
    <w:rsid w:val="006800F2"/>
    <w:rsid w:val="00682E0B"/>
    <w:rsid w:val="007057A4"/>
    <w:rsid w:val="007155AC"/>
    <w:rsid w:val="008411BB"/>
    <w:rsid w:val="00895AB7"/>
    <w:rsid w:val="008C431F"/>
    <w:rsid w:val="00914458"/>
    <w:rsid w:val="00A30534"/>
    <w:rsid w:val="00A80A4D"/>
    <w:rsid w:val="00AF13D3"/>
    <w:rsid w:val="00B12079"/>
    <w:rsid w:val="00B26A04"/>
    <w:rsid w:val="00B36F28"/>
    <w:rsid w:val="00C54AC8"/>
    <w:rsid w:val="00C662DB"/>
    <w:rsid w:val="00CC474B"/>
    <w:rsid w:val="00D04E1F"/>
    <w:rsid w:val="00DA5EEA"/>
    <w:rsid w:val="00DB51A0"/>
    <w:rsid w:val="00DC27FE"/>
    <w:rsid w:val="00DE5BFB"/>
    <w:rsid w:val="00E317F6"/>
    <w:rsid w:val="00E34CE9"/>
    <w:rsid w:val="00E71235"/>
    <w:rsid w:val="00ED67D8"/>
    <w:rsid w:val="00EF388F"/>
    <w:rsid w:val="00F009E4"/>
    <w:rsid w:val="00F62BA9"/>
    <w:rsid w:val="00F678FD"/>
    <w:rsid w:val="00F736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6326D878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semiHidden="1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semiHidden="1" w:uiPriority="37" w:unhideWhenUsed="1"/>
    <w:lsdException w:name="Colorful Shading Accent 6" w:semiHidden="1" w:uiPriority="39" w:unhideWhenUsed="1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Pr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9EE69A8-DCC9-481A-98C2-0A7488C9435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A50B6C45</Template>
  <TotalTime>6</TotalTime>
  <Pages>1</Pages>
  <Words>309</Words>
  <Characters>1989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St Oliver Plunkett Primary School</vt:lpstr>
    </vt:vector>
  </TitlesOfParts>
  <Company>RM plc</Company>
  <LinksUpToDate>false</LinksUpToDate>
  <CharactersWithSpaces>2294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St Oliver Plunkett Primary School</dc:title>
  <dc:creator>kflannery961</dc:creator>
  <cp:lastModifiedBy>K STUART</cp:lastModifiedBy>
  <cp:revision>4</cp:revision>
  <cp:lastPrinted>2014-11-03T14:58:00Z</cp:lastPrinted>
  <dcterms:created xsi:type="dcterms:W3CDTF">2014-11-12T08:49:00Z</dcterms:created>
  <dcterms:modified xsi:type="dcterms:W3CDTF">2016-11-08T15:39:00Z</dcterms:modified>
</cp:coreProperties>
</file>