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9D1261" w14:textId="77777777" w:rsidR="00F009E4" w:rsidRPr="00FB315E" w:rsidRDefault="00F009E4">
      <w:pPr>
        <w:jc w:val="center"/>
        <w:rPr>
          <w:b/>
        </w:rPr>
      </w:pPr>
      <w:r w:rsidRPr="00FB315E">
        <w:rPr>
          <w:b/>
        </w:rPr>
        <w:t>St Oliver Plunkett Primary School</w:t>
      </w:r>
    </w:p>
    <w:p w14:paraId="47D7226D" w14:textId="77777777" w:rsidR="00F009E4" w:rsidRPr="00FB315E" w:rsidRDefault="00F009E4">
      <w:pPr>
        <w:jc w:val="center"/>
        <w:rPr>
          <w:b/>
        </w:rPr>
      </w:pPr>
      <w:r w:rsidRPr="00FB315E">
        <w:rPr>
          <w:b/>
        </w:rPr>
        <w:t>Medium Term Planning</w:t>
      </w:r>
    </w:p>
    <w:p w14:paraId="23508DEF" w14:textId="77777777" w:rsidR="00F009E4" w:rsidRPr="00FB315E" w:rsidRDefault="00F009E4">
      <w:pPr>
        <w:jc w:val="center"/>
        <w:rPr>
          <w:b/>
        </w:rPr>
      </w:pPr>
    </w:p>
    <w:p w14:paraId="6461D799" w14:textId="77777777" w:rsidR="00F009E4" w:rsidRPr="00FB315E" w:rsidRDefault="00F009E4">
      <w:pPr>
        <w:rPr>
          <w:b/>
        </w:rPr>
      </w:pPr>
      <w:r w:rsidRPr="00FB315E">
        <w:rPr>
          <w:b/>
        </w:rPr>
        <w:t>Area of L</w:t>
      </w:r>
      <w:r w:rsidR="00F52DDD" w:rsidRPr="00FB315E">
        <w:rPr>
          <w:b/>
        </w:rPr>
        <w:t xml:space="preserve">earning: </w:t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F52DDD" w:rsidRPr="00FB315E">
        <w:rPr>
          <w:b/>
        </w:rPr>
        <w:softHyphen/>
      </w:r>
      <w:r w:rsidR="001D08CF" w:rsidRPr="00FB315E">
        <w:rPr>
          <w:b/>
        </w:rPr>
        <w:t>NUMERACY –</w:t>
      </w:r>
      <w:r w:rsidR="00F52DDD" w:rsidRPr="00FB315E">
        <w:rPr>
          <w:b/>
        </w:rPr>
        <w:t xml:space="preserve"> Number</w:t>
      </w:r>
      <w:r w:rsidR="00FB315E" w:rsidRPr="00FB315E">
        <w:rPr>
          <w:b/>
        </w:rPr>
        <w:t xml:space="preserve">                                                     </w:t>
      </w:r>
      <w:r w:rsidR="00F52DDD" w:rsidRPr="00FB315E">
        <w:rPr>
          <w:b/>
        </w:rPr>
        <w:t>Year Group:  Year 5</w:t>
      </w:r>
      <w:r w:rsidR="00FB315E" w:rsidRPr="00FB315E">
        <w:rPr>
          <w:b/>
        </w:rPr>
        <w:t xml:space="preserve">       </w:t>
      </w:r>
      <w:r w:rsidR="00F52DDD" w:rsidRPr="00FB315E">
        <w:rPr>
          <w:b/>
        </w:rPr>
        <w:t xml:space="preserve">                      </w:t>
      </w:r>
      <w:r w:rsidR="00FB315E" w:rsidRPr="00FB315E">
        <w:rPr>
          <w:b/>
        </w:rPr>
        <w:t xml:space="preserve">                         </w:t>
      </w:r>
      <w:r w:rsidR="00A67C43">
        <w:rPr>
          <w:b/>
        </w:rPr>
        <w:t>AUTUMN 2</w:t>
      </w:r>
    </w:p>
    <w:p w14:paraId="1898F741" w14:textId="77777777" w:rsidR="00F009E4" w:rsidRPr="00FB315E" w:rsidRDefault="00F009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3"/>
        <w:gridCol w:w="3633"/>
        <w:gridCol w:w="3634"/>
        <w:gridCol w:w="3634"/>
      </w:tblGrid>
      <w:tr w:rsidR="00F009E4" w:rsidRPr="00FB315E" w14:paraId="59A18AFA" w14:textId="77777777" w:rsidTr="00AB3D40">
        <w:tc>
          <w:tcPr>
            <w:tcW w:w="3633" w:type="dxa"/>
            <w:shd w:val="clear" w:color="auto" w:fill="auto"/>
          </w:tcPr>
          <w:p w14:paraId="3F5236F4" w14:textId="77777777" w:rsidR="00F009E4" w:rsidRPr="00FB315E" w:rsidRDefault="00F009E4" w:rsidP="00AB3D40">
            <w:pPr>
              <w:jc w:val="center"/>
              <w:rPr>
                <w:b/>
              </w:rPr>
            </w:pPr>
            <w:r w:rsidRPr="00FB315E">
              <w:rPr>
                <w:b/>
              </w:rPr>
              <w:t>Learning Intentions</w:t>
            </w:r>
          </w:p>
        </w:tc>
        <w:tc>
          <w:tcPr>
            <w:tcW w:w="3633" w:type="dxa"/>
            <w:shd w:val="clear" w:color="auto" w:fill="auto"/>
          </w:tcPr>
          <w:p w14:paraId="50130D46" w14:textId="77777777" w:rsidR="00F009E4" w:rsidRPr="00FB315E" w:rsidRDefault="00F009E4" w:rsidP="00AB3D40">
            <w:pPr>
              <w:jc w:val="center"/>
              <w:rPr>
                <w:b/>
              </w:rPr>
            </w:pPr>
            <w:r w:rsidRPr="00FB315E">
              <w:rPr>
                <w:b/>
              </w:rPr>
              <w:t>Content / Activities</w:t>
            </w:r>
          </w:p>
        </w:tc>
        <w:tc>
          <w:tcPr>
            <w:tcW w:w="3634" w:type="dxa"/>
            <w:shd w:val="clear" w:color="auto" w:fill="auto"/>
          </w:tcPr>
          <w:p w14:paraId="05F12015" w14:textId="77777777" w:rsidR="00F009E4" w:rsidRPr="00FB315E" w:rsidRDefault="00F009E4" w:rsidP="00AB3D40">
            <w:pPr>
              <w:jc w:val="center"/>
              <w:rPr>
                <w:b/>
              </w:rPr>
            </w:pPr>
            <w:r w:rsidRPr="00FB315E">
              <w:rPr>
                <w:b/>
              </w:rPr>
              <w:t>Resources / ICT</w:t>
            </w:r>
          </w:p>
        </w:tc>
        <w:tc>
          <w:tcPr>
            <w:tcW w:w="3634" w:type="dxa"/>
            <w:shd w:val="clear" w:color="auto" w:fill="auto"/>
          </w:tcPr>
          <w:p w14:paraId="0E687D74" w14:textId="77777777" w:rsidR="00F009E4" w:rsidRPr="00FB315E" w:rsidRDefault="00F009E4" w:rsidP="00AB3D40">
            <w:pPr>
              <w:jc w:val="center"/>
              <w:rPr>
                <w:b/>
              </w:rPr>
            </w:pPr>
            <w:r w:rsidRPr="00FB315E">
              <w:rPr>
                <w:b/>
              </w:rPr>
              <w:t>Monitoring / Evaluation Assessment</w:t>
            </w:r>
          </w:p>
        </w:tc>
      </w:tr>
      <w:tr w:rsidR="00F009E4" w:rsidRPr="00FB315E" w14:paraId="5B415BFE" w14:textId="77777777" w:rsidTr="00F001BC">
        <w:trPr>
          <w:trHeight w:val="1408"/>
        </w:trPr>
        <w:tc>
          <w:tcPr>
            <w:tcW w:w="3633" w:type="dxa"/>
            <w:shd w:val="clear" w:color="auto" w:fill="auto"/>
          </w:tcPr>
          <w:p w14:paraId="255D8FBC" w14:textId="77777777" w:rsidR="00411F10" w:rsidRPr="00FB315E" w:rsidRDefault="0044456A" w:rsidP="0044456A">
            <w:r w:rsidRPr="00FB315E">
              <w:t>Choose the appropriate materials, equipment and mathematics to use in a particular situation.</w:t>
            </w:r>
          </w:p>
          <w:p w14:paraId="115FDCE4" w14:textId="77777777" w:rsidR="0044456A" w:rsidRPr="00FB315E" w:rsidRDefault="0044456A" w:rsidP="0044456A"/>
          <w:p w14:paraId="25A9D625" w14:textId="77777777" w:rsidR="001D08CF" w:rsidRPr="00FB315E" w:rsidRDefault="0044456A" w:rsidP="0044456A">
            <w:r w:rsidRPr="00FB315E">
              <w:t>Use appropriate mathematical language to discuss and describe their way of working, and respond to questions.</w:t>
            </w:r>
          </w:p>
          <w:p w14:paraId="7F890F92" w14:textId="77777777" w:rsidR="001D08CF" w:rsidRPr="00FB315E" w:rsidRDefault="001D08CF" w:rsidP="001D08CF">
            <w:pPr>
              <w:rPr>
                <w:b/>
              </w:rPr>
            </w:pPr>
          </w:p>
          <w:p w14:paraId="482754D7" w14:textId="77777777" w:rsidR="00411F10" w:rsidRPr="00FB315E" w:rsidRDefault="003A6BD1" w:rsidP="001D08CF">
            <w:r>
              <w:t>Work systematically</w:t>
            </w:r>
            <w:r w:rsidR="00411F10" w:rsidRPr="00FB315E">
              <w:t xml:space="preserve"> and check work.</w:t>
            </w:r>
          </w:p>
          <w:p w14:paraId="27EE9F3D" w14:textId="77777777" w:rsidR="00411F10" w:rsidRPr="00FB315E" w:rsidRDefault="00411F10" w:rsidP="001D08CF"/>
          <w:p w14:paraId="085FA68E" w14:textId="77777777" w:rsidR="00411F10" w:rsidRPr="00FB315E" w:rsidRDefault="00411F10" w:rsidP="001D08CF">
            <w:r w:rsidRPr="00FB315E">
              <w:t>Use mathematics to solve problems and make decisions.</w:t>
            </w:r>
          </w:p>
          <w:p w14:paraId="58853C53" w14:textId="77777777" w:rsidR="00411F10" w:rsidRPr="00FB315E" w:rsidRDefault="00411F10" w:rsidP="001D08CF"/>
          <w:p w14:paraId="0A681279" w14:textId="77777777" w:rsidR="00411F10" w:rsidRPr="00FB315E" w:rsidRDefault="00411F10" w:rsidP="001D08CF">
            <w:r w:rsidRPr="00FB315E">
              <w:t>Understand, use</w:t>
            </w:r>
            <w:r w:rsidR="00FB315E">
              <w:t>,</w:t>
            </w:r>
            <w:r w:rsidRPr="00FB315E">
              <w:t xml:space="preserve"> add and su</w:t>
            </w:r>
            <w:r w:rsidR="00101185">
              <w:t>btract whole numbers up to 999</w:t>
            </w:r>
            <w:r w:rsidR="004F42A1">
              <w:t>9</w:t>
            </w:r>
          </w:p>
          <w:p w14:paraId="55996906" w14:textId="77777777" w:rsidR="00411F10" w:rsidRPr="00FB315E" w:rsidRDefault="00411F10" w:rsidP="001D08CF"/>
          <w:p w14:paraId="795EE670" w14:textId="77777777" w:rsidR="00411F10" w:rsidRPr="00FB315E" w:rsidRDefault="00411F10" w:rsidP="001D08CF">
            <w:r w:rsidRPr="00FB315E">
              <w:t>Understand, and use the concept of place value in whole numbers.</w:t>
            </w:r>
          </w:p>
          <w:p w14:paraId="48BB6008" w14:textId="77777777" w:rsidR="00411F10" w:rsidRPr="00FB315E" w:rsidRDefault="00411F10" w:rsidP="001D08CF"/>
          <w:p w14:paraId="575FEACC" w14:textId="70059605" w:rsidR="00411F10" w:rsidRDefault="00AB6B38" w:rsidP="001D08CF">
            <w:r w:rsidRPr="00FB315E">
              <w:t>Revision</w:t>
            </w:r>
            <w:r w:rsidR="00411F10" w:rsidRPr="00FB315E">
              <w:t xml:space="preserve"> of tab</w:t>
            </w:r>
            <w:r w:rsidR="00AA2CB2">
              <w:t>les 2,3,4,5,6,7,</w:t>
            </w:r>
          </w:p>
          <w:p w14:paraId="15BF706D" w14:textId="77777777" w:rsidR="004F42A1" w:rsidRDefault="004F42A1" w:rsidP="001D08CF"/>
          <w:p w14:paraId="3BAEEE0F" w14:textId="77777777" w:rsidR="00F009E4" w:rsidRPr="00FB315E" w:rsidRDefault="00F009E4"/>
          <w:p w14:paraId="40EF9030" w14:textId="77777777" w:rsidR="00F009E4" w:rsidRPr="00FB315E" w:rsidRDefault="00F009E4"/>
        </w:tc>
        <w:tc>
          <w:tcPr>
            <w:tcW w:w="3633" w:type="dxa"/>
            <w:shd w:val="clear" w:color="auto" w:fill="auto"/>
          </w:tcPr>
          <w:p w14:paraId="417B5A01" w14:textId="77777777" w:rsidR="00AD5DA9" w:rsidRDefault="00AD5DA9" w:rsidP="00AD5DA9">
            <w:pPr>
              <w:jc w:val="center"/>
              <w:rPr>
                <w:b/>
                <w:u w:val="single"/>
              </w:rPr>
            </w:pPr>
            <w:r w:rsidRPr="00AC1BFD">
              <w:rPr>
                <w:b/>
                <w:u w:val="single"/>
              </w:rPr>
              <w:t>Mental Maths</w:t>
            </w:r>
          </w:p>
          <w:p w14:paraId="7C5E9A7A" w14:textId="77777777" w:rsidR="00A67C43" w:rsidRDefault="00A67C43" w:rsidP="00A67C43">
            <w:r>
              <w:t>Continuation of r</w:t>
            </w:r>
            <w:r w:rsidR="00DD5838">
              <w:t>evision of tables 2, 3, 4, 5 , 10</w:t>
            </w:r>
            <w:r>
              <w:t xml:space="preserve"> </w:t>
            </w:r>
          </w:p>
          <w:p w14:paraId="5459288A" w14:textId="7D7AED34" w:rsidR="00A67C43" w:rsidRDefault="00A30D13" w:rsidP="00A67C43">
            <w:r>
              <w:t xml:space="preserve">Introduce X6, X7, </w:t>
            </w:r>
            <w:r w:rsidR="00A67C43">
              <w:t>tables</w:t>
            </w:r>
          </w:p>
          <w:p w14:paraId="7B751776" w14:textId="77777777" w:rsidR="00DD5838" w:rsidRDefault="00DD5838" w:rsidP="00F52DDD">
            <w:r>
              <w:t xml:space="preserve">Counting forward and back by </w:t>
            </w:r>
            <w:r w:rsidR="00C03B4C">
              <w:t>1,2.5,</w:t>
            </w:r>
            <w:r>
              <w:t>10, 100</w:t>
            </w:r>
          </w:p>
          <w:p w14:paraId="56120832" w14:textId="77777777" w:rsidR="00DD5838" w:rsidRDefault="00DD5838" w:rsidP="00F52DDD">
            <w:r>
              <w:t>Number doubles</w:t>
            </w:r>
          </w:p>
          <w:p w14:paraId="20BD1E76" w14:textId="2E1880B8" w:rsidR="00A30D13" w:rsidRDefault="00DD5838" w:rsidP="00F52DDD">
            <w:r>
              <w:t xml:space="preserve">Number </w:t>
            </w:r>
            <w:r w:rsidR="00A30D13">
              <w:t>bonds and facts within 10, 20 and 100</w:t>
            </w:r>
          </w:p>
          <w:p w14:paraId="4B422A54" w14:textId="4E0FC5B8" w:rsidR="00AC1BFD" w:rsidRDefault="00AC1BFD" w:rsidP="00F52DDD">
            <w:r>
              <w:t>Adding on/back as strategy to subtract.</w:t>
            </w:r>
          </w:p>
          <w:p w14:paraId="7D0EDC6C" w14:textId="77777777" w:rsidR="00A30D13" w:rsidRDefault="00A30D13" w:rsidP="00F52DDD">
            <w:r>
              <w:t>Adding and subtracting multiples of 10, 100 and 1000</w:t>
            </w:r>
          </w:p>
          <w:p w14:paraId="3E2B034F" w14:textId="6CF076E3" w:rsidR="00A30D13" w:rsidRDefault="00A30D13" w:rsidP="00F52DDD">
            <w:r>
              <w:t>Numbers before and after multiples of 1000</w:t>
            </w:r>
          </w:p>
          <w:p w14:paraId="5401277B" w14:textId="77777777" w:rsidR="00DD5838" w:rsidRDefault="00DD5838" w:rsidP="00F52DDD">
            <w:r>
              <w:t>Counting forward and back in small steps from 1 – 5</w:t>
            </w:r>
          </w:p>
          <w:p w14:paraId="4B547CAA" w14:textId="77777777" w:rsidR="00DD5838" w:rsidRDefault="00DD5838" w:rsidP="00F52DDD">
            <w:r>
              <w:t>Making estimates</w:t>
            </w:r>
          </w:p>
          <w:p w14:paraId="033F5D94" w14:textId="77777777" w:rsidR="00A67C43" w:rsidRDefault="00A67C43" w:rsidP="00F52DDD">
            <w:r>
              <w:t>Rounding numbers to nearest 10 and 100</w:t>
            </w:r>
          </w:p>
          <w:p w14:paraId="30F5A5BF" w14:textId="77777777" w:rsidR="00DD5838" w:rsidRDefault="00A67C43" w:rsidP="00F52DDD">
            <w:r>
              <w:t>Consolidate u</w:t>
            </w:r>
            <w:r w:rsidR="00DD5838">
              <w:t>nderstand</w:t>
            </w:r>
            <w:r>
              <w:t>ing</w:t>
            </w:r>
            <w:r w:rsidR="00DD5838">
              <w:t xml:space="preserve"> and apply &lt; and &gt; symbols</w:t>
            </w:r>
          </w:p>
          <w:p w14:paraId="5AE465F5" w14:textId="77777777" w:rsidR="009B2905" w:rsidRDefault="009B2905" w:rsidP="00F52DDD"/>
          <w:p w14:paraId="0728431F" w14:textId="77777777" w:rsidR="002D09E4" w:rsidRPr="00AC1BFD" w:rsidRDefault="00A67C43" w:rsidP="00A67C43">
            <w:pPr>
              <w:jc w:val="center"/>
              <w:rPr>
                <w:b/>
                <w:u w:val="single"/>
              </w:rPr>
            </w:pPr>
            <w:r w:rsidRPr="00AC1BFD">
              <w:rPr>
                <w:b/>
                <w:u w:val="single"/>
              </w:rPr>
              <w:t>Number</w:t>
            </w:r>
          </w:p>
          <w:p w14:paraId="104A7AF2" w14:textId="35CE0087" w:rsidR="007D7FBF" w:rsidRDefault="00AA2CB2" w:rsidP="00A67C43">
            <w:r>
              <w:t>Addition</w:t>
            </w:r>
            <w:r w:rsidR="00A30D13">
              <w:t xml:space="preserve"> of 2 </w:t>
            </w:r>
            <w:r>
              <w:t>digit</w:t>
            </w:r>
            <w:r w:rsidR="00A30D13">
              <w:t xml:space="preserve"> numbers with totals less than 100 (</w:t>
            </w:r>
            <w:r>
              <w:t>including</w:t>
            </w:r>
            <w:r w:rsidR="00A30D13">
              <w:t xml:space="preserve"> more than numbers at a time)</w:t>
            </w:r>
          </w:p>
          <w:p w14:paraId="1F8E2B0F" w14:textId="33229CB3" w:rsidR="00A30D13" w:rsidRDefault="00A30D13" w:rsidP="00A67C43">
            <w:r>
              <w:t>Adding 2 digit number and multiple of 10/</w:t>
            </w:r>
            <w:r w:rsidR="00AA2CB2">
              <w:t>near</w:t>
            </w:r>
            <w:r>
              <w:t xml:space="preserve"> multiple of 10, bridging 100</w:t>
            </w:r>
          </w:p>
          <w:p w14:paraId="201D66C4" w14:textId="60F05A6D" w:rsidR="00A30D13" w:rsidRDefault="00A30D13" w:rsidP="00A67C43">
            <w:r>
              <w:t>3 Digit numbers – adding a multiple of 10/near multiple of 10</w:t>
            </w:r>
          </w:p>
          <w:p w14:paraId="425406FB" w14:textId="1F11B8DC" w:rsidR="00A30D13" w:rsidRDefault="00A30D13" w:rsidP="00A67C43">
            <w:r>
              <w:t xml:space="preserve">Adding to make the next multiple </w:t>
            </w:r>
            <w:r>
              <w:lastRenderedPageBreak/>
              <w:t>of 100</w:t>
            </w:r>
          </w:p>
          <w:p w14:paraId="20907CF0" w14:textId="77777777" w:rsidR="00A30D13" w:rsidRDefault="00A30D13" w:rsidP="00A67C43">
            <w:r>
              <w:t>Doubles /near multiples of multiples of 10</w:t>
            </w:r>
          </w:p>
          <w:p w14:paraId="775B1AC7" w14:textId="77777777" w:rsidR="00AA2CB2" w:rsidRDefault="00AA2CB2" w:rsidP="00A67C43">
            <w:r>
              <w:t>Adding 3 digit numbers with bridging.</w:t>
            </w:r>
          </w:p>
          <w:p w14:paraId="34290729" w14:textId="77777777" w:rsidR="00AA2CB2" w:rsidRDefault="00AA2CB2" w:rsidP="00A67C43"/>
          <w:p w14:paraId="250479DA" w14:textId="64C10AF4" w:rsidR="00AA2CB2" w:rsidRPr="00AA2CB2" w:rsidRDefault="00AA2CB2" w:rsidP="00AA2CB2">
            <w:pPr>
              <w:jc w:val="center"/>
              <w:rPr>
                <w:b/>
              </w:rPr>
            </w:pPr>
            <w:r w:rsidRPr="00AA2CB2">
              <w:rPr>
                <w:b/>
              </w:rPr>
              <w:t>Subtraction</w:t>
            </w:r>
          </w:p>
          <w:p w14:paraId="5D08CCA9" w14:textId="77777777" w:rsidR="00AA2CB2" w:rsidRDefault="00AA2CB2" w:rsidP="00A67C43"/>
          <w:p w14:paraId="05ED97B5" w14:textId="7D1F4863" w:rsidR="00A30D13" w:rsidRDefault="00A30D13" w:rsidP="00A67C43">
            <w:r>
              <w:t xml:space="preserve"> </w:t>
            </w:r>
            <w:r w:rsidR="00AA2CB2">
              <w:t>Near multiples of 10 from a 2 digit number</w:t>
            </w:r>
          </w:p>
          <w:p w14:paraId="5CCE1FE2" w14:textId="660C5403" w:rsidR="00AA2CB2" w:rsidRDefault="00AA2CB2" w:rsidP="00A67C43">
            <w:r>
              <w:t xml:space="preserve">Subtract a 2 digit number from a d2 digit number </w:t>
            </w:r>
          </w:p>
          <w:p w14:paraId="01FFF69F" w14:textId="66474D70" w:rsidR="00AA2CB2" w:rsidRDefault="00AA2CB2" w:rsidP="00A67C43">
            <w:r>
              <w:t>Single digit subtraction, bridging a multiple of 100/10</w:t>
            </w:r>
          </w:p>
          <w:p w14:paraId="1D77460E" w14:textId="40C25056" w:rsidR="00AA2CB2" w:rsidRDefault="00AA2CB2" w:rsidP="00A67C43">
            <w:r>
              <w:t>Subtraction a multiple/near multiple of 10 with bridging.</w:t>
            </w:r>
          </w:p>
          <w:p w14:paraId="120C5F37" w14:textId="77777777" w:rsidR="00AA2CB2" w:rsidRDefault="00AA2CB2" w:rsidP="00A67C43">
            <w:r>
              <w:t>Subtraction a 3 digit multiple of 10</w:t>
            </w:r>
          </w:p>
          <w:p w14:paraId="3B5F696D" w14:textId="0419F060" w:rsidR="00AA2CB2" w:rsidRDefault="00AA2CB2" w:rsidP="00A67C43">
            <w:r>
              <w:t>Subtracting 2/3 digit numbers with exchange.</w:t>
            </w:r>
          </w:p>
          <w:p w14:paraId="406C4F15" w14:textId="77777777" w:rsidR="00AA2CB2" w:rsidRDefault="00AA2CB2" w:rsidP="00A67C43"/>
          <w:p w14:paraId="1622A163" w14:textId="77777777" w:rsidR="00AA2CB2" w:rsidRDefault="00AA2CB2" w:rsidP="00AA2CB2">
            <w:pPr>
              <w:jc w:val="center"/>
              <w:rPr>
                <w:b/>
              </w:rPr>
            </w:pPr>
            <w:r w:rsidRPr="00AA2CB2">
              <w:rPr>
                <w:b/>
              </w:rPr>
              <w:t>Multiplication</w:t>
            </w:r>
          </w:p>
          <w:p w14:paraId="0C367A8A" w14:textId="77777777" w:rsidR="00AA2CB2" w:rsidRPr="00AA2CB2" w:rsidRDefault="00AA2CB2" w:rsidP="00AA2CB2">
            <w:pPr>
              <w:jc w:val="center"/>
              <w:rPr>
                <w:b/>
              </w:rPr>
            </w:pPr>
          </w:p>
          <w:p w14:paraId="499614C0" w14:textId="293909B7" w:rsidR="00AA2CB2" w:rsidRDefault="00AA2CB2" w:rsidP="00A67C43">
            <w:r>
              <w:t>Use of tables</w:t>
            </w:r>
          </w:p>
          <w:p w14:paraId="334222A3" w14:textId="7990BB3F" w:rsidR="009E2A36" w:rsidRDefault="009E2A36" w:rsidP="00A67C43">
            <w:r>
              <w:t>.</w:t>
            </w:r>
          </w:p>
          <w:p w14:paraId="0B379EF6" w14:textId="77777777" w:rsidR="009E2A36" w:rsidRPr="00533DF0" w:rsidRDefault="009E2A36" w:rsidP="00A67C43"/>
          <w:p w14:paraId="6FD9EB60" w14:textId="77777777" w:rsidR="00533DF0" w:rsidRDefault="00533DF0" w:rsidP="00A67C43"/>
          <w:p w14:paraId="1627C1EE" w14:textId="77777777" w:rsidR="007D7FBF" w:rsidRDefault="007D7FBF" w:rsidP="00A67C43"/>
          <w:p w14:paraId="0E478B46" w14:textId="77777777" w:rsidR="00B93AF0" w:rsidRDefault="00B93AF0" w:rsidP="00A67C43"/>
          <w:p w14:paraId="69B6BEAA" w14:textId="77777777" w:rsidR="00A67C43" w:rsidRDefault="00A67C43" w:rsidP="00A67C43"/>
          <w:p w14:paraId="22BD6F7A" w14:textId="77777777" w:rsidR="00A67C43" w:rsidRDefault="00A67C43" w:rsidP="00A67C43"/>
          <w:p w14:paraId="586A6E7D" w14:textId="77777777" w:rsidR="002D09E4" w:rsidRDefault="002D09E4" w:rsidP="00F52DDD"/>
          <w:p w14:paraId="061DA315" w14:textId="77777777" w:rsidR="002D09E4" w:rsidRDefault="002D09E4" w:rsidP="00F52DDD"/>
          <w:p w14:paraId="3A05FECC" w14:textId="77777777" w:rsidR="002D09E4" w:rsidRDefault="002D09E4" w:rsidP="00F52DDD"/>
          <w:p w14:paraId="130CAB5C" w14:textId="77777777" w:rsidR="002D09E4" w:rsidRDefault="002D09E4" w:rsidP="00F52DDD"/>
          <w:p w14:paraId="68169454" w14:textId="77777777" w:rsidR="009B2905" w:rsidRDefault="009B2905" w:rsidP="00F52DDD"/>
          <w:p w14:paraId="4545454A" w14:textId="77777777" w:rsidR="009B2905" w:rsidRPr="00FB315E" w:rsidRDefault="009B2905" w:rsidP="00F52DDD"/>
        </w:tc>
        <w:tc>
          <w:tcPr>
            <w:tcW w:w="3634" w:type="dxa"/>
            <w:shd w:val="clear" w:color="auto" w:fill="auto"/>
          </w:tcPr>
          <w:p w14:paraId="0D7FFB82" w14:textId="77777777" w:rsidR="00F009E4" w:rsidRPr="00FB315E" w:rsidRDefault="003A6BD1">
            <w:proofErr w:type="gramStart"/>
            <w:r>
              <w:lastRenderedPageBreak/>
              <w:t>iPad</w:t>
            </w:r>
            <w:proofErr w:type="gramEnd"/>
            <w:r w:rsidR="00F30217">
              <w:t xml:space="preserve"> Apps e.g. </w:t>
            </w:r>
            <w:r w:rsidR="00411F10" w:rsidRPr="00FB315E">
              <w:t xml:space="preserve"> Math Board</w:t>
            </w:r>
          </w:p>
          <w:p w14:paraId="15CE2735" w14:textId="579CDF89" w:rsidR="004F42A1" w:rsidRDefault="00411F10">
            <w:r w:rsidRPr="00FB315E">
              <w:t xml:space="preserve">             </w:t>
            </w:r>
            <w:r w:rsidR="00F30217">
              <w:t xml:space="preserve">        </w:t>
            </w:r>
            <w:r w:rsidR="003A6BD1">
              <w:t xml:space="preserve">     </w:t>
            </w:r>
            <w:r w:rsidR="00AB6B38" w:rsidRPr="00FB315E">
              <w:t>Math Bingo</w:t>
            </w:r>
          </w:p>
          <w:p w14:paraId="60AEC6D3" w14:textId="425040FC" w:rsidR="00AC1BFD" w:rsidRDefault="00AC1BFD">
            <w:r>
              <w:t xml:space="preserve">                          Number </w:t>
            </w:r>
            <w:proofErr w:type="spellStart"/>
            <w:r>
              <w:t>splatt</w:t>
            </w:r>
            <w:proofErr w:type="spellEnd"/>
          </w:p>
          <w:p w14:paraId="38387791" w14:textId="5E8BC8C1" w:rsidR="00AA2CB2" w:rsidRPr="00FB315E" w:rsidRDefault="00AA2CB2">
            <w:r>
              <w:t xml:space="preserve">                          Hit the Button</w:t>
            </w:r>
          </w:p>
          <w:p w14:paraId="20C2CB63" w14:textId="77777777" w:rsidR="00AB6B38" w:rsidRPr="00FB315E" w:rsidRDefault="00AB6B38"/>
          <w:p w14:paraId="6C01691B" w14:textId="77777777" w:rsidR="00AB6B38" w:rsidRPr="00FB315E" w:rsidRDefault="00AB6B38">
            <w:r w:rsidRPr="00FB315E">
              <w:t>Interactive Board – Place Value</w:t>
            </w:r>
          </w:p>
          <w:p w14:paraId="0D2A3057" w14:textId="77777777" w:rsidR="00AB6B38" w:rsidRPr="00FB315E" w:rsidRDefault="00AB6B38"/>
          <w:p w14:paraId="268D3314" w14:textId="77777777" w:rsidR="00AB6B38" w:rsidRDefault="00AB6B38">
            <w:r w:rsidRPr="00FB315E">
              <w:t>Dienes Apparatus</w:t>
            </w:r>
          </w:p>
          <w:p w14:paraId="11ED45F5" w14:textId="77777777" w:rsidR="007E6A26" w:rsidRDefault="007E6A26"/>
          <w:p w14:paraId="56A18A9D" w14:textId="77777777" w:rsidR="007E6A26" w:rsidRPr="00FB315E" w:rsidRDefault="007E6A26">
            <w:r>
              <w:t>New Wave Mental Maths Primary 4/Primary 5 Books</w:t>
            </w:r>
          </w:p>
          <w:p w14:paraId="0E4F953C" w14:textId="77777777" w:rsidR="00AB6B38" w:rsidRPr="00FB315E" w:rsidRDefault="00AB6B38"/>
          <w:p w14:paraId="1E1CDD5D" w14:textId="66ABABEB" w:rsidR="00AB6B38" w:rsidRPr="00F30217" w:rsidRDefault="00AB6B38" w:rsidP="00AB6B38">
            <w:r w:rsidRPr="00F30217">
              <w:t xml:space="preserve">New </w:t>
            </w:r>
            <w:r w:rsidR="00AC1BFD" w:rsidRPr="00F30217">
              <w:t>Heinemann</w:t>
            </w:r>
            <w:r w:rsidRPr="00F30217">
              <w:t xml:space="preserve"> 4 Textbook </w:t>
            </w:r>
          </w:p>
          <w:p w14:paraId="546505F6" w14:textId="77777777" w:rsidR="00AB6B38" w:rsidRPr="00F30217" w:rsidRDefault="00AB6B38" w:rsidP="00AB6B38"/>
          <w:p w14:paraId="42A28BA7" w14:textId="3D48DC72" w:rsidR="00AB6B38" w:rsidRPr="00F30217" w:rsidRDefault="00AB6B38" w:rsidP="00AB6B38">
            <w:r w:rsidRPr="00F30217">
              <w:t xml:space="preserve">Old </w:t>
            </w:r>
            <w:r w:rsidR="00AC1BFD" w:rsidRPr="00F30217">
              <w:t>Heinemann</w:t>
            </w:r>
            <w:r w:rsidRPr="00F30217">
              <w:t xml:space="preserve"> 4 Textbook</w:t>
            </w:r>
          </w:p>
          <w:p w14:paraId="70D464F9" w14:textId="77777777" w:rsidR="00AB6B38" w:rsidRPr="00F30217" w:rsidRDefault="00AB6B38" w:rsidP="00AB6B38"/>
          <w:p w14:paraId="1F32A676" w14:textId="5FA45CD8" w:rsidR="00AB6B38" w:rsidRPr="00AC1BFD" w:rsidRDefault="00AC1BFD" w:rsidP="00AB6B38">
            <w:r w:rsidRPr="00F30217">
              <w:t>Hein</w:t>
            </w:r>
            <w:r w:rsidRPr="00AC1BFD">
              <w:t>emann</w:t>
            </w:r>
            <w:r w:rsidR="009130B7" w:rsidRPr="00AC1BFD">
              <w:t xml:space="preserve"> </w:t>
            </w:r>
            <w:r w:rsidR="00AB6B38" w:rsidRPr="00AC1BFD">
              <w:t>Number Workbook</w:t>
            </w:r>
            <w:r w:rsidR="009130B7" w:rsidRPr="00AC1BFD">
              <w:t>s</w:t>
            </w:r>
          </w:p>
          <w:p w14:paraId="638769CE" w14:textId="77777777" w:rsidR="007E6A26" w:rsidRPr="00AC1BFD" w:rsidRDefault="007E6A26" w:rsidP="00AB6B38"/>
          <w:p w14:paraId="5CF2FC78" w14:textId="77777777" w:rsidR="004F42A1" w:rsidRPr="00AC1BFD" w:rsidRDefault="004F42A1" w:rsidP="00AB6B38">
            <w:r w:rsidRPr="00AC1BFD">
              <w:t>Calculators</w:t>
            </w:r>
          </w:p>
          <w:p w14:paraId="70CC725D" w14:textId="77777777" w:rsidR="00AB6B38" w:rsidRPr="00AC1BFD" w:rsidRDefault="00AB6B38" w:rsidP="00AB6B38"/>
          <w:p w14:paraId="6E4C53C4" w14:textId="77777777" w:rsidR="00AB6B38" w:rsidRPr="00FB315E" w:rsidRDefault="00AB6B38" w:rsidP="00AB6B38">
            <w:r w:rsidRPr="00FB315E">
              <w:t>Worksheets</w:t>
            </w:r>
          </w:p>
          <w:p w14:paraId="01367B52" w14:textId="77777777" w:rsidR="00AB6B38" w:rsidRPr="00FB315E" w:rsidRDefault="00AB6B38" w:rsidP="00AB6B38"/>
          <w:p w14:paraId="2225A8AC" w14:textId="77777777" w:rsidR="00AB6B38" w:rsidRDefault="00AB6B38" w:rsidP="00AB6B38">
            <w:r w:rsidRPr="00FB315E">
              <w:t>Range of websites including Primary Resources, TES</w:t>
            </w:r>
          </w:p>
          <w:p w14:paraId="19C48496" w14:textId="77777777" w:rsidR="00DD5838" w:rsidRDefault="00DD5838" w:rsidP="00AB6B38"/>
          <w:p w14:paraId="231F3304" w14:textId="33A1828F" w:rsidR="00DD5838" w:rsidRDefault="00DD5838" w:rsidP="00AB6B38">
            <w:r>
              <w:t xml:space="preserve">Number </w:t>
            </w:r>
            <w:r w:rsidR="00AA2CB2">
              <w:t>Fans</w:t>
            </w:r>
          </w:p>
          <w:p w14:paraId="561A77BF" w14:textId="77777777" w:rsidR="00AA2CB2" w:rsidRDefault="00AA2CB2" w:rsidP="00AB6B38"/>
          <w:p w14:paraId="11512921" w14:textId="71A3995F" w:rsidR="00AA2CB2" w:rsidRDefault="00AA2CB2" w:rsidP="00AB6B38">
            <w:r>
              <w:t xml:space="preserve">Number </w:t>
            </w:r>
            <w:proofErr w:type="spellStart"/>
            <w:r>
              <w:t>Genersators</w:t>
            </w:r>
            <w:proofErr w:type="spellEnd"/>
          </w:p>
          <w:p w14:paraId="260BEBB0" w14:textId="77777777" w:rsidR="009130B7" w:rsidRDefault="009130B7" w:rsidP="00AB6B38"/>
          <w:p w14:paraId="325D866C" w14:textId="77777777" w:rsidR="009130B7" w:rsidRDefault="009130B7" w:rsidP="00AB6B38">
            <w:proofErr w:type="spellStart"/>
            <w:r>
              <w:t>Ginn</w:t>
            </w:r>
            <w:proofErr w:type="spellEnd"/>
            <w:r>
              <w:t xml:space="preserve"> Mathematics Textbook</w:t>
            </w:r>
          </w:p>
          <w:p w14:paraId="48FA9BA6" w14:textId="77777777" w:rsidR="009130B7" w:rsidRDefault="009130B7" w:rsidP="00AB6B38"/>
          <w:p w14:paraId="0958EDD0" w14:textId="77777777" w:rsidR="009130B7" w:rsidRDefault="009130B7" w:rsidP="00AB6B38"/>
          <w:p w14:paraId="33A7FCC3" w14:textId="77777777" w:rsidR="009130B7" w:rsidRPr="00FB315E" w:rsidRDefault="009130B7" w:rsidP="00AB6B38"/>
          <w:p w14:paraId="4E988128" w14:textId="77777777" w:rsidR="00AB6B38" w:rsidRPr="00FB315E" w:rsidRDefault="00AB6B38" w:rsidP="00AB6B38"/>
          <w:p w14:paraId="4B9FBDD6" w14:textId="77777777" w:rsidR="003C53FD" w:rsidRPr="00FB315E" w:rsidRDefault="003C53FD" w:rsidP="00AB6B38"/>
        </w:tc>
        <w:tc>
          <w:tcPr>
            <w:tcW w:w="3634" w:type="dxa"/>
            <w:shd w:val="clear" w:color="auto" w:fill="auto"/>
          </w:tcPr>
          <w:p w14:paraId="4A42A092" w14:textId="77777777" w:rsidR="001D08CF" w:rsidRPr="00FB315E" w:rsidRDefault="001D08CF" w:rsidP="001D08CF"/>
          <w:p w14:paraId="7916D51B" w14:textId="77777777" w:rsidR="00411F10" w:rsidRPr="00FB315E" w:rsidRDefault="00411F10" w:rsidP="00411F10">
            <w:r w:rsidRPr="00FB315E">
              <w:t>Teacher observations</w:t>
            </w:r>
          </w:p>
          <w:p w14:paraId="7BFA655D" w14:textId="77777777" w:rsidR="00F30217" w:rsidRDefault="00F30217" w:rsidP="00411F10"/>
          <w:p w14:paraId="500FAB07" w14:textId="77777777" w:rsidR="00411F10" w:rsidRPr="00FB315E" w:rsidRDefault="00411F10" w:rsidP="00411F10">
            <w:r w:rsidRPr="00FB315E">
              <w:t>‘Hit the Button’ (Online Game) results</w:t>
            </w:r>
          </w:p>
          <w:p w14:paraId="04210A55" w14:textId="77777777" w:rsidR="00411F10" w:rsidRPr="00FB315E" w:rsidRDefault="00411F10" w:rsidP="00411F10"/>
          <w:p w14:paraId="029609BE" w14:textId="77777777" w:rsidR="00411F10" w:rsidRPr="00FB315E" w:rsidRDefault="00411F10" w:rsidP="00411F10">
            <w:r w:rsidRPr="00FB315E">
              <w:t>End of week Maths challenge</w:t>
            </w:r>
          </w:p>
          <w:p w14:paraId="51006D9A" w14:textId="77777777" w:rsidR="00411F10" w:rsidRPr="00FB315E" w:rsidRDefault="00411F10" w:rsidP="00411F10"/>
          <w:p w14:paraId="187993E7" w14:textId="77777777" w:rsidR="00411F10" w:rsidRDefault="00411F10" w:rsidP="00411F10">
            <w:r w:rsidRPr="00FB315E">
              <w:t xml:space="preserve">Questioning techniques </w:t>
            </w:r>
          </w:p>
          <w:p w14:paraId="3F8ABE4F" w14:textId="77777777" w:rsidR="00AC1BFD" w:rsidRDefault="00AC1BFD" w:rsidP="00411F10"/>
          <w:p w14:paraId="48B3AF7F" w14:textId="306069F6" w:rsidR="00AC1BFD" w:rsidRPr="00FB315E" w:rsidRDefault="00AC1BFD" w:rsidP="00411F10">
            <w:r>
              <w:t>Socrative Quizzes</w:t>
            </w:r>
          </w:p>
          <w:p w14:paraId="0B2BBF11" w14:textId="77777777" w:rsidR="00411F10" w:rsidRPr="00FB315E" w:rsidRDefault="00411F10" w:rsidP="00411F10"/>
          <w:p w14:paraId="284DA0DB" w14:textId="77777777" w:rsidR="00411F10" w:rsidRPr="00FB315E" w:rsidRDefault="00411F10" w:rsidP="00411F10">
            <w:r w:rsidRPr="00FB315E">
              <w:t>Self-assessment</w:t>
            </w:r>
          </w:p>
          <w:p w14:paraId="4520B572" w14:textId="77777777" w:rsidR="00411F10" w:rsidRDefault="00411F10" w:rsidP="00411F10"/>
          <w:p w14:paraId="7DCDDF80" w14:textId="5E04293C" w:rsidR="00AC1BFD" w:rsidRPr="00FB315E" w:rsidRDefault="00AC1BFD" w:rsidP="00411F10">
            <w:r>
              <w:t>End of Half Term Assessment</w:t>
            </w:r>
          </w:p>
          <w:p w14:paraId="12DD9F9F" w14:textId="77777777" w:rsidR="00F009E4" w:rsidRPr="00FB315E" w:rsidRDefault="00F009E4" w:rsidP="00411F10"/>
        </w:tc>
      </w:tr>
      <w:tr w:rsidR="00F009E4" w:rsidRPr="00FB315E" w14:paraId="3FB8F306" w14:textId="77777777" w:rsidTr="00AB3D40">
        <w:tc>
          <w:tcPr>
            <w:tcW w:w="14534" w:type="dxa"/>
            <w:gridSpan w:val="4"/>
            <w:shd w:val="clear" w:color="auto" w:fill="auto"/>
          </w:tcPr>
          <w:p w14:paraId="7573192E" w14:textId="5070C562" w:rsidR="00F009E4" w:rsidRPr="00FB315E" w:rsidRDefault="00764318">
            <w:r>
              <w:lastRenderedPageBreak/>
              <w:t>Evaluation</w:t>
            </w:r>
          </w:p>
          <w:p w14:paraId="0A0C98F5" w14:textId="77777777" w:rsidR="007E6A26" w:rsidRDefault="007E6A26"/>
          <w:p w14:paraId="6257071E" w14:textId="77777777" w:rsidR="00F009E4" w:rsidRPr="00FB315E" w:rsidRDefault="00F009E4">
            <w:bookmarkStart w:id="0" w:name="_GoBack"/>
            <w:bookmarkEnd w:id="0"/>
          </w:p>
        </w:tc>
      </w:tr>
    </w:tbl>
    <w:p w14:paraId="355000F3" w14:textId="77777777" w:rsidR="00F001BC" w:rsidRPr="00FB315E" w:rsidRDefault="00F001BC"/>
    <w:sectPr w:rsidR="00F001BC" w:rsidRPr="00FB315E" w:rsidSect="00F001BC">
      <w:pgSz w:w="16838" w:h="11906" w:orient="landscape"/>
      <w:pgMar w:top="284" w:right="1440" w:bottom="5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07CD3A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4437CDD"/>
    <w:multiLevelType w:val="hybridMultilevel"/>
    <w:tmpl w:val="96C80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1A0"/>
    <w:rsid w:val="000A56C8"/>
    <w:rsid w:val="00101185"/>
    <w:rsid w:val="001D08CF"/>
    <w:rsid w:val="002D09E4"/>
    <w:rsid w:val="00306894"/>
    <w:rsid w:val="0032600E"/>
    <w:rsid w:val="0033064C"/>
    <w:rsid w:val="003A6BD1"/>
    <w:rsid w:val="003C53FD"/>
    <w:rsid w:val="00411F10"/>
    <w:rsid w:val="0044456A"/>
    <w:rsid w:val="004632E6"/>
    <w:rsid w:val="004F42A1"/>
    <w:rsid w:val="00533DF0"/>
    <w:rsid w:val="006E5655"/>
    <w:rsid w:val="00754D20"/>
    <w:rsid w:val="00764318"/>
    <w:rsid w:val="007D7FBF"/>
    <w:rsid w:val="007E6A26"/>
    <w:rsid w:val="00877E83"/>
    <w:rsid w:val="00887B2D"/>
    <w:rsid w:val="009130B7"/>
    <w:rsid w:val="0095136A"/>
    <w:rsid w:val="009B2905"/>
    <w:rsid w:val="009C755D"/>
    <w:rsid w:val="009E2A36"/>
    <w:rsid w:val="00A235C7"/>
    <w:rsid w:val="00A26167"/>
    <w:rsid w:val="00A30D13"/>
    <w:rsid w:val="00A67C43"/>
    <w:rsid w:val="00AA2CB2"/>
    <w:rsid w:val="00AB3D40"/>
    <w:rsid w:val="00AB6B38"/>
    <w:rsid w:val="00AC1BFD"/>
    <w:rsid w:val="00AD5DA9"/>
    <w:rsid w:val="00B93AF0"/>
    <w:rsid w:val="00C03B4C"/>
    <w:rsid w:val="00C81B3F"/>
    <w:rsid w:val="00D134DE"/>
    <w:rsid w:val="00D16747"/>
    <w:rsid w:val="00DB51A0"/>
    <w:rsid w:val="00DD5838"/>
    <w:rsid w:val="00F001BC"/>
    <w:rsid w:val="00F009E4"/>
    <w:rsid w:val="00F30217"/>
    <w:rsid w:val="00F52DDD"/>
    <w:rsid w:val="00FB315E"/>
    <w:rsid w:val="00FE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4C3F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1011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0118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1011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0118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5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A50B6C45</Template>
  <TotalTime>913</TotalTime>
  <Pages>2</Pages>
  <Words>376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Oliver Plunkett Primary School</vt:lpstr>
    </vt:vector>
  </TitlesOfParts>
  <Company>RM plc</Company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Oliver Plunkett Primary School</dc:title>
  <dc:creator>kflannery961</dc:creator>
  <cp:lastModifiedBy>K STUART</cp:lastModifiedBy>
  <cp:revision>5</cp:revision>
  <cp:lastPrinted>2015-12-17T16:10:00Z</cp:lastPrinted>
  <dcterms:created xsi:type="dcterms:W3CDTF">2014-11-12T08:51:00Z</dcterms:created>
  <dcterms:modified xsi:type="dcterms:W3CDTF">2016-11-08T16:01:00Z</dcterms:modified>
</cp:coreProperties>
</file>