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4AE8B35" w14:textId="77777777" w:rsidR="00F009E4" w:rsidRDefault="00F009E4">
      <w:pPr>
        <w:jc w:val="center"/>
        <w:rPr>
          <w:b/>
          <w:sz w:val="42"/>
        </w:rPr>
      </w:pPr>
      <w:r>
        <w:rPr>
          <w:b/>
          <w:sz w:val="42"/>
        </w:rPr>
        <w:t>St Oliver Plunkett Primary School</w:t>
      </w:r>
    </w:p>
    <w:p w14:paraId="071F1EA3" w14:textId="77777777" w:rsidR="00F009E4" w:rsidRDefault="00F009E4">
      <w:pPr>
        <w:jc w:val="center"/>
        <w:rPr>
          <w:b/>
          <w:sz w:val="42"/>
        </w:rPr>
      </w:pPr>
      <w:r>
        <w:rPr>
          <w:b/>
          <w:sz w:val="42"/>
        </w:rPr>
        <w:t>Medium Term Planning</w:t>
      </w:r>
    </w:p>
    <w:p w14:paraId="4FE71766" w14:textId="77777777" w:rsidR="00F009E4" w:rsidRDefault="00F009E4">
      <w:pPr>
        <w:jc w:val="center"/>
        <w:rPr>
          <w:b/>
          <w:sz w:val="42"/>
        </w:rPr>
      </w:pPr>
    </w:p>
    <w:p w14:paraId="6F798921" w14:textId="3C6B2568" w:rsidR="00F009E4" w:rsidRPr="00922BA2" w:rsidRDefault="00F009E4">
      <w:pPr>
        <w:rPr>
          <w:b/>
        </w:rPr>
      </w:pPr>
      <w:r w:rsidRPr="001D08CF">
        <w:rPr>
          <w:b/>
        </w:rPr>
        <w:t>Area of L</w:t>
      </w:r>
      <w:r w:rsidR="00F52DDD">
        <w:rPr>
          <w:b/>
        </w:rPr>
        <w:t>earning:</w:t>
      </w:r>
      <w:r w:rsidR="00922BA2">
        <w:rPr>
          <w:b/>
        </w:rPr>
        <w:t xml:space="preserve">  </w:t>
      </w:r>
      <w:r w:rsidR="00922BA2">
        <w:rPr>
          <w:b/>
        </w:rPr>
        <w:softHyphen/>
      </w:r>
      <w:r w:rsidR="00922BA2">
        <w:rPr>
          <w:b/>
        </w:rPr>
        <w:softHyphen/>
      </w:r>
      <w:r w:rsidR="00922BA2">
        <w:rPr>
          <w:b/>
        </w:rPr>
        <w:softHyphen/>
      </w:r>
      <w:r w:rsidR="00922BA2">
        <w:rPr>
          <w:b/>
        </w:rPr>
        <w:softHyphen/>
      </w:r>
      <w:r w:rsidR="00922BA2">
        <w:rPr>
          <w:b/>
        </w:rPr>
        <w:softHyphen/>
      </w:r>
      <w:r w:rsidR="00922BA2">
        <w:rPr>
          <w:b/>
        </w:rPr>
        <w:softHyphen/>
      </w:r>
      <w:r w:rsidR="001D08CF" w:rsidRPr="001D08CF">
        <w:rPr>
          <w:b/>
        </w:rPr>
        <w:t>NUMERACY –</w:t>
      </w:r>
      <w:r w:rsidR="008A65F1">
        <w:rPr>
          <w:b/>
        </w:rPr>
        <w:t xml:space="preserve"> Areas:  </w:t>
      </w:r>
      <w:r w:rsidR="004305C4">
        <w:rPr>
          <w:b/>
        </w:rPr>
        <w:t>Shape and Space</w:t>
      </w:r>
      <w:r w:rsidR="003D2EBD">
        <w:rPr>
          <w:b/>
        </w:rPr>
        <w:t xml:space="preserve">, Measures                    </w:t>
      </w:r>
      <w:r w:rsidR="00922BA2">
        <w:rPr>
          <w:b/>
        </w:rPr>
        <w:t xml:space="preserve">         </w:t>
      </w:r>
      <w:r w:rsidR="00F52DDD">
        <w:rPr>
          <w:b/>
        </w:rPr>
        <w:t xml:space="preserve">Year Group:  Year 5          </w:t>
      </w:r>
      <w:r w:rsidR="003D2EBD">
        <w:rPr>
          <w:b/>
        </w:rPr>
        <w:t xml:space="preserve">     </w:t>
      </w:r>
      <w:r w:rsidR="00F52DDD">
        <w:rPr>
          <w:b/>
        </w:rPr>
        <w:t xml:space="preserve">    </w:t>
      </w:r>
      <w:r w:rsidR="00577958">
        <w:rPr>
          <w:b/>
        </w:rPr>
        <w:t>Autumn 2</w:t>
      </w:r>
    </w:p>
    <w:p w14:paraId="248EB877" w14:textId="77777777" w:rsidR="00F009E4" w:rsidRDefault="00F009E4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33"/>
        <w:gridCol w:w="3633"/>
        <w:gridCol w:w="3634"/>
        <w:gridCol w:w="3634"/>
      </w:tblGrid>
      <w:tr w:rsidR="00F009E4" w:rsidRPr="00AB3D40" w14:paraId="471BFAC7" w14:textId="77777777" w:rsidTr="00AB3D40">
        <w:tc>
          <w:tcPr>
            <w:tcW w:w="3633" w:type="dxa"/>
            <w:shd w:val="clear" w:color="auto" w:fill="auto"/>
          </w:tcPr>
          <w:p w14:paraId="12478247" w14:textId="77777777" w:rsidR="00F009E4" w:rsidRPr="00AB3D40" w:rsidRDefault="00F009E4" w:rsidP="00AB3D40">
            <w:pPr>
              <w:jc w:val="center"/>
              <w:rPr>
                <w:b/>
              </w:rPr>
            </w:pPr>
            <w:r w:rsidRPr="00AB3D40">
              <w:rPr>
                <w:b/>
              </w:rPr>
              <w:t>Learning Intentions</w:t>
            </w:r>
          </w:p>
        </w:tc>
        <w:tc>
          <w:tcPr>
            <w:tcW w:w="3633" w:type="dxa"/>
            <w:shd w:val="clear" w:color="auto" w:fill="auto"/>
          </w:tcPr>
          <w:p w14:paraId="5C5D977D" w14:textId="77777777" w:rsidR="00F009E4" w:rsidRPr="00AB3D40" w:rsidRDefault="00F009E4" w:rsidP="00AB3D40">
            <w:pPr>
              <w:jc w:val="center"/>
              <w:rPr>
                <w:b/>
              </w:rPr>
            </w:pPr>
            <w:r w:rsidRPr="00AB3D40">
              <w:rPr>
                <w:b/>
              </w:rPr>
              <w:t>Content / Activities</w:t>
            </w:r>
          </w:p>
        </w:tc>
        <w:tc>
          <w:tcPr>
            <w:tcW w:w="3634" w:type="dxa"/>
            <w:shd w:val="clear" w:color="auto" w:fill="auto"/>
          </w:tcPr>
          <w:p w14:paraId="0D896B02" w14:textId="77777777" w:rsidR="00F009E4" w:rsidRPr="00AB3D40" w:rsidRDefault="00F009E4" w:rsidP="00AB3D40">
            <w:pPr>
              <w:jc w:val="center"/>
              <w:rPr>
                <w:b/>
              </w:rPr>
            </w:pPr>
            <w:r w:rsidRPr="00AB3D40">
              <w:rPr>
                <w:b/>
              </w:rPr>
              <w:t>Resources / ICT</w:t>
            </w:r>
          </w:p>
        </w:tc>
        <w:tc>
          <w:tcPr>
            <w:tcW w:w="3634" w:type="dxa"/>
            <w:shd w:val="clear" w:color="auto" w:fill="auto"/>
          </w:tcPr>
          <w:p w14:paraId="6BDAE1F9" w14:textId="77777777" w:rsidR="00F009E4" w:rsidRPr="00AB3D40" w:rsidRDefault="00F009E4" w:rsidP="00AB3D40">
            <w:pPr>
              <w:jc w:val="center"/>
              <w:rPr>
                <w:b/>
              </w:rPr>
            </w:pPr>
            <w:r w:rsidRPr="00AB3D40">
              <w:rPr>
                <w:b/>
              </w:rPr>
              <w:t>Monitoring / Evaluation Assessment</w:t>
            </w:r>
          </w:p>
        </w:tc>
      </w:tr>
      <w:tr w:rsidR="00F009E4" w14:paraId="1FE55838" w14:textId="77777777" w:rsidTr="00A7291A">
        <w:trPr>
          <w:trHeight w:val="5651"/>
        </w:trPr>
        <w:tc>
          <w:tcPr>
            <w:tcW w:w="3633" w:type="dxa"/>
            <w:shd w:val="clear" w:color="auto" w:fill="auto"/>
          </w:tcPr>
          <w:p w14:paraId="17707EBC" w14:textId="77777777" w:rsidR="002E0C2C" w:rsidRDefault="002E0C2C">
            <w:pPr>
              <w:rPr>
                <w:sz w:val="20"/>
              </w:rPr>
            </w:pPr>
            <w:r w:rsidRPr="00891F08">
              <w:rPr>
                <w:sz w:val="20"/>
              </w:rPr>
              <w:t>Choose the appropriate materials, equipment and mathematics to use in a particular situation.</w:t>
            </w:r>
          </w:p>
          <w:p w14:paraId="51BAAEFD" w14:textId="77777777" w:rsidR="002A3B88" w:rsidRDefault="002A3B88">
            <w:pPr>
              <w:rPr>
                <w:sz w:val="20"/>
              </w:rPr>
            </w:pPr>
          </w:p>
          <w:p w14:paraId="01D7FEB3" w14:textId="77777777" w:rsidR="002E0C2C" w:rsidRDefault="004305C4">
            <w:pPr>
              <w:rPr>
                <w:sz w:val="20"/>
              </w:rPr>
            </w:pPr>
            <w:r>
              <w:rPr>
                <w:sz w:val="20"/>
              </w:rPr>
              <w:t>Recognise, name and describe common 2D and 3D shapes.</w:t>
            </w:r>
          </w:p>
          <w:p w14:paraId="5652C3E3" w14:textId="77777777" w:rsidR="004305C4" w:rsidRDefault="004305C4">
            <w:pPr>
              <w:rPr>
                <w:sz w:val="20"/>
              </w:rPr>
            </w:pPr>
          </w:p>
          <w:p w14:paraId="4031B169" w14:textId="77777777" w:rsidR="004305C4" w:rsidRDefault="004305C4">
            <w:pPr>
              <w:rPr>
                <w:sz w:val="20"/>
              </w:rPr>
            </w:pPr>
            <w:r>
              <w:rPr>
                <w:sz w:val="20"/>
              </w:rPr>
              <w:t>Recognise 1 line of symmetry in common 2D shapes</w:t>
            </w:r>
          </w:p>
          <w:p w14:paraId="4D6FE0BC" w14:textId="77777777" w:rsidR="004305C4" w:rsidRDefault="004305C4">
            <w:pPr>
              <w:rPr>
                <w:sz w:val="20"/>
              </w:rPr>
            </w:pPr>
          </w:p>
          <w:p w14:paraId="580D7319" w14:textId="77777777" w:rsidR="00405B7F" w:rsidRDefault="004305C4">
            <w:pPr>
              <w:rPr>
                <w:sz w:val="20"/>
              </w:rPr>
            </w:pPr>
            <w:r>
              <w:rPr>
                <w:sz w:val="20"/>
              </w:rPr>
              <w:t>Read and interpre</w:t>
            </w:r>
            <w:r w:rsidR="00405B7F">
              <w:rPr>
                <w:sz w:val="20"/>
              </w:rPr>
              <w:t>t a calendar and use the associated language</w:t>
            </w:r>
          </w:p>
          <w:p w14:paraId="17056804" w14:textId="77777777" w:rsidR="004305C4" w:rsidRPr="00891F08" w:rsidRDefault="004305C4">
            <w:pPr>
              <w:rPr>
                <w:sz w:val="20"/>
              </w:rPr>
            </w:pPr>
            <w:r>
              <w:rPr>
                <w:sz w:val="20"/>
              </w:rPr>
              <w:t xml:space="preserve"> </w:t>
            </w:r>
          </w:p>
          <w:p w14:paraId="45742470" w14:textId="77777777" w:rsidR="002E0C2C" w:rsidRPr="00891F08" w:rsidRDefault="002E0C2C">
            <w:pPr>
              <w:rPr>
                <w:sz w:val="20"/>
              </w:rPr>
            </w:pPr>
            <w:r w:rsidRPr="00891F08">
              <w:rPr>
                <w:sz w:val="20"/>
              </w:rPr>
              <w:t>Use a range of appropriate mathematical notation.</w:t>
            </w:r>
          </w:p>
          <w:p w14:paraId="13A6C55E" w14:textId="77777777" w:rsidR="002E0C2C" w:rsidRPr="00891F08" w:rsidRDefault="002E0C2C">
            <w:pPr>
              <w:rPr>
                <w:sz w:val="20"/>
              </w:rPr>
            </w:pPr>
          </w:p>
          <w:p w14:paraId="7FEE511B" w14:textId="77777777" w:rsidR="002E0C2C" w:rsidRPr="00891F08" w:rsidRDefault="002E0C2C">
            <w:pPr>
              <w:rPr>
                <w:sz w:val="20"/>
              </w:rPr>
            </w:pPr>
            <w:r w:rsidRPr="00891F08">
              <w:rPr>
                <w:sz w:val="20"/>
              </w:rPr>
              <w:t>Use appropriate mathematical language to discuss and describe their way of working, and respond to questions.</w:t>
            </w:r>
          </w:p>
          <w:p w14:paraId="74AA6E38" w14:textId="77777777" w:rsidR="002A3B88" w:rsidRPr="00891F08" w:rsidRDefault="002A3B88">
            <w:pPr>
              <w:rPr>
                <w:sz w:val="20"/>
              </w:rPr>
            </w:pPr>
          </w:p>
          <w:p w14:paraId="49534C76" w14:textId="77777777" w:rsidR="00F009E4" w:rsidRDefault="00F009E4" w:rsidP="002A3B88"/>
        </w:tc>
        <w:tc>
          <w:tcPr>
            <w:tcW w:w="3633" w:type="dxa"/>
            <w:shd w:val="clear" w:color="auto" w:fill="auto"/>
          </w:tcPr>
          <w:p w14:paraId="1BA916EC" w14:textId="77777777" w:rsidR="00A7291A" w:rsidRDefault="004305C4" w:rsidP="004305C4">
            <w:pPr>
              <w:jc w:val="center"/>
              <w:rPr>
                <w:b/>
                <w:sz w:val="20"/>
              </w:rPr>
            </w:pPr>
            <w:r w:rsidRPr="004305C4">
              <w:rPr>
                <w:b/>
                <w:sz w:val="20"/>
              </w:rPr>
              <w:t>SHAPE AND SPACE</w:t>
            </w:r>
          </w:p>
          <w:p w14:paraId="26455933" w14:textId="77777777" w:rsidR="005521AB" w:rsidRDefault="005521AB" w:rsidP="004305C4">
            <w:pPr>
              <w:jc w:val="center"/>
              <w:rPr>
                <w:b/>
                <w:sz w:val="20"/>
              </w:rPr>
            </w:pPr>
          </w:p>
          <w:p w14:paraId="40E11D39" w14:textId="77777777" w:rsidR="004305C4" w:rsidRDefault="004305C4" w:rsidP="005521A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Symmetry</w:t>
            </w:r>
          </w:p>
          <w:p w14:paraId="4D7BADE7" w14:textId="77777777" w:rsidR="005521AB" w:rsidRDefault="005521AB" w:rsidP="005521AB">
            <w:pPr>
              <w:jc w:val="center"/>
              <w:rPr>
                <w:b/>
                <w:sz w:val="20"/>
              </w:rPr>
            </w:pPr>
          </w:p>
          <w:p w14:paraId="172AE41C" w14:textId="77777777" w:rsidR="00CE5E23" w:rsidRDefault="00CE5E23" w:rsidP="004305C4">
            <w:pPr>
              <w:rPr>
                <w:sz w:val="20"/>
              </w:rPr>
            </w:pPr>
            <w:r>
              <w:rPr>
                <w:sz w:val="20"/>
              </w:rPr>
              <w:t>Explore symmetry in shapes by folding paper, cutting and making a symmetrical shape.</w:t>
            </w:r>
          </w:p>
          <w:p w14:paraId="275B0A6B" w14:textId="77777777" w:rsidR="005521AB" w:rsidRDefault="005521AB" w:rsidP="004305C4">
            <w:pPr>
              <w:rPr>
                <w:sz w:val="20"/>
              </w:rPr>
            </w:pPr>
          </w:p>
          <w:p w14:paraId="637DB5D3" w14:textId="77777777" w:rsidR="00CE5E23" w:rsidRDefault="00CE5E23" w:rsidP="004305C4">
            <w:pPr>
              <w:rPr>
                <w:sz w:val="20"/>
              </w:rPr>
            </w:pPr>
            <w:r>
              <w:rPr>
                <w:sz w:val="20"/>
              </w:rPr>
              <w:t>Identify the subsequent line of symmetry</w:t>
            </w:r>
          </w:p>
          <w:p w14:paraId="6AAB7858" w14:textId="77777777" w:rsidR="005521AB" w:rsidRDefault="005521AB" w:rsidP="004305C4">
            <w:pPr>
              <w:rPr>
                <w:sz w:val="20"/>
              </w:rPr>
            </w:pPr>
          </w:p>
          <w:p w14:paraId="68B54D92" w14:textId="77777777" w:rsidR="008A65F1" w:rsidRDefault="00CC77EB" w:rsidP="004305C4">
            <w:pPr>
              <w:rPr>
                <w:sz w:val="20"/>
              </w:rPr>
            </w:pPr>
            <w:r>
              <w:rPr>
                <w:sz w:val="20"/>
              </w:rPr>
              <w:t>Identifying shapes that are symmetrical</w:t>
            </w:r>
          </w:p>
          <w:p w14:paraId="0E6DC5CA" w14:textId="77777777" w:rsidR="00B04CF5" w:rsidRDefault="00B04CF5" w:rsidP="004305C4">
            <w:pPr>
              <w:rPr>
                <w:sz w:val="20"/>
              </w:rPr>
            </w:pPr>
          </w:p>
          <w:p w14:paraId="24499181" w14:textId="77777777" w:rsidR="00CE5E23" w:rsidRDefault="00CC77EB" w:rsidP="004305C4">
            <w:pPr>
              <w:rPr>
                <w:sz w:val="20"/>
              </w:rPr>
            </w:pPr>
            <w:r>
              <w:rPr>
                <w:sz w:val="20"/>
              </w:rPr>
              <w:t xml:space="preserve">Drawing Symmetrical Patterns </w:t>
            </w:r>
            <w:r w:rsidR="00CE5E23">
              <w:rPr>
                <w:sz w:val="20"/>
              </w:rPr>
              <w:t>Using squared paper with a vertical line of sym</w:t>
            </w:r>
            <w:r>
              <w:rPr>
                <w:sz w:val="20"/>
              </w:rPr>
              <w:t>metry.</w:t>
            </w:r>
          </w:p>
          <w:p w14:paraId="355FC167" w14:textId="77777777" w:rsidR="00CC77EB" w:rsidRDefault="00CC77EB" w:rsidP="00CC77EB">
            <w:pPr>
              <w:jc w:val="center"/>
              <w:rPr>
                <w:b/>
                <w:sz w:val="20"/>
              </w:rPr>
            </w:pPr>
            <w:r w:rsidRPr="00CC77EB">
              <w:rPr>
                <w:b/>
                <w:sz w:val="20"/>
              </w:rPr>
              <w:t>2 D Shape</w:t>
            </w:r>
          </w:p>
          <w:p w14:paraId="4F34C121" w14:textId="77777777" w:rsidR="005521AB" w:rsidRDefault="005521AB" w:rsidP="00CC77EB">
            <w:pPr>
              <w:jc w:val="center"/>
              <w:rPr>
                <w:b/>
                <w:sz w:val="20"/>
              </w:rPr>
            </w:pPr>
          </w:p>
          <w:p w14:paraId="358B6775" w14:textId="77777777" w:rsidR="00CC77EB" w:rsidRDefault="00A85265" w:rsidP="00CC77EB">
            <w:pPr>
              <w:rPr>
                <w:sz w:val="20"/>
              </w:rPr>
            </w:pPr>
            <w:r>
              <w:rPr>
                <w:sz w:val="20"/>
              </w:rPr>
              <w:t xml:space="preserve">Identify </w:t>
            </w:r>
            <w:r w:rsidR="00CC77EB">
              <w:rPr>
                <w:sz w:val="20"/>
              </w:rPr>
              <w:t>and name common 2D shapes:</w:t>
            </w:r>
          </w:p>
          <w:p w14:paraId="400CC194" w14:textId="74D61166" w:rsidR="00CC77EB" w:rsidRDefault="00CC77EB" w:rsidP="00CC77EB">
            <w:pPr>
              <w:rPr>
                <w:sz w:val="20"/>
              </w:rPr>
            </w:pPr>
            <w:r>
              <w:rPr>
                <w:sz w:val="20"/>
              </w:rPr>
              <w:t>Square, rec</w:t>
            </w:r>
            <w:r w:rsidR="00A85265">
              <w:rPr>
                <w:sz w:val="20"/>
              </w:rPr>
              <w:t>tangle, triangle, circle, Hexagon, pentagon,</w:t>
            </w:r>
            <w:r w:rsidR="005521AB">
              <w:rPr>
                <w:sz w:val="20"/>
              </w:rPr>
              <w:t xml:space="preserve"> </w:t>
            </w:r>
            <w:proofErr w:type="gramStart"/>
            <w:r w:rsidR="005521AB">
              <w:rPr>
                <w:sz w:val="20"/>
              </w:rPr>
              <w:t>octa</w:t>
            </w:r>
            <w:bookmarkStart w:id="0" w:name="_GoBack"/>
            <w:bookmarkEnd w:id="0"/>
            <w:r w:rsidR="005521AB">
              <w:rPr>
                <w:sz w:val="20"/>
              </w:rPr>
              <w:t xml:space="preserve">gon </w:t>
            </w:r>
            <w:r w:rsidR="00A85265">
              <w:rPr>
                <w:sz w:val="20"/>
              </w:rPr>
              <w:t xml:space="preserve"> </w:t>
            </w:r>
            <w:proofErr w:type="spellStart"/>
            <w:r w:rsidR="00A85265">
              <w:rPr>
                <w:sz w:val="20"/>
              </w:rPr>
              <w:t>semi</w:t>
            </w:r>
            <w:proofErr w:type="gramEnd"/>
            <w:r w:rsidR="00A85265">
              <w:rPr>
                <w:sz w:val="20"/>
              </w:rPr>
              <w:t xml:space="preserve"> circle</w:t>
            </w:r>
            <w:proofErr w:type="spellEnd"/>
            <w:r w:rsidR="00A85265">
              <w:rPr>
                <w:sz w:val="20"/>
              </w:rPr>
              <w:t xml:space="preserve"> and parallelogram.</w:t>
            </w:r>
          </w:p>
          <w:p w14:paraId="446B2EF2" w14:textId="77777777" w:rsidR="00A85265" w:rsidRDefault="00A85265" w:rsidP="00CC77EB">
            <w:pPr>
              <w:rPr>
                <w:sz w:val="20"/>
              </w:rPr>
            </w:pPr>
          </w:p>
          <w:p w14:paraId="5EF4CE22" w14:textId="77777777" w:rsidR="00A85265" w:rsidRDefault="00A85265" w:rsidP="00CC77EB">
            <w:pPr>
              <w:rPr>
                <w:sz w:val="20"/>
              </w:rPr>
            </w:pPr>
            <w:r>
              <w:rPr>
                <w:sz w:val="20"/>
              </w:rPr>
              <w:t>Identify and list the properties of each shape</w:t>
            </w:r>
          </w:p>
          <w:p w14:paraId="7094CE7B" w14:textId="77777777" w:rsidR="00A85265" w:rsidRDefault="00A85265" w:rsidP="00CC77EB">
            <w:pPr>
              <w:rPr>
                <w:sz w:val="20"/>
              </w:rPr>
            </w:pPr>
          </w:p>
          <w:p w14:paraId="17C2469D" w14:textId="77777777" w:rsidR="00A85265" w:rsidRDefault="00A85265" w:rsidP="00A85265">
            <w:pPr>
              <w:jc w:val="center"/>
              <w:rPr>
                <w:b/>
                <w:sz w:val="20"/>
              </w:rPr>
            </w:pPr>
            <w:r w:rsidRPr="00A85265">
              <w:rPr>
                <w:b/>
                <w:sz w:val="20"/>
              </w:rPr>
              <w:t>3D Shape</w:t>
            </w:r>
          </w:p>
          <w:p w14:paraId="536659EF" w14:textId="77777777" w:rsidR="005521AB" w:rsidRDefault="005521AB" w:rsidP="00A85265">
            <w:pPr>
              <w:jc w:val="center"/>
              <w:rPr>
                <w:b/>
                <w:sz w:val="20"/>
              </w:rPr>
            </w:pPr>
          </w:p>
          <w:p w14:paraId="131BA751" w14:textId="77777777" w:rsidR="00A85265" w:rsidRDefault="00A85265" w:rsidP="00A85265">
            <w:pPr>
              <w:rPr>
                <w:sz w:val="20"/>
              </w:rPr>
            </w:pPr>
            <w:r>
              <w:rPr>
                <w:sz w:val="20"/>
              </w:rPr>
              <w:t>Identify and name common 3D shapes:</w:t>
            </w:r>
          </w:p>
          <w:p w14:paraId="26EE7D55" w14:textId="77777777" w:rsidR="00A85265" w:rsidRDefault="00A85265" w:rsidP="00A85265">
            <w:pPr>
              <w:rPr>
                <w:sz w:val="20"/>
              </w:rPr>
            </w:pPr>
            <w:r>
              <w:rPr>
                <w:sz w:val="20"/>
              </w:rPr>
              <w:t>Cube, cuboid, sphere, cylinder, cone, pyramid and prism</w:t>
            </w:r>
          </w:p>
          <w:p w14:paraId="264AF47B" w14:textId="77777777" w:rsidR="00A85265" w:rsidRDefault="00A85265" w:rsidP="00A85265">
            <w:pPr>
              <w:rPr>
                <w:sz w:val="20"/>
              </w:rPr>
            </w:pPr>
          </w:p>
          <w:p w14:paraId="2491DAEB" w14:textId="77777777" w:rsidR="00A85265" w:rsidRDefault="00A85265" w:rsidP="00A85265">
            <w:pPr>
              <w:rPr>
                <w:sz w:val="20"/>
              </w:rPr>
            </w:pPr>
            <w:r>
              <w:rPr>
                <w:sz w:val="20"/>
              </w:rPr>
              <w:t>Identify and list the properties of each shape</w:t>
            </w:r>
          </w:p>
          <w:p w14:paraId="0A8820BF" w14:textId="77777777" w:rsidR="00A85265" w:rsidRDefault="00A85265" w:rsidP="00A85265">
            <w:pPr>
              <w:rPr>
                <w:sz w:val="20"/>
              </w:rPr>
            </w:pPr>
          </w:p>
          <w:p w14:paraId="235CFBC8" w14:textId="77777777" w:rsidR="00A85265" w:rsidRDefault="00A85265" w:rsidP="00A85265">
            <w:pPr>
              <w:jc w:val="center"/>
              <w:rPr>
                <w:b/>
                <w:sz w:val="20"/>
              </w:rPr>
            </w:pPr>
            <w:r w:rsidRPr="00A85265">
              <w:rPr>
                <w:b/>
                <w:sz w:val="20"/>
              </w:rPr>
              <w:t>Time</w:t>
            </w:r>
          </w:p>
          <w:p w14:paraId="4133EA91" w14:textId="77777777" w:rsidR="00A85265" w:rsidRDefault="005A1518" w:rsidP="00A85265">
            <w:pPr>
              <w:rPr>
                <w:sz w:val="20"/>
              </w:rPr>
            </w:pPr>
            <w:r>
              <w:rPr>
                <w:sz w:val="20"/>
              </w:rPr>
              <w:t>Days of the week</w:t>
            </w:r>
          </w:p>
          <w:p w14:paraId="7FBA9E61" w14:textId="77777777" w:rsidR="005A1518" w:rsidRDefault="005A1518" w:rsidP="00A85265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Seven days in a week</w:t>
            </w:r>
          </w:p>
          <w:p w14:paraId="355AEA0C" w14:textId="77777777" w:rsidR="005A1518" w:rsidRDefault="005A1518" w:rsidP="00A85265">
            <w:pPr>
              <w:rPr>
                <w:sz w:val="20"/>
              </w:rPr>
            </w:pPr>
            <w:r>
              <w:rPr>
                <w:sz w:val="20"/>
              </w:rPr>
              <w:t>Months of year</w:t>
            </w:r>
          </w:p>
          <w:p w14:paraId="7BD19D1B" w14:textId="77777777" w:rsidR="005A1518" w:rsidRDefault="005A1518" w:rsidP="00A85265">
            <w:pPr>
              <w:rPr>
                <w:sz w:val="20"/>
              </w:rPr>
            </w:pPr>
            <w:r>
              <w:rPr>
                <w:sz w:val="20"/>
              </w:rPr>
              <w:t>12 Months in a year</w:t>
            </w:r>
          </w:p>
          <w:p w14:paraId="33851157" w14:textId="77777777" w:rsidR="005A1518" w:rsidRDefault="005A1518" w:rsidP="00A85265">
            <w:pPr>
              <w:rPr>
                <w:sz w:val="20"/>
              </w:rPr>
            </w:pPr>
            <w:r>
              <w:rPr>
                <w:sz w:val="20"/>
              </w:rPr>
              <w:t>Month in each season</w:t>
            </w:r>
          </w:p>
          <w:p w14:paraId="12F70C40" w14:textId="77777777" w:rsidR="005A1518" w:rsidRDefault="005A1518" w:rsidP="00A85265">
            <w:pPr>
              <w:rPr>
                <w:sz w:val="20"/>
              </w:rPr>
            </w:pPr>
          </w:p>
          <w:p w14:paraId="2A9DBE54" w14:textId="77777777" w:rsidR="005A1518" w:rsidRDefault="005A1518" w:rsidP="00A85265">
            <w:pPr>
              <w:rPr>
                <w:sz w:val="20"/>
              </w:rPr>
            </w:pPr>
            <w:r>
              <w:rPr>
                <w:sz w:val="20"/>
              </w:rPr>
              <w:t>How many days in each month:</w:t>
            </w:r>
          </w:p>
          <w:p w14:paraId="009B7682" w14:textId="77777777" w:rsidR="005A1518" w:rsidRDefault="005A1518" w:rsidP="00A85265">
            <w:pPr>
              <w:rPr>
                <w:sz w:val="20"/>
              </w:rPr>
            </w:pPr>
            <w:r>
              <w:rPr>
                <w:sz w:val="20"/>
              </w:rPr>
              <w:t>Rhyme "30 days..."</w:t>
            </w:r>
          </w:p>
          <w:p w14:paraId="671E1278" w14:textId="77777777" w:rsidR="005A1518" w:rsidRDefault="005A1518" w:rsidP="00A85265">
            <w:pPr>
              <w:rPr>
                <w:sz w:val="20"/>
              </w:rPr>
            </w:pPr>
          </w:p>
          <w:p w14:paraId="07B77D1C" w14:textId="77777777" w:rsidR="005A1518" w:rsidRPr="005A1518" w:rsidRDefault="00405B7F" w:rsidP="00A85265">
            <w:pPr>
              <w:rPr>
                <w:sz w:val="20"/>
              </w:rPr>
            </w:pPr>
            <w:r>
              <w:rPr>
                <w:sz w:val="20"/>
              </w:rPr>
              <w:t xml:space="preserve">Obtaining information from a calendar, what date </w:t>
            </w:r>
            <w:proofErr w:type="gramStart"/>
            <w:r>
              <w:rPr>
                <w:sz w:val="20"/>
              </w:rPr>
              <w:t>is</w:t>
            </w:r>
            <w:proofErr w:type="gramEnd"/>
            <w:r>
              <w:rPr>
                <w:sz w:val="20"/>
              </w:rPr>
              <w:t xml:space="preserve"> first Wednesday etc...</w:t>
            </w:r>
          </w:p>
          <w:p w14:paraId="25474F40" w14:textId="77777777" w:rsidR="00A85265" w:rsidRPr="00A85265" w:rsidRDefault="00A85265" w:rsidP="00A85265">
            <w:pPr>
              <w:jc w:val="center"/>
              <w:rPr>
                <w:b/>
                <w:sz w:val="20"/>
              </w:rPr>
            </w:pPr>
          </w:p>
          <w:p w14:paraId="3BB806F1" w14:textId="77777777" w:rsidR="00A7291A" w:rsidRDefault="00405B7F" w:rsidP="00F52DDD">
            <w:pPr>
              <w:rPr>
                <w:sz w:val="20"/>
              </w:rPr>
            </w:pPr>
            <w:r>
              <w:rPr>
                <w:sz w:val="20"/>
              </w:rPr>
              <w:t xml:space="preserve">Reading a calendar and answering questions, </w:t>
            </w:r>
            <w:proofErr w:type="spellStart"/>
            <w:r>
              <w:rPr>
                <w:sz w:val="20"/>
              </w:rPr>
              <w:t>incl</w:t>
            </w:r>
            <w:proofErr w:type="spellEnd"/>
            <w:r>
              <w:rPr>
                <w:sz w:val="20"/>
              </w:rPr>
              <w:t xml:space="preserve"> - fortnight, 365 days in a year, time duration from one month to next.</w:t>
            </w:r>
          </w:p>
          <w:p w14:paraId="1DEF2A56" w14:textId="77777777" w:rsidR="00405B7F" w:rsidRDefault="00405B7F" w:rsidP="00F52DDD">
            <w:pPr>
              <w:rPr>
                <w:sz w:val="20"/>
              </w:rPr>
            </w:pPr>
          </w:p>
          <w:p w14:paraId="7B37F676" w14:textId="1970F8F5" w:rsidR="00405B7F" w:rsidRDefault="00405B7F" w:rsidP="00F52DDD">
            <w:pPr>
              <w:rPr>
                <w:sz w:val="20"/>
              </w:rPr>
            </w:pPr>
            <w:r>
              <w:rPr>
                <w:sz w:val="20"/>
              </w:rPr>
              <w:t xml:space="preserve">Key times in the calendar, and what month, season are they </w:t>
            </w:r>
            <w:r w:rsidR="00577958">
              <w:rPr>
                <w:sz w:val="20"/>
              </w:rPr>
              <w:t>associated</w:t>
            </w:r>
            <w:r>
              <w:rPr>
                <w:sz w:val="20"/>
              </w:rPr>
              <w:t xml:space="preserve"> with</w:t>
            </w:r>
          </w:p>
          <w:p w14:paraId="2CF7092D" w14:textId="77777777" w:rsidR="00405B7F" w:rsidRDefault="00405B7F" w:rsidP="00F52DDD">
            <w:pPr>
              <w:rPr>
                <w:b/>
                <w:sz w:val="20"/>
              </w:rPr>
            </w:pPr>
            <w:proofErr w:type="spellStart"/>
            <w:r>
              <w:rPr>
                <w:sz w:val="20"/>
              </w:rPr>
              <w:t>e.g</w:t>
            </w:r>
            <w:proofErr w:type="spellEnd"/>
            <w:r>
              <w:rPr>
                <w:sz w:val="20"/>
              </w:rPr>
              <w:t xml:space="preserve"> Christmas - December, Winter</w:t>
            </w:r>
          </w:p>
          <w:p w14:paraId="1C27C403" w14:textId="77777777" w:rsidR="002A3B88" w:rsidRPr="00891F08" w:rsidRDefault="002A3B88" w:rsidP="00F52DDD">
            <w:pPr>
              <w:rPr>
                <w:sz w:val="20"/>
              </w:rPr>
            </w:pPr>
          </w:p>
          <w:p w14:paraId="3C977790" w14:textId="77777777" w:rsidR="00A7291A" w:rsidRDefault="00A7291A" w:rsidP="002A3B88"/>
        </w:tc>
        <w:tc>
          <w:tcPr>
            <w:tcW w:w="3634" w:type="dxa"/>
            <w:shd w:val="clear" w:color="auto" w:fill="auto"/>
          </w:tcPr>
          <w:p w14:paraId="19D2AC4D" w14:textId="77777777" w:rsidR="00F009E4" w:rsidRDefault="00810F01">
            <w:r>
              <w:lastRenderedPageBreak/>
              <w:t>New Heinemann 4 Textbook</w:t>
            </w:r>
          </w:p>
          <w:p w14:paraId="42A2046D" w14:textId="2D749B2E" w:rsidR="00413972" w:rsidRDefault="00413972">
            <w:r>
              <w:t>New Heinemann 4 Teaching Resource Book</w:t>
            </w:r>
          </w:p>
          <w:p w14:paraId="6D71F1F9" w14:textId="1D871C7B" w:rsidR="00413972" w:rsidRDefault="00413972">
            <w:r>
              <w:t>New |Heinemann 4 Teaching File</w:t>
            </w:r>
          </w:p>
          <w:p w14:paraId="351B29E1" w14:textId="77777777" w:rsidR="00716E7B" w:rsidRDefault="00716E7B"/>
          <w:p w14:paraId="6E226E08" w14:textId="77777777" w:rsidR="00810F01" w:rsidRDefault="00810F01">
            <w:pPr>
              <w:rPr>
                <w:i/>
              </w:rPr>
            </w:pPr>
            <w:r>
              <w:t xml:space="preserve">Heinemann 4 Workbook – </w:t>
            </w:r>
            <w:r w:rsidR="003715DB">
              <w:rPr>
                <w:i/>
              </w:rPr>
              <w:t>Shape and Data Handling (Symmetry)</w:t>
            </w:r>
          </w:p>
          <w:p w14:paraId="39E42C2E" w14:textId="77777777" w:rsidR="00716E7B" w:rsidRPr="00810F01" w:rsidRDefault="00716E7B">
            <w:pPr>
              <w:rPr>
                <w:i/>
              </w:rPr>
            </w:pPr>
          </w:p>
          <w:p w14:paraId="017FC38C" w14:textId="77777777" w:rsidR="00810F01" w:rsidRDefault="00582599">
            <w:pPr>
              <w:rPr>
                <w:i/>
              </w:rPr>
            </w:pPr>
            <w:r>
              <w:t xml:space="preserve">Heinemann 4 Workbook </w:t>
            </w:r>
            <w:r w:rsidR="00716E7B">
              <w:t>–</w:t>
            </w:r>
            <w:r>
              <w:t xml:space="preserve"> </w:t>
            </w:r>
            <w:r w:rsidRPr="00582599">
              <w:rPr>
                <w:i/>
              </w:rPr>
              <w:t>Measures</w:t>
            </w:r>
            <w:r w:rsidR="003715DB">
              <w:rPr>
                <w:i/>
              </w:rPr>
              <w:t xml:space="preserve"> (Time - Calendar)</w:t>
            </w:r>
          </w:p>
          <w:p w14:paraId="1D7D7561" w14:textId="77777777" w:rsidR="00716E7B" w:rsidRDefault="00716E7B" w:rsidP="003C65C8"/>
          <w:p w14:paraId="710CC175" w14:textId="77777777" w:rsidR="003C65C8" w:rsidRDefault="00B04CF5" w:rsidP="003C65C8">
            <w:r>
              <w:t>iPad app - Symmetry</w:t>
            </w:r>
          </w:p>
          <w:p w14:paraId="1166AC31" w14:textId="77777777" w:rsidR="00CC77EB" w:rsidRDefault="00CC77EB" w:rsidP="003C65C8">
            <w:r>
              <w:t xml:space="preserve">                 2D Shape</w:t>
            </w:r>
          </w:p>
        </w:tc>
        <w:tc>
          <w:tcPr>
            <w:tcW w:w="3634" w:type="dxa"/>
            <w:shd w:val="clear" w:color="auto" w:fill="auto"/>
          </w:tcPr>
          <w:p w14:paraId="2AE88747" w14:textId="77777777" w:rsidR="001D08CF" w:rsidRDefault="001D08CF" w:rsidP="001D08CF"/>
          <w:p w14:paraId="359A8077" w14:textId="77777777" w:rsidR="00922BA2" w:rsidRPr="005B7ACB" w:rsidRDefault="00922BA2" w:rsidP="00922BA2">
            <w:pPr>
              <w:rPr>
                <w:sz w:val="22"/>
                <w:szCs w:val="22"/>
              </w:rPr>
            </w:pPr>
            <w:r w:rsidRPr="005B7ACB">
              <w:rPr>
                <w:sz w:val="22"/>
                <w:szCs w:val="22"/>
              </w:rPr>
              <w:t>Teacher observations</w:t>
            </w:r>
          </w:p>
          <w:p w14:paraId="033F2EA0" w14:textId="77777777" w:rsidR="00922BA2" w:rsidRPr="005B7ACB" w:rsidRDefault="00922BA2" w:rsidP="00922BA2">
            <w:pPr>
              <w:rPr>
                <w:sz w:val="22"/>
                <w:szCs w:val="22"/>
              </w:rPr>
            </w:pPr>
          </w:p>
          <w:p w14:paraId="29EC57FD" w14:textId="77777777" w:rsidR="00922BA2" w:rsidRPr="005B7ACB" w:rsidRDefault="00922BA2" w:rsidP="00922BA2">
            <w:pPr>
              <w:rPr>
                <w:sz w:val="22"/>
                <w:szCs w:val="22"/>
              </w:rPr>
            </w:pPr>
            <w:r w:rsidRPr="005B7ACB">
              <w:rPr>
                <w:sz w:val="22"/>
                <w:szCs w:val="22"/>
              </w:rPr>
              <w:t xml:space="preserve">Questioning techniques </w:t>
            </w:r>
          </w:p>
          <w:p w14:paraId="6AF850AA" w14:textId="77777777" w:rsidR="00922BA2" w:rsidRPr="005B7ACB" w:rsidRDefault="00922BA2" w:rsidP="00922BA2">
            <w:pPr>
              <w:rPr>
                <w:sz w:val="22"/>
                <w:szCs w:val="22"/>
              </w:rPr>
            </w:pPr>
          </w:p>
          <w:p w14:paraId="533B6CBD" w14:textId="77777777" w:rsidR="00922BA2" w:rsidRDefault="00922BA2" w:rsidP="00922BA2">
            <w:pPr>
              <w:rPr>
                <w:sz w:val="22"/>
                <w:szCs w:val="22"/>
              </w:rPr>
            </w:pPr>
            <w:r w:rsidRPr="005B7ACB">
              <w:rPr>
                <w:sz w:val="22"/>
                <w:szCs w:val="22"/>
              </w:rPr>
              <w:t>Self-assessment</w:t>
            </w:r>
          </w:p>
          <w:p w14:paraId="3D563BF0" w14:textId="77777777" w:rsidR="00234E9A" w:rsidRDefault="00234E9A" w:rsidP="00922BA2">
            <w:pPr>
              <w:rPr>
                <w:sz w:val="22"/>
                <w:szCs w:val="22"/>
              </w:rPr>
            </w:pPr>
          </w:p>
          <w:p w14:paraId="30462DAC" w14:textId="0F52DDE7" w:rsidR="00234E9A" w:rsidRDefault="00234E9A" w:rsidP="00922B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Peer Assessment</w:t>
            </w:r>
          </w:p>
          <w:p w14:paraId="635C55CD" w14:textId="77777777" w:rsidR="00413972" w:rsidRDefault="00413972" w:rsidP="00922BA2">
            <w:pPr>
              <w:rPr>
                <w:sz w:val="22"/>
                <w:szCs w:val="22"/>
              </w:rPr>
            </w:pPr>
          </w:p>
          <w:p w14:paraId="68547F5F" w14:textId="0CA760EB" w:rsidR="00413972" w:rsidRDefault="00413972" w:rsidP="00922BA2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Socrative</w:t>
            </w:r>
            <w:proofErr w:type="spellEnd"/>
            <w:r>
              <w:rPr>
                <w:sz w:val="22"/>
                <w:szCs w:val="22"/>
              </w:rPr>
              <w:t xml:space="preserve"> Quizzes</w:t>
            </w:r>
          </w:p>
          <w:p w14:paraId="148DF4D8" w14:textId="77777777" w:rsidR="005521AB" w:rsidRDefault="005521AB" w:rsidP="00922BA2">
            <w:pPr>
              <w:rPr>
                <w:sz w:val="22"/>
                <w:szCs w:val="22"/>
              </w:rPr>
            </w:pPr>
          </w:p>
          <w:p w14:paraId="1895049C" w14:textId="439DB74E" w:rsidR="005521AB" w:rsidRPr="005B7ACB" w:rsidRDefault="005521AB" w:rsidP="00922B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End of half-term assessment </w:t>
            </w:r>
          </w:p>
          <w:p w14:paraId="29C7668D" w14:textId="77777777" w:rsidR="00922BA2" w:rsidRPr="005B7ACB" w:rsidRDefault="00922BA2" w:rsidP="00922BA2">
            <w:pPr>
              <w:rPr>
                <w:sz w:val="22"/>
                <w:szCs w:val="22"/>
              </w:rPr>
            </w:pPr>
          </w:p>
          <w:p w14:paraId="61B60B88" w14:textId="77777777" w:rsidR="00F009E4" w:rsidRDefault="00F009E4" w:rsidP="00922BA2"/>
        </w:tc>
      </w:tr>
      <w:tr w:rsidR="00F009E4" w14:paraId="7530E754" w14:textId="77777777" w:rsidTr="00AB3D40">
        <w:tc>
          <w:tcPr>
            <w:tcW w:w="14534" w:type="dxa"/>
            <w:gridSpan w:val="4"/>
            <w:shd w:val="clear" w:color="auto" w:fill="auto"/>
          </w:tcPr>
          <w:p w14:paraId="3C7620D4" w14:textId="77777777" w:rsidR="00F009E4" w:rsidRDefault="00473EA5" w:rsidP="00473EA5">
            <w:r>
              <w:lastRenderedPageBreak/>
              <w:t>Evaluation</w:t>
            </w:r>
          </w:p>
          <w:p w14:paraId="1AD63F9B" w14:textId="77777777" w:rsidR="00405B7F" w:rsidRDefault="00405B7F" w:rsidP="00473EA5"/>
          <w:p w14:paraId="2852E7F0" w14:textId="77777777" w:rsidR="00405B7F" w:rsidRDefault="00405B7F" w:rsidP="00473EA5"/>
          <w:p w14:paraId="0F98B8BC" w14:textId="77777777" w:rsidR="00405B7F" w:rsidRDefault="00405B7F" w:rsidP="00473EA5"/>
          <w:p w14:paraId="70F3AFE7" w14:textId="77777777" w:rsidR="00405B7F" w:rsidRDefault="00405B7F" w:rsidP="00473EA5"/>
          <w:p w14:paraId="4FB0262E" w14:textId="77777777" w:rsidR="00405B7F" w:rsidRDefault="00405B7F" w:rsidP="00473EA5"/>
          <w:p w14:paraId="33B596E4" w14:textId="77777777" w:rsidR="00405B7F" w:rsidRDefault="00405B7F" w:rsidP="00473EA5"/>
          <w:p w14:paraId="586A7D0C" w14:textId="77777777" w:rsidR="00405B7F" w:rsidRDefault="00405B7F" w:rsidP="00473EA5"/>
          <w:p w14:paraId="084C157F" w14:textId="77777777" w:rsidR="00405B7F" w:rsidRDefault="00405B7F" w:rsidP="00473EA5"/>
          <w:p w14:paraId="69E15E55" w14:textId="77777777" w:rsidR="003C65C8" w:rsidRDefault="003C65C8" w:rsidP="00473EA5"/>
          <w:p w14:paraId="05ECE1BD" w14:textId="77777777" w:rsidR="003C65C8" w:rsidRDefault="003C65C8" w:rsidP="00473EA5"/>
          <w:p w14:paraId="6B9CB0A0" w14:textId="77777777" w:rsidR="003C65C8" w:rsidRDefault="003C65C8" w:rsidP="00473EA5"/>
        </w:tc>
      </w:tr>
    </w:tbl>
    <w:p w14:paraId="70276F6F" w14:textId="77777777" w:rsidR="00F009E4" w:rsidRDefault="00F009E4"/>
    <w:sectPr w:rsidR="00F009E4" w:rsidSect="00922BA2">
      <w:pgSz w:w="16838" w:h="11906" w:orient="landscape"/>
      <w:pgMar w:top="426" w:right="1440" w:bottom="540" w:left="10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B4CED80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44437CDD"/>
    <w:multiLevelType w:val="hybridMultilevel"/>
    <w:tmpl w:val="96C806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51A0"/>
    <w:rsid w:val="000B4A0D"/>
    <w:rsid w:val="00185B83"/>
    <w:rsid w:val="001D08CF"/>
    <w:rsid w:val="00234E9A"/>
    <w:rsid w:val="002447E5"/>
    <w:rsid w:val="002A3B88"/>
    <w:rsid w:val="002E0C2C"/>
    <w:rsid w:val="0032600E"/>
    <w:rsid w:val="0033064C"/>
    <w:rsid w:val="003715DB"/>
    <w:rsid w:val="003C53FD"/>
    <w:rsid w:val="003C65C8"/>
    <w:rsid w:val="003D2EBD"/>
    <w:rsid w:val="00405B7F"/>
    <w:rsid w:val="00413972"/>
    <w:rsid w:val="004305C4"/>
    <w:rsid w:val="00473EA5"/>
    <w:rsid w:val="005521AB"/>
    <w:rsid w:val="00577958"/>
    <w:rsid w:val="00582599"/>
    <w:rsid w:val="005A1518"/>
    <w:rsid w:val="00716E7B"/>
    <w:rsid w:val="00810F01"/>
    <w:rsid w:val="0084172A"/>
    <w:rsid w:val="00887B2D"/>
    <w:rsid w:val="00891F08"/>
    <w:rsid w:val="008A65F1"/>
    <w:rsid w:val="008C6644"/>
    <w:rsid w:val="00922BA2"/>
    <w:rsid w:val="0095136A"/>
    <w:rsid w:val="00A7291A"/>
    <w:rsid w:val="00A85265"/>
    <w:rsid w:val="00AB3D40"/>
    <w:rsid w:val="00AE00DC"/>
    <w:rsid w:val="00B04CF5"/>
    <w:rsid w:val="00B343E6"/>
    <w:rsid w:val="00CC77EB"/>
    <w:rsid w:val="00CE5E23"/>
    <w:rsid w:val="00D16747"/>
    <w:rsid w:val="00D61C5C"/>
    <w:rsid w:val="00DB51A0"/>
    <w:rsid w:val="00E0582C"/>
    <w:rsid w:val="00E62BDE"/>
    <w:rsid w:val="00E92339"/>
    <w:rsid w:val="00F009E4"/>
    <w:rsid w:val="00F52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4CC30F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716E7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716E7B"/>
    <w:rPr>
      <w:rFonts w:ascii="Tahoma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uiPriority w:val="72"/>
    <w:rsid w:val="005521A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716E7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716E7B"/>
    <w:rPr>
      <w:rFonts w:ascii="Tahoma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uiPriority w:val="72"/>
    <w:rsid w:val="005521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656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07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7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A50B6C45</Template>
  <TotalTime>18</TotalTime>
  <Pages>2</Pages>
  <Words>329</Words>
  <Characters>1880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 Oliver Plunkett Primary School</vt:lpstr>
    </vt:vector>
  </TitlesOfParts>
  <Company>RM plc</Company>
  <LinksUpToDate>false</LinksUpToDate>
  <CharactersWithSpaces>2205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 Oliver Plunkett Primary School</dc:title>
  <dc:creator>kflannery961</dc:creator>
  <cp:lastModifiedBy>K STUART</cp:lastModifiedBy>
  <cp:revision>5</cp:revision>
  <cp:lastPrinted>2014-09-05T14:50:00Z</cp:lastPrinted>
  <dcterms:created xsi:type="dcterms:W3CDTF">2014-11-12T08:50:00Z</dcterms:created>
  <dcterms:modified xsi:type="dcterms:W3CDTF">2016-11-08T15:42:00Z</dcterms:modified>
</cp:coreProperties>
</file>