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9E4" w:rsidRDefault="00F009E4" w:rsidP="00A30534">
      <w:pPr>
        <w:jc w:val="center"/>
        <w:rPr>
          <w:b/>
          <w:sz w:val="42"/>
        </w:rPr>
      </w:pPr>
      <w:r>
        <w:rPr>
          <w:b/>
          <w:sz w:val="42"/>
        </w:rPr>
        <w:t>St Oliver Plunkett Primary School</w:t>
      </w:r>
    </w:p>
    <w:p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Medium Term Planning</w:t>
      </w:r>
    </w:p>
    <w:p w:rsidR="00F009E4" w:rsidRDefault="001E59CA">
      <w:pPr>
        <w:jc w:val="center"/>
        <w:rPr>
          <w:b/>
          <w:sz w:val="42"/>
        </w:rPr>
      </w:pPr>
      <w:r>
        <w:rPr>
          <w:b/>
          <w:sz w:val="42"/>
        </w:rPr>
        <w:t xml:space="preserve"> </w:t>
      </w:r>
    </w:p>
    <w:p w:rsidR="00F009E4" w:rsidRDefault="00F009E4">
      <w:r>
        <w:t xml:space="preserve">Area of Learning: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1E59CA">
        <w:t>Literacy</w:t>
      </w:r>
      <w:r w:rsidR="00E34CE9">
        <w:t xml:space="preserve"> - Writing</w:t>
      </w:r>
      <w:r>
        <w:tab/>
      </w:r>
      <w:r w:rsidR="001E59CA">
        <w:t xml:space="preserve">                                             </w:t>
      </w:r>
      <w:r>
        <w:t xml:space="preserve">Year Group: </w:t>
      </w:r>
      <w:r w:rsidR="001E59CA">
        <w:t xml:space="preserve">Year 5                                                        </w:t>
      </w:r>
      <w:r w:rsidR="004744B4">
        <w:t>Autumn 2</w:t>
      </w:r>
      <w:r>
        <w:tab/>
      </w:r>
      <w:r w:rsidR="001E59CA">
        <w:t xml:space="preserve">             </w:t>
      </w:r>
    </w:p>
    <w:p w:rsidR="00F009E4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B12079" w:rsidRPr="000352EC" w:rsidTr="000352EC">
        <w:tc>
          <w:tcPr>
            <w:tcW w:w="3633" w:type="dxa"/>
            <w:shd w:val="clear" w:color="auto" w:fill="auto"/>
          </w:tcPr>
          <w:p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Monitoring / Evaluation Assessment</w:t>
            </w:r>
          </w:p>
        </w:tc>
      </w:tr>
      <w:tr w:rsidR="00B12079" w:rsidTr="00A30534">
        <w:trPr>
          <w:trHeight w:val="7351"/>
        </w:trPr>
        <w:tc>
          <w:tcPr>
            <w:tcW w:w="3633" w:type="dxa"/>
            <w:shd w:val="clear" w:color="auto" w:fill="auto"/>
          </w:tcPr>
          <w:p w:rsidR="00F009E4" w:rsidRDefault="00F009E4"/>
          <w:p w:rsidR="00F009E4" w:rsidRDefault="001E59CA">
            <w:r>
              <w:t>To develop increasing competence in the use of grammar and punctuation to create meaning.</w:t>
            </w:r>
          </w:p>
          <w:p w:rsidR="001E59CA" w:rsidRDefault="001E59CA"/>
          <w:p w:rsidR="001E59CA" w:rsidRDefault="001E59CA">
            <w:r>
              <w:t xml:space="preserve">To write for a variety of purposes and audiences, selecting, planning </w:t>
            </w:r>
            <w:proofErr w:type="gramStart"/>
            <w:r>
              <w:t>and  using</w:t>
            </w:r>
            <w:proofErr w:type="gramEnd"/>
            <w:r>
              <w:t xml:space="preserve"> appropriate style and form.</w:t>
            </w:r>
          </w:p>
          <w:p w:rsidR="001E59CA" w:rsidRDefault="001E59CA"/>
          <w:p w:rsidR="001E59CA" w:rsidRDefault="001E59CA">
            <w:r>
              <w:t>Discuss various features of layout in texts, and apply as appropriate.</w:t>
            </w:r>
          </w:p>
          <w:p w:rsidR="001E59CA" w:rsidRDefault="001E59CA"/>
          <w:p w:rsidR="001E59CA" w:rsidRDefault="001E59CA">
            <w:r>
              <w:t>Develop the skills of planning and redrafting.</w:t>
            </w:r>
          </w:p>
          <w:p w:rsidR="001E59CA" w:rsidRDefault="001E59CA"/>
          <w:p w:rsidR="001E59CA" w:rsidRDefault="00132E3F">
            <w:r>
              <w:t>Create, organise, r</w:t>
            </w:r>
            <w:r w:rsidR="001E59CA">
              <w:t>efine and present ideas using traditional and digital means.</w:t>
            </w:r>
          </w:p>
          <w:p w:rsidR="001E59CA" w:rsidRDefault="001E59CA"/>
          <w:p w:rsidR="00895AB7" w:rsidRDefault="001E59CA">
            <w:r>
              <w:t>Express thought, feelings and opinions and imaginative and factual writing</w:t>
            </w:r>
          </w:p>
          <w:p w:rsidR="00F009E4" w:rsidRDefault="00F009E4"/>
          <w:p w:rsidR="00F009E4" w:rsidRDefault="001E59CA">
            <w:r>
              <w:t>Develop a legible and swift style of cursive handwriting.</w:t>
            </w:r>
          </w:p>
        </w:tc>
        <w:tc>
          <w:tcPr>
            <w:tcW w:w="3633" w:type="dxa"/>
            <w:shd w:val="clear" w:color="auto" w:fill="auto"/>
          </w:tcPr>
          <w:p w:rsidR="00DA5EEA" w:rsidRPr="00A30534" w:rsidRDefault="00DA5EEA" w:rsidP="00DA5EEA">
            <w:pPr>
              <w:jc w:val="center"/>
              <w:rPr>
                <w:b/>
                <w:sz w:val="20"/>
                <w:u w:val="single"/>
              </w:rPr>
            </w:pPr>
            <w:r w:rsidRPr="00A30534">
              <w:rPr>
                <w:b/>
                <w:sz w:val="20"/>
                <w:u w:val="single"/>
              </w:rPr>
              <w:t>Grammar</w:t>
            </w:r>
          </w:p>
          <w:p w:rsidR="00DA5EEA" w:rsidRDefault="007155AC" w:rsidP="007057A4">
            <w:pPr>
              <w:rPr>
                <w:sz w:val="18"/>
              </w:rPr>
            </w:pPr>
            <w:r w:rsidRPr="00A30534">
              <w:rPr>
                <w:sz w:val="18"/>
              </w:rPr>
              <w:t>Engage in activities to identify, highlight and use:</w:t>
            </w:r>
          </w:p>
          <w:p w:rsidR="004744B4" w:rsidRPr="00A30534" w:rsidRDefault="004744B4" w:rsidP="007057A4">
            <w:pPr>
              <w:rPr>
                <w:sz w:val="18"/>
              </w:rPr>
            </w:pPr>
          </w:p>
          <w:p w:rsidR="00832AED" w:rsidRDefault="004744B4" w:rsidP="00D8487E">
            <w:pPr>
              <w:rPr>
                <w:sz w:val="18"/>
              </w:rPr>
            </w:pPr>
            <w:r>
              <w:rPr>
                <w:sz w:val="18"/>
              </w:rPr>
              <w:t>Speech Marks</w:t>
            </w:r>
          </w:p>
          <w:p w:rsidR="004744B4" w:rsidRDefault="004744B4" w:rsidP="00D8487E">
            <w:pPr>
              <w:rPr>
                <w:sz w:val="18"/>
              </w:rPr>
            </w:pPr>
            <w:r>
              <w:rPr>
                <w:sz w:val="18"/>
              </w:rPr>
              <w:t xml:space="preserve">Plurals of Nouns - add s, </w:t>
            </w:r>
            <w:proofErr w:type="spellStart"/>
            <w:r>
              <w:rPr>
                <w:sz w:val="18"/>
              </w:rPr>
              <w:t>es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ies</w:t>
            </w:r>
            <w:proofErr w:type="spellEnd"/>
            <w:r>
              <w:rPr>
                <w:sz w:val="18"/>
              </w:rPr>
              <w:t xml:space="preserve"> (X2)</w:t>
            </w:r>
          </w:p>
          <w:p w:rsidR="00832AED" w:rsidRDefault="004744B4" w:rsidP="00D8487E">
            <w:pPr>
              <w:rPr>
                <w:sz w:val="18"/>
              </w:rPr>
            </w:pPr>
            <w:r>
              <w:rPr>
                <w:sz w:val="18"/>
              </w:rPr>
              <w:t>Adverbs</w:t>
            </w:r>
          </w:p>
          <w:p w:rsidR="00832AED" w:rsidRDefault="004744B4" w:rsidP="00D8487E">
            <w:pPr>
              <w:rPr>
                <w:sz w:val="18"/>
              </w:rPr>
            </w:pPr>
            <w:r>
              <w:rPr>
                <w:sz w:val="18"/>
              </w:rPr>
              <w:t>Homophones</w:t>
            </w:r>
          </w:p>
          <w:p w:rsidR="004744B4" w:rsidRDefault="004744B4" w:rsidP="00D8487E">
            <w:pPr>
              <w:rPr>
                <w:sz w:val="18"/>
              </w:rPr>
            </w:pPr>
            <w:r>
              <w:rPr>
                <w:sz w:val="18"/>
              </w:rPr>
              <w:t>Alphabetical Order</w:t>
            </w:r>
          </w:p>
          <w:p w:rsidR="004744B4" w:rsidRDefault="004744B4" w:rsidP="00D8487E">
            <w:pPr>
              <w:rPr>
                <w:sz w:val="18"/>
              </w:rPr>
            </w:pPr>
          </w:p>
          <w:p w:rsidR="00507713" w:rsidRDefault="000E5C19" w:rsidP="000E5C19">
            <w:pPr>
              <w:jc w:val="center"/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Persuasive Writing</w:t>
            </w:r>
          </w:p>
          <w:p w:rsidR="000E5C19" w:rsidRDefault="000E5C19" w:rsidP="000E5C19">
            <w:pPr>
              <w:jc w:val="center"/>
              <w:rPr>
                <w:sz w:val="18"/>
              </w:rPr>
            </w:pPr>
          </w:p>
          <w:p w:rsidR="000E5C19" w:rsidRDefault="000E5C19" w:rsidP="000E5C19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>Identifying persuasive writing</w:t>
            </w:r>
          </w:p>
          <w:p w:rsidR="000E5C19" w:rsidRDefault="000E5C19" w:rsidP="000E5C19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>Ordering and linking points in an argument</w:t>
            </w:r>
          </w:p>
          <w:p w:rsidR="000E5C19" w:rsidRDefault="000E5C19" w:rsidP="000E5C19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>Introducing and concluding the persuasive writing</w:t>
            </w:r>
          </w:p>
          <w:p w:rsidR="000E5C19" w:rsidRDefault="000E5C19" w:rsidP="000E5C19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 xml:space="preserve">Planning the </w:t>
            </w:r>
            <w:proofErr w:type="spellStart"/>
            <w:r>
              <w:rPr>
                <w:sz w:val="22"/>
              </w:rPr>
              <w:t>peruasive</w:t>
            </w:r>
            <w:proofErr w:type="spellEnd"/>
            <w:r>
              <w:rPr>
                <w:sz w:val="22"/>
              </w:rPr>
              <w:t xml:space="preserve"> text</w:t>
            </w:r>
          </w:p>
          <w:p w:rsidR="000E5C19" w:rsidRDefault="000E5C19" w:rsidP="000E5C19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>Drafting the persuasive text</w:t>
            </w:r>
          </w:p>
          <w:p w:rsidR="000E5C19" w:rsidRDefault="000E5C19" w:rsidP="000E5C19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>
              <w:rPr>
                <w:sz w:val="22"/>
              </w:rPr>
              <w:t>Revising the persuasive text</w:t>
            </w:r>
          </w:p>
          <w:p w:rsidR="000E5C19" w:rsidRDefault="000E5C19" w:rsidP="000E5C19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proofErr w:type="spellStart"/>
            <w:r>
              <w:rPr>
                <w:sz w:val="22"/>
              </w:rPr>
              <w:t>Publishsing</w:t>
            </w:r>
            <w:proofErr w:type="spellEnd"/>
            <w:r>
              <w:rPr>
                <w:sz w:val="22"/>
              </w:rPr>
              <w:t xml:space="preserve"> and displaying the text.</w:t>
            </w:r>
          </w:p>
          <w:p w:rsidR="000E5C19" w:rsidRDefault="000E5C19" w:rsidP="000E5C19">
            <w:pPr>
              <w:jc w:val="center"/>
              <w:rPr>
                <w:sz w:val="18"/>
              </w:rPr>
            </w:pPr>
          </w:p>
          <w:p w:rsidR="00132E3F" w:rsidRDefault="00132E3F" w:rsidP="00895AB7">
            <w:pPr>
              <w:rPr>
                <w:sz w:val="18"/>
              </w:rPr>
            </w:pPr>
          </w:p>
          <w:p w:rsidR="00132E3F" w:rsidRPr="00132E3F" w:rsidRDefault="00132E3F" w:rsidP="00132E3F">
            <w:pPr>
              <w:jc w:val="center"/>
              <w:rPr>
                <w:b/>
                <w:sz w:val="18"/>
              </w:rPr>
            </w:pPr>
            <w:r w:rsidRPr="00132E3F">
              <w:rPr>
                <w:b/>
                <w:sz w:val="18"/>
              </w:rPr>
              <w:t>Handwriting</w:t>
            </w:r>
          </w:p>
          <w:p w:rsidR="00132E3F" w:rsidRDefault="004744B4" w:rsidP="00895AB7">
            <w:pPr>
              <w:rPr>
                <w:sz w:val="18"/>
              </w:rPr>
            </w:pPr>
            <w:r>
              <w:rPr>
                <w:sz w:val="18"/>
              </w:rPr>
              <w:t xml:space="preserve">Nelson Handwriting </w:t>
            </w:r>
            <w:r w:rsidR="00921ABC">
              <w:rPr>
                <w:sz w:val="18"/>
              </w:rPr>
              <w:t xml:space="preserve">Pupil </w:t>
            </w:r>
            <w:bookmarkStart w:id="0" w:name="_GoBack"/>
            <w:bookmarkEnd w:id="0"/>
            <w:r>
              <w:rPr>
                <w:sz w:val="18"/>
              </w:rPr>
              <w:t>Book</w:t>
            </w:r>
            <w:r w:rsidR="00921ABC">
              <w:rPr>
                <w:sz w:val="18"/>
              </w:rPr>
              <w:t xml:space="preserve"> A</w:t>
            </w:r>
            <w:r>
              <w:rPr>
                <w:sz w:val="18"/>
              </w:rPr>
              <w:t xml:space="preserve"> P 16 – 30</w:t>
            </w:r>
          </w:p>
          <w:p w:rsidR="000E5C19" w:rsidRDefault="000E5C19" w:rsidP="00895AB7">
            <w:pPr>
              <w:rPr>
                <w:sz w:val="18"/>
              </w:rPr>
            </w:pPr>
          </w:p>
          <w:p w:rsidR="00507713" w:rsidRPr="00A30534" w:rsidRDefault="00507713" w:rsidP="00895AB7">
            <w:pPr>
              <w:rPr>
                <w:sz w:val="18"/>
              </w:rPr>
            </w:pPr>
            <w:r>
              <w:rPr>
                <w:sz w:val="18"/>
              </w:rPr>
              <w:t xml:space="preserve">Practise </w:t>
            </w:r>
            <w:proofErr w:type="spellStart"/>
            <w:r>
              <w:rPr>
                <w:sz w:val="18"/>
              </w:rPr>
              <w:t>unjoined</w:t>
            </w:r>
            <w:proofErr w:type="spellEnd"/>
            <w:r>
              <w:rPr>
                <w:sz w:val="18"/>
              </w:rPr>
              <w:t xml:space="preserve"> script</w:t>
            </w:r>
          </w:p>
        </w:tc>
        <w:tc>
          <w:tcPr>
            <w:tcW w:w="3634" w:type="dxa"/>
            <w:shd w:val="clear" w:color="auto" w:fill="auto"/>
          </w:tcPr>
          <w:p w:rsidR="007155AC" w:rsidRDefault="007155AC"/>
          <w:p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Language Works</w:t>
            </w:r>
            <w:r>
              <w:t xml:space="preserve"> Book 1</w:t>
            </w:r>
          </w:p>
          <w:p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Language Works</w:t>
            </w:r>
            <w:r>
              <w:t xml:space="preserve"> Book Beginning</w:t>
            </w:r>
          </w:p>
          <w:p w:rsidR="007155AC" w:rsidRDefault="007155AC">
            <w:proofErr w:type="spellStart"/>
            <w:r>
              <w:t>Folens</w:t>
            </w:r>
            <w:proofErr w:type="spellEnd"/>
            <w:r>
              <w:t xml:space="preserve"> </w:t>
            </w:r>
            <w:r w:rsidR="00EF388F" w:rsidRPr="00F712CA">
              <w:rPr>
                <w:i/>
              </w:rPr>
              <w:t>Language Works Workbook Starter</w:t>
            </w:r>
          </w:p>
          <w:p w:rsidR="00EF388F" w:rsidRDefault="00EF388F">
            <w:proofErr w:type="spellStart"/>
            <w:r>
              <w:t>Folens</w:t>
            </w:r>
            <w:proofErr w:type="spellEnd"/>
            <w:r>
              <w:t xml:space="preserve"> </w:t>
            </w:r>
            <w:r w:rsidRPr="00F712CA">
              <w:rPr>
                <w:i/>
              </w:rPr>
              <w:t>Basic Rules of English</w:t>
            </w:r>
            <w:r>
              <w:t xml:space="preserve"> Grammar Book 1 and Book 2</w:t>
            </w:r>
          </w:p>
          <w:p w:rsidR="00D31FF3" w:rsidRDefault="00D31FF3">
            <w:r w:rsidRPr="00D31FF3">
              <w:t>Collins</w:t>
            </w:r>
            <w:r>
              <w:t xml:space="preserve"> Comprehension</w:t>
            </w:r>
            <w:r w:rsidRPr="00D31FF3">
              <w:rPr>
                <w:i/>
              </w:rPr>
              <w:t xml:space="preserve"> Primary Focus</w:t>
            </w:r>
            <w:r>
              <w:t xml:space="preserve"> Pupil Book 2</w:t>
            </w:r>
          </w:p>
          <w:p w:rsidR="00EF388F" w:rsidRDefault="00EF388F">
            <w:r>
              <w:t>Online Resources</w:t>
            </w:r>
          </w:p>
          <w:p w:rsidR="007155AC" w:rsidRDefault="007155AC"/>
          <w:p w:rsidR="00F712CA" w:rsidRDefault="00F712CA"/>
          <w:p w:rsidR="00F712CA" w:rsidRDefault="00F712CA">
            <w:r>
              <w:t>Cornerstones Teacher Book</w:t>
            </w:r>
          </w:p>
          <w:p w:rsidR="00F712CA" w:rsidRDefault="00F712CA">
            <w:r>
              <w:t>Cornerstones Pupil Book</w:t>
            </w:r>
          </w:p>
          <w:p w:rsidR="00991979" w:rsidRDefault="00991979">
            <w:r>
              <w:t>Newspapers</w:t>
            </w:r>
            <w:r w:rsidR="00921ABC">
              <w:t>/Magazines/\posters</w:t>
            </w:r>
          </w:p>
          <w:p w:rsidR="00D31FF3" w:rsidRDefault="00D31FF3"/>
          <w:p w:rsidR="00D31FF3" w:rsidRDefault="00D31FF3">
            <w:r>
              <w:t>Nelson Handwriting Book A</w:t>
            </w:r>
          </w:p>
        </w:tc>
        <w:tc>
          <w:tcPr>
            <w:tcW w:w="3634" w:type="dxa"/>
            <w:shd w:val="clear" w:color="auto" w:fill="auto"/>
          </w:tcPr>
          <w:p w:rsidR="00F009E4" w:rsidRDefault="00A30534" w:rsidP="00A30534">
            <w:pPr>
              <w:jc w:val="center"/>
            </w:pPr>
            <w:r>
              <w:t>AFLs</w:t>
            </w:r>
          </w:p>
          <w:p w:rsidR="00A30534" w:rsidRDefault="00132E3F">
            <w:r>
              <w:t>De</w:t>
            </w:r>
            <w:r w:rsidR="00A30534">
              <w:t>vise learning intention</w:t>
            </w:r>
            <w:r w:rsidR="00790B79">
              <w:t>s</w:t>
            </w:r>
            <w:r w:rsidR="00A30534">
              <w:t xml:space="preserve"> and negotiate success criteria in association with pupils.</w:t>
            </w:r>
          </w:p>
          <w:p w:rsidR="00A30534" w:rsidRDefault="00A30534"/>
          <w:p w:rsidR="00A30534" w:rsidRDefault="00A30534">
            <w:r>
              <w:t xml:space="preserve">Use a range of effective questioning </w:t>
            </w:r>
            <w:proofErr w:type="spellStart"/>
            <w:r>
              <w:t>techmiques</w:t>
            </w:r>
            <w:proofErr w:type="spellEnd"/>
            <w:r>
              <w:t>.</w:t>
            </w:r>
          </w:p>
          <w:p w:rsidR="00A30534" w:rsidRDefault="00A30534" w:rsidP="00790B79">
            <w:pPr>
              <w:ind w:firstLine="720"/>
            </w:pPr>
          </w:p>
          <w:p w:rsidR="00A30534" w:rsidRDefault="00A30534">
            <w:r>
              <w:t>Use; think, pair, share for pupil feedback.</w:t>
            </w:r>
          </w:p>
          <w:p w:rsidR="00A30534" w:rsidRDefault="00A30534"/>
          <w:p w:rsidR="00A30534" w:rsidRDefault="00A30534">
            <w:r>
              <w:t xml:space="preserve">Self and peer </w:t>
            </w:r>
            <w:proofErr w:type="spellStart"/>
            <w:r>
              <w:t>assessement</w:t>
            </w:r>
            <w:proofErr w:type="spellEnd"/>
          </w:p>
          <w:p w:rsidR="00A30534" w:rsidRDefault="00A30534"/>
          <w:p w:rsidR="00A30534" w:rsidRDefault="00A30534">
            <w:r>
              <w:t>Two Stars and a Wish</w:t>
            </w:r>
          </w:p>
          <w:p w:rsidR="000E5C19" w:rsidRDefault="000E5C19"/>
          <w:p w:rsidR="000E5C19" w:rsidRDefault="000E5C19">
            <w:r>
              <w:t>End of half Term Assessment</w:t>
            </w:r>
          </w:p>
          <w:p w:rsidR="00A30534" w:rsidRDefault="00A30534"/>
          <w:p w:rsidR="00A30534" w:rsidRDefault="00A30534"/>
        </w:tc>
      </w:tr>
      <w:tr w:rsidR="00F009E4" w:rsidTr="000352EC">
        <w:tc>
          <w:tcPr>
            <w:tcW w:w="14534" w:type="dxa"/>
            <w:gridSpan w:val="4"/>
            <w:shd w:val="clear" w:color="auto" w:fill="auto"/>
          </w:tcPr>
          <w:p w:rsidR="00F009E4" w:rsidRDefault="00A30534">
            <w:r>
              <w:t>Talking and Listening</w:t>
            </w:r>
          </w:p>
          <w:p w:rsidR="00A30534" w:rsidRDefault="00A30534">
            <w:r>
              <w:t xml:space="preserve">Share, respond to and evaluate ideas, </w:t>
            </w:r>
            <w:proofErr w:type="gramStart"/>
            <w:r>
              <w:t>arguments  and</w:t>
            </w:r>
            <w:proofErr w:type="gramEnd"/>
            <w:r>
              <w:t xml:space="preserve"> points of view and use evidence or reason to justify opinions.</w:t>
            </w:r>
          </w:p>
          <w:p w:rsidR="00A30534" w:rsidRDefault="00A30534">
            <w:r>
              <w:t xml:space="preserve">Participate in group and class discussions for a variety </w:t>
            </w:r>
            <w:proofErr w:type="gramStart"/>
            <w:r>
              <w:t>of  curricular</w:t>
            </w:r>
            <w:proofErr w:type="gramEnd"/>
            <w:r>
              <w:t xml:space="preserve"> purposes.</w:t>
            </w:r>
          </w:p>
          <w:p w:rsidR="00F009E4" w:rsidRDefault="00A30534">
            <w:r>
              <w:t>Formulate, give and respond to guidance, directions and instructions</w:t>
            </w:r>
          </w:p>
        </w:tc>
      </w:tr>
    </w:tbl>
    <w:p w:rsidR="00F009E4" w:rsidRDefault="00F009E4"/>
    <w:sectPr w:rsidR="00F009E4" w:rsidSect="004E6083">
      <w:pgSz w:w="16838" w:h="11906" w:orient="landscape"/>
      <w:pgMar w:top="142" w:right="1440" w:bottom="28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BF6F0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35B14E5"/>
    <w:multiLevelType w:val="hybridMultilevel"/>
    <w:tmpl w:val="93BC3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352EC"/>
    <w:rsid w:val="000E58BE"/>
    <w:rsid w:val="000E5C19"/>
    <w:rsid w:val="00132E3F"/>
    <w:rsid w:val="00192935"/>
    <w:rsid w:val="001E59CA"/>
    <w:rsid w:val="003F1D1A"/>
    <w:rsid w:val="004744B4"/>
    <w:rsid w:val="004E6083"/>
    <w:rsid w:val="00507713"/>
    <w:rsid w:val="0054008F"/>
    <w:rsid w:val="005C7DD4"/>
    <w:rsid w:val="005F38F1"/>
    <w:rsid w:val="00620ED1"/>
    <w:rsid w:val="007057A4"/>
    <w:rsid w:val="007155AC"/>
    <w:rsid w:val="007726F4"/>
    <w:rsid w:val="00790B79"/>
    <w:rsid w:val="00832AED"/>
    <w:rsid w:val="00832C2C"/>
    <w:rsid w:val="00895AB7"/>
    <w:rsid w:val="00921ABC"/>
    <w:rsid w:val="00991979"/>
    <w:rsid w:val="00A30534"/>
    <w:rsid w:val="00B12079"/>
    <w:rsid w:val="00B16C5A"/>
    <w:rsid w:val="00B26A04"/>
    <w:rsid w:val="00C54AC8"/>
    <w:rsid w:val="00C662DB"/>
    <w:rsid w:val="00D31FF3"/>
    <w:rsid w:val="00D8487E"/>
    <w:rsid w:val="00DA5EEA"/>
    <w:rsid w:val="00DA7E67"/>
    <w:rsid w:val="00DB51A0"/>
    <w:rsid w:val="00DC36BF"/>
    <w:rsid w:val="00E34CE9"/>
    <w:rsid w:val="00EF388F"/>
    <w:rsid w:val="00F009E4"/>
    <w:rsid w:val="00F62BA9"/>
    <w:rsid w:val="00F678FD"/>
    <w:rsid w:val="00F712CA"/>
    <w:rsid w:val="00FF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3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307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72"/>
    <w:qFormat/>
    <w:rsid w:val="000E5C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3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307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72"/>
    <w:qFormat/>
    <w:rsid w:val="000E5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4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A50B6C45</Template>
  <TotalTime>7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creator>kflannery961</dc:creator>
  <cp:lastModifiedBy>K STUART</cp:lastModifiedBy>
  <cp:revision>4</cp:revision>
  <cp:lastPrinted>2014-11-03T14:56:00Z</cp:lastPrinted>
  <dcterms:created xsi:type="dcterms:W3CDTF">2014-11-12T08:48:00Z</dcterms:created>
  <dcterms:modified xsi:type="dcterms:W3CDTF">2016-11-08T15:36:00Z</dcterms:modified>
</cp:coreProperties>
</file>