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74C2BC46" w:rsidR="004805D9" w:rsidRPr="00080B33" w:rsidRDefault="004805D9">
      <w:pPr>
        <w:rPr>
          <w:sz w:val="28"/>
          <w:szCs w:val="28"/>
        </w:rPr>
      </w:pPr>
      <w:r w:rsidRPr="003E431F">
        <w:rPr>
          <w:sz w:val="30"/>
          <w:szCs w:val="30"/>
        </w:rPr>
        <w:t>Teacher:</w:t>
      </w:r>
      <w:r w:rsidR="00DA3C5C">
        <w:rPr>
          <w:sz w:val="30"/>
          <w:szCs w:val="30"/>
        </w:rPr>
        <w:t xml:space="preserve"> 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080B33">
        <w:rPr>
          <w:sz w:val="28"/>
          <w:szCs w:val="28"/>
        </w:rPr>
        <w:tab/>
        <w:t>Year:</w:t>
      </w:r>
      <w:r w:rsidRPr="00080B33">
        <w:rPr>
          <w:sz w:val="28"/>
          <w:szCs w:val="28"/>
        </w:rPr>
        <w:tab/>
      </w:r>
      <w:r w:rsidR="00DA3C5C" w:rsidRPr="00080B33">
        <w:rPr>
          <w:sz w:val="28"/>
          <w:szCs w:val="28"/>
        </w:rPr>
        <w:t>Year 6</w:t>
      </w:r>
      <w:r w:rsidRPr="00080B33">
        <w:rPr>
          <w:sz w:val="28"/>
          <w:szCs w:val="28"/>
        </w:rPr>
        <w:tab/>
      </w:r>
      <w:r w:rsidRPr="00080B33">
        <w:rPr>
          <w:sz w:val="28"/>
          <w:szCs w:val="28"/>
        </w:rPr>
        <w:tab/>
      </w:r>
      <w:r w:rsidRPr="00080B33">
        <w:rPr>
          <w:sz w:val="28"/>
          <w:szCs w:val="28"/>
        </w:rPr>
        <w:tab/>
      </w:r>
      <w:r w:rsidRPr="00080B33">
        <w:rPr>
          <w:sz w:val="28"/>
          <w:szCs w:val="28"/>
        </w:rPr>
        <w:tab/>
        <w:t>Week Beginning:</w:t>
      </w:r>
      <w:r w:rsidR="00C05A4A" w:rsidRPr="00080B33">
        <w:rPr>
          <w:sz w:val="28"/>
          <w:szCs w:val="28"/>
        </w:rPr>
        <w:t xml:space="preserve"> Autumn 1 Week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:rsidRPr="00080B33" w14:paraId="3DC8078D" w14:textId="77777777" w:rsidTr="00FD2EE9">
        <w:tc>
          <w:tcPr>
            <w:tcW w:w="7054" w:type="dxa"/>
            <w:gridSpan w:val="2"/>
          </w:tcPr>
          <w:p w14:paraId="3DC8078A" w14:textId="303EB847" w:rsidR="004805D9" w:rsidRPr="00080B33" w:rsidRDefault="004805D9">
            <w:pPr>
              <w:rPr>
                <w:sz w:val="28"/>
                <w:szCs w:val="28"/>
              </w:rPr>
            </w:pPr>
            <w:r w:rsidRPr="00080B33">
              <w:rPr>
                <w:sz w:val="28"/>
                <w:szCs w:val="2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080B33" w:rsidRDefault="004805D9">
            <w:pPr>
              <w:rPr>
                <w:sz w:val="28"/>
                <w:szCs w:val="28"/>
              </w:rPr>
            </w:pPr>
            <w:r w:rsidRPr="00080B33">
              <w:rPr>
                <w:sz w:val="28"/>
                <w:szCs w:val="2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080B33" w:rsidRDefault="004805D9">
            <w:pPr>
              <w:rPr>
                <w:sz w:val="28"/>
                <w:szCs w:val="28"/>
              </w:rPr>
            </w:pPr>
            <w:r w:rsidRPr="00080B33">
              <w:rPr>
                <w:sz w:val="28"/>
                <w:szCs w:val="28"/>
              </w:rPr>
              <w:t>USING ICT</w:t>
            </w:r>
          </w:p>
        </w:tc>
      </w:tr>
      <w:tr w:rsidR="004805D9" w:rsidRPr="00080B33" w14:paraId="3DC807BA" w14:textId="77777777" w:rsidTr="00341E0F">
        <w:trPr>
          <w:trHeight w:val="9630"/>
        </w:trPr>
        <w:tc>
          <w:tcPr>
            <w:tcW w:w="7054" w:type="dxa"/>
            <w:gridSpan w:val="2"/>
          </w:tcPr>
          <w:p w14:paraId="61ADA8F0" w14:textId="5D6E39D8" w:rsidR="00CB26B4" w:rsidRPr="00260ABF" w:rsidRDefault="00CB26B4" w:rsidP="00CB26B4">
            <w:pPr>
              <w:rPr>
                <w:b/>
                <w:sz w:val="24"/>
                <w:szCs w:val="24"/>
                <w:u w:val="single"/>
              </w:rPr>
            </w:pPr>
            <w:r w:rsidRPr="00260ABF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35770D" w:rsidRPr="00135293" w:rsidRDefault="0035770D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35770D" w:rsidRDefault="0035770D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C851C2" w:rsidRPr="00135293" w:rsidRDefault="00C851C2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C851C2" w:rsidRDefault="00C851C2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CCC411F" w14:textId="6EAB9A22" w:rsidR="00CB26B4" w:rsidRPr="00260ABF" w:rsidRDefault="00CB26B4" w:rsidP="00CB26B4">
            <w:pPr>
              <w:rPr>
                <w:b/>
                <w:sz w:val="24"/>
                <w:szCs w:val="24"/>
                <w:u w:val="single"/>
              </w:rPr>
            </w:pPr>
          </w:p>
          <w:p w14:paraId="6BD8C411" w14:textId="77777777" w:rsidR="00963CA1" w:rsidRPr="00260ABF" w:rsidRDefault="00963CA1" w:rsidP="00963CA1">
            <w:pPr>
              <w:rPr>
                <w:sz w:val="24"/>
                <w:szCs w:val="24"/>
                <w:u w:val="single"/>
              </w:rPr>
            </w:pPr>
            <w:r w:rsidRPr="00260ABF">
              <w:rPr>
                <w:sz w:val="24"/>
                <w:szCs w:val="24"/>
                <w:u w:val="single"/>
              </w:rPr>
              <w:t>Guided Reading / Reading Skills:</w:t>
            </w:r>
          </w:p>
          <w:p w14:paraId="75E6B7E9" w14:textId="334D38E4" w:rsidR="00963CA1" w:rsidRPr="00260ABF" w:rsidRDefault="00456974" w:rsidP="00963CA1">
            <w:pPr>
              <w:rPr>
                <w:sz w:val="24"/>
                <w:szCs w:val="24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1:</w:t>
            </w:r>
            <w:r w:rsidR="00963CA1" w:rsidRPr="00260ABF">
              <w:rPr>
                <w:sz w:val="24"/>
                <w:szCs w:val="24"/>
              </w:rPr>
              <w:t>ORT 13/14</w:t>
            </w:r>
          </w:p>
          <w:p w14:paraId="2F2A49AD" w14:textId="07E3C917" w:rsidR="00963CA1" w:rsidRPr="00260ABF" w:rsidRDefault="00456974" w:rsidP="00963CA1">
            <w:pPr>
              <w:jc w:val="both"/>
              <w:rPr>
                <w:sz w:val="24"/>
                <w:szCs w:val="24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2: </w:t>
            </w:r>
            <w:r w:rsidR="00963CA1" w:rsidRPr="00260ABF">
              <w:rPr>
                <w:sz w:val="24"/>
                <w:szCs w:val="24"/>
              </w:rPr>
              <w:t>ORT 12/13</w:t>
            </w:r>
          </w:p>
          <w:p w14:paraId="04593836" w14:textId="48A63BEA" w:rsidR="00963CA1" w:rsidRPr="00260ABF" w:rsidRDefault="00456974" w:rsidP="00963CA1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3:</w:t>
            </w:r>
            <w:r w:rsidR="00963CA1" w:rsidRPr="00260ABF">
              <w:rPr>
                <w:sz w:val="24"/>
                <w:szCs w:val="24"/>
              </w:rPr>
              <w:t>ORT  11/12</w:t>
            </w:r>
          </w:p>
          <w:p w14:paraId="7C42D9AE" w14:textId="348C6343" w:rsidR="00472403" w:rsidRPr="00260ABF" w:rsidRDefault="00CB26B4" w:rsidP="00456974">
            <w:pPr>
              <w:tabs>
                <w:tab w:val="left" w:pos="1363"/>
              </w:tabs>
              <w:jc w:val="both"/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ab/>
            </w:r>
            <w:r w:rsidR="00472403" w:rsidRPr="00260ABF">
              <w:rPr>
                <w:sz w:val="24"/>
                <w:szCs w:val="24"/>
                <w:u w:val="single"/>
              </w:rPr>
              <w:t xml:space="preserve">Novel/Big Book </w:t>
            </w:r>
            <w:r w:rsidR="001F25A7" w:rsidRPr="00260ABF">
              <w:rPr>
                <w:sz w:val="24"/>
                <w:szCs w:val="24"/>
                <w:u w:val="single"/>
              </w:rPr>
              <w:t xml:space="preserve">/ Shared Reading </w:t>
            </w:r>
            <w:r w:rsidR="00472403" w:rsidRPr="00260ABF">
              <w:rPr>
                <w:sz w:val="24"/>
                <w:szCs w:val="24"/>
              </w:rPr>
              <w:t>:</w:t>
            </w:r>
          </w:p>
          <w:p w14:paraId="64475C0B" w14:textId="385C4AFA" w:rsidR="00963CA1" w:rsidRPr="00260ABF" w:rsidRDefault="009F4AF8" w:rsidP="00963C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Book Review </w:t>
            </w:r>
            <w:r w:rsidR="00963CA1" w:rsidRPr="00260ABF">
              <w:rPr>
                <w:sz w:val="24"/>
                <w:szCs w:val="24"/>
              </w:rPr>
              <w:t>- The Wreck of the Zanzibar</w:t>
            </w:r>
          </w:p>
          <w:p w14:paraId="79BC8224" w14:textId="35F51A46" w:rsidR="00FD2EE9" w:rsidRPr="00260ABF" w:rsidRDefault="00472403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  <w:u w:val="single"/>
              </w:rPr>
              <w:t>Comprehension</w:t>
            </w:r>
            <w:r w:rsidR="001F25A7" w:rsidRPr="00260ABF">
              <w:rPr>
                <w:sz w:val="24"/>
                <w:szCs w:val="24"/>
                <w:u w:val="single"/>
              </w:rPr>
              <w:t>:</w:t>
            </w:r>
          </w:p>
          <w:p w14:paraId="46B93511" w14:textId="3F8CEF96" w:rsidR="00472403" w:rsidRPr="00260ABF" w:rsidRDefault="00472403">
            <w:pPr>
              <w:rPr>
                <w:sz w:val="24"/>
                <w:szCs w:val="24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1</w:t>
            </w:r>
            <w:r w:rsidR="00135293" w:rsidRPr="00260ABF">
              <w:rPr>
                <w:sz w:val="24"/>
                <w:szCs w:val="24"/>
              </w:rPr>
              <w:t>:</w:t>
            </w:r>
            <w:r w:rsidR="00963CA1" w:rsidRPr="00260ABF">
              <w:rPr>
                <w:sz w:val="24"/>
                <w:szCs w:val="24"/>
              </w:rPr>
              <w:t xml:space="preserve">Collins book 3 </w:t>
            </w:r>
            <w:proofErr w:type="spellStart"/>
            <w:r w:rsidR="00963CA1" w:rsidRPr="00260ABF">
              <w:rPr>
                <w:sz w:val="24"/>
                <w:szCs w:val="24"/>
              </w:rPr>
              <w:t>pg</w:t>
            </w:r>
            <w:proofErr w:type="spellEnd"/>
            <w:r w:rsidR="00963CA1" w:rsidRPr="00260ABF">
              <w:rPr>
                <w:sz w:val="24"/>
                <w:szCs w:val="24"/>
              </w:rPr>
              <w:t xml:space="preserve"> 30,31 - Colonel </w:t>
            </w:r>
            <w:proofErr w:type="spellStart"/>
            <w:r w:rsidR="00963CA1" w:rsidRPr="00260ABF">
              <w:rPr>
                <w:sz w:val="24"/>
                <w:szCs w:val="24"/>
              </w:rPr>
              <w:t>Fazackerly</w:t>
            </w:r>
            <w:proofErr w:type="spellEnd"/>
            <w:r w:rsidR="00963CA1" w:rsidRPr="00260ABF">
              <w:rPr>
                <w:sz w:val="24"/>
                <w:szCs w:val="24"/>
              </w:rPr>
              <w:t xml:space="preserve"> B and C</w:t>
            </w:r>
          </w:p>
          <w:p w14:paraId="4A359E8C" w14:textId="7611F59D" w:rsidR="00472403" w:rsidRPr="00260ABF" w:rsidRDefault="00472403">
            <w:pPr>
              <w:rPr>
                <w:sz w:val="24"/>
                <w:szCs w:val="24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2</w:t>
            </w:r>
            <w:r w:rsidR="00135293" w:rsidRPr="00260ABF">
              <w:rPr>
                <w:sz w:val="24"/>
                <w:szCs w:val="24"/>
              </w:rPr>
              <w:t>:</w:t>
            </w:r>
            <w:r w:rsidR="00963CA1" w:rsidRPr="00260ABF">
              <w:rPr>
                <w:sz w:val="24"/>
                <w:szCs w:val="24"/>
              </w:rPr>
              <w:t xml:space="preserve"> Collins book 3 </w:t>
            </w:r>
            <w:proofErr w:type="spellStart"/>
            <w:r w:rsidR="00963CA1" w:rsidRPr="00260ABF">
              <w:rPr>
                <w:sz w:val="24"/>
                <w:szCs w:val="24"/>
              </w:rPr>
              <w:t>pg</w:t>
            </w:r>
            <w:proofErr w:type="spellEnd"/>
            <w:r w:rsidR="00963CA1" w:rsidRPr="00260ABF">
              <w:rPr>
                <w:sz w:val="24"/>
                <w:szCs w:val="24"/>
              </w:rPr>
              <w:t xml:space="preserve"> 30,31- Colonel </w:t>
            </w:r>
            <w:proofErr w:type="spellStart"/>
            <w:r w:rsidR="00963CA1" w:rsidRPr="00260ABF">
              <w:rPr>
                <w:sz w:val="24"/>
                <w:szCs w:val="24"/>
              </w:rPr>
              <w:t>Fazackerly</w:t>
            </w:r>
            <w:proofErr w:type="spellEnd"/>
            <w:r w:rsidR="00963CA1" w:rsidRPr="00260ABF">
              <w:rPr>
                <w:sz w:val="24"/>
                <w:szCs w:val="24"/>
              </w:rPr>
              <w:t xml:space="preserve"> A and B</w:t>
            </w:r>
          </w:p>
          <w:p w14:paraId="3929E55F" w14:textId="16FC7E50" w:rsidR="00472403" w:rsidRPr="00260ABF" w:rsidRDefault="00472403">
            <w:pPr>
              <w:rPr>
                <w:sz w:val="24"/>
                <w:szCs w:val="24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3</w:t>
            </w:r>
            <w:r w:rsidR="00135293" w:rsidRPr="00260ABF">
              <w:rPr>
                <w:sz w:val="24"/>
                <w:szCs w:val="24"/>
              </w:rPr>
              <w:t>:</w:t>
            </w:r>
            <w:r w:rsidR="00963CA1" w:rsidRPr="00260ABF">
              <w:rPr>
                <w:sz w:val="24"/>
                <w:szCs w:val="24"/>
              </w:rPr>
              <w:t xml:space="preserve"> L.W 1 </w:t>
            </w:r>
            <w:proofErr w:type="spellStart"/>
            <w:r w:rsidR="00963CA1" w:rsidRPr="00260ABF">
              <w:rPr>
                <w:sz w:val="24"/>
                <w:szCs w:val="24"/>
              </w:rPr>
              <w:t>pg</w:t>
            </w:r>
            <w:proofErr w:type="spellEnd"/>
            <w:r w:rsidR="00963CA1" w:rsidRPr="00260ABF">
              <w:rPr>
                <w:sz w:val="24"/>
                <w:szCs w:val="24"/>
              </w:rPr>
              <w:t xml:space="preserve"> </w:t>
            </w:r>
            <w:r w:rsidR="00A73BAA">
              <w:rPr>
                <w:sz w:val="24"/>
                <w:szCs w:val="24"/>
              </w:rPr>
              <w:t>28/29 The Olympic Games</w:t>
            </w:r>
            <w:r w:rsidR="00963CA1" w:rsidRPr="00260ABF">
              <w:rPr>
                <w:sz w:val="24"/>
                <w:szCs w:val="24"/>
              </w:rPr>
              <w:t xml:space="preserve"> </w:t>
            </w:r>
          </w:p>
          <w:p w14:paraId="1A78F9AD" w14:textId="4135F278" w:rsidR="00135293" w:rsidRPr="00260ABF" w:rsidRDefault="00CB26B4">
            <w:pPr>
              <w:rPr>
                <w:sz w:val="24"/>
                <w:szCs w:val="24"/>
              </w:rPr>
            </w:pPr>
            <w:r w:rsidRPr="00260ABF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35770D" w:rsidRPr="00135293" w:rsidRDefault="0035770D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35770D" w:rsidRDefault="0035770D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C851C2" w:rsidRPr="00135293" w:rsidRDefault="00C851C2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C851C2" w:rsidRDefault="00C851C2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E8141D6" w14:textId="77777777" w:rsidR="00CB26B4" w:rsidRPr="00260ABF" w:rsidRDefault="00CB26B4" w:rsidP="00CB26B4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  <w:u w:val="single"/>
              </w:rPr>
              <w:t>Handwriting</w:t>
            </w:r>
            <w:r w:rsidRPr="00260ABF">
              <w:rPr>
                <w:sz w:val="24"/>
                <w:szCs w:val="24"/>
              </w:rPr>
              <w:t>:</w:t>
            </w:r>
          </w:p>
          <w:p w14:paraId="15FF37C3" w14:textId="2726CF83" w:rsidR="00963CA1" w:rsidRPr="00260ABF" w:rsidRDefault="003B35D8" w:rsidP="00963CA1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 xml:space="preserve">Nelson pupil book 2 </w:t>
            </w:r>
            <w:proofErr w:type="spellStart"/>
            <w:r w:rsidRPr="00260ABF">
              <w:rPr>
                <w:sz w:val="24"/>
                <w:szCs w:val="24"/>
              </w:rPr>
              <w:t>pg</w:t>
            </w:r>
            <w:proofErr w:type="spellEnd"/>
            <w:r w:rsidRPr="00260ABF">
              <w:rPr>
                <w:sz w:val="24"/>
                <w:szCs w:val="24"/>
              </w:rPr>
              <w:t xml:space="preserve"> 16</w:t>
            </w:r>
          </w:p>
          <w:p w14:paraId="2773E9F0" w14:textId="77777777" w:rsidR="001F25A7" w:rsidRPr="00260ABF" w:rsidRDefault="00CB26B4" w:rsidP="00CB26B4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  <w:u w:val="single"/>
              </w:rPr>
              <w:t>Spellings/Phonics</w:t>
            </w:r>
            <w:r w:rsidRPr="00260ABF">
              <w:rPr>
                <w:sz w:val="24"/>
                <w:szCs w:val="24"/>
              </w:rPr>
              <w:t xml:space="preserve">: </w:t>
            </w:r>
          </w:p>
          <w:p w14:paraId="77B76EBE" w14:textId="27EBADBE" w:rsidR="00963CA1" w:rsidRPr="00260ABF" w:rsidRDefault="00963CA1" w:rsidP="00963CA1">
            <w:pPr>
              <w:rPr>
                <w:sz w:val="24"/>
                <w:szCs w:val="24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1: Au</w:t>
            </w:r>
            <w:r w:rsidR="00E34A5C" w:rsidRPr="00260ABF">
              <w:rPr>
                <w:sz w:val="24"/>
                <w:szCs w:val="24"/>
              </w:rPr>
              <w:t>tumn 2 Week 6</w:t>
            </w:r>
            <w:r w:rsidRPr="00260ABF">
              <w:rPr>
                <w:sz w:val="24"/>
                <w:szCs w:val="24"/>
              </w:rPr>
              <w:t xml:space="preserve">  – </w:t>
            </w:r>
            <w:proofErr w:type="spellStart"/>
            <w:r w:rsidR="00E34A5C" w:rsidRPr="00260ABF">
              <w:rPr>
                <w:sz w:val="24"/>
                <w:szCs w:val="24"/>
              </w:rPr>
              <w:t>ee</w:t>
            </w:r>
            <w:proofErr w:type="spellEnd"/>
            <w:r w:rsidR="00E34A5C" w:rsidRPr="00260ABF">
              <w:rPr>
                <w:sz w:val="24"/>
                <w:szCs w:val="24"/>
              </w:rPr>
              <w:t xml:space="preserve">, </w:t>
            </w:r>
            <w:proofErr w:type="spellStart"/>
            <w:r w:rsidR="00E34A5C" w:rsidRPr="00260ABF">
              <w:rPr>
                <w:sz w:val="24"/>
                <w:szCs w:val="24"/>
              </w:rPr>
              <w:t>ey</w:t>
            </w:r>
            <w:proofErr w:type="spellEnd"/>
            <w:r w:rsidR="00E34A5C" w:rsidRPr="00260ABF">
              <w:rPr>
                <w:sz w:val="24"/>
                <w:szCs w:val="24"/>
              </w:rPr>
              <w:t xml:space="preserve"> ,</w:t>
            </w:r>
            <w:proofErr w:type="spellStart"/>
            <w:r w:rsidR="00E34A5C" w:rsidRPr="00260ABF">
              <w:rPr>
                <w:sz w:val="24"/>
                <w:szCs w:val="24"/>
              </w:rPr>
              <w:t>ei</w:t>
            </w:r>
            <w:proofErr w:type="spellEnd"/>
            <w:r w:rsidR="00E34A5C" w:rsidRPr="00260ABF">
              <w:rPr>
                <w:sz w:val="24"/>
                <w:szCs w:val="24"/>
              </w:rPr>
              <w:t xml:space="preserve"> ,</w:t>
            </w:r>
            <w:proofErr w:type="spellStart"/>
            <w:r w:rsidR="00E34A5C" w:rsidRPr="00260ABF">
              <w:rPr>
                <w:sz w:val="24"/>
                <w:szCs w:val="24"/>
              </w:rPr>
              <w:t>ea</w:t>
            </w:r>
            <w:proofErr w:type="spellEnd"/>
            <w:r w:rsidR="00E34A5C" w:rsidRPr="00260ABF">
              <w:rPr>
                <w:sz w:val="24"/>
                <w:szCs w:val="24"/>
              </w:rPr>
              <w:t xml:space="preserve"> ,y </w:t>
            </w:r>
            <w:proofErr w:type="spellStart"/>
            <w:r w:rsidR="00001E16" w:rsidRPr="00260ABF">
              <w:rPr>
                <w:sz w:val="24"/>
                <w:szCs w:val="24"/>
              </w:rPr>
              <w:t>e_e</w:t>
            </w:r>
            <w:proofErr w:type="spellEnd"/>
            <w:r w:rsidR="00001E16" w:rsidRPr="00260ABF">
              <w:rPr>
                <w:sz w:val="24"/>
                <w:szCs w:val="24"/>
              </w:rPr>
              <w:t xml:space="preserve">    coffee ,complete, relief, believe, niece, steep, reason, coffee, finally, honey, empty, eve, priest, pier, ceiling, complete, many.</w:t>
            </w:r>
          </w:p>
          <w:p w14:paraId="53206735" w14:textId="3EBD3BE3" w:rsidR="00963CA1" w:rsidRDefault="00963CA1" w:rsidP="00963CA1">
            <w:pPr>
              <w:rPr>
                <w:sz w:val="24"/>
                <w:szCs w:val="24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2: Autum</w:t>
            </w:r>
            <w:r w:rsidR="00E34A5C" w:rsidRPr="00260ABF">
              <w:rPr>
                <w:sz w:val="24"/>
                <w:szCs w:val="24"/>
              </w:rPr>
              <w:t>n 2 Week 6</w:t>
            </w:r>
            <w:r w:rsidRPr="00260ABF">
              <w:rPr>
                <w:sz w:val="24"/>
                <w:szCs w:val="24"/>
              </w:rPr>
              <w:t xml:space="preserve"> – </w:t>
            </w:r>
            <w:proofErr w:type="spellStart"/>
            <w:r w:rsidR="00E34A5C" w:rsidRPr="00260ABF">
              <w:rPr>
                <w:sz w:val="24"/>
                <w:szCs w:val="24"/>
              </w:rPr>
              <w:t>ee</w:t>
            </w:r>
            <w:proofErr w:type="spellEnd"/>
            <w:r w:rsidR="00E34A5C" w:rsidRPr="00260ABF">
              <w:rPr>
                <w:sz w:val="24"/>
                <w:szCs w:val="24"/>
              </w:rPr>
              <w:t xml:space="preserve">, </w:t>
            </w:r>
            <w:proofErr w:type="spellStart"/>
            <w:r w:rsidR="00E34A5C" w:rsidRPr="00260ABF">
              <w:rPr>
                <w:sz w:val="24"/>
                <w:szCs w:val="24"/>
              </w:rPr>
              <w:t>ey</w:t>
            </w:r>
            <w:proofErr w:type="spellEnd"/>
            <w:r w:rsidR="00E34A5C" w:rsidRPr="00260ABF">
              <w:rPr>
                <w:sz w:val="24"/>
                <w:szCs w:val="24"/>
              </w:rPr>
              <w:t xml:space="preserve"> ,</w:t>
            </w:r>
            <w:proofErr w:type="spellStart"/>
            <w:r w:rsidR="00E34A5C" w:rsidRPr="00260ABF">
              <w:rPr>
                <w:sz w:val="24"/>
                <w:szCs w:val="24"/>
              </w:rPr>
              <w:t>ei</w:t>
            </w:r>
            <w:proofErr w:type="spellEnd"/>
            <w:r w:rsidR="00E34A5C" w:rsidRPr="00260ABF">
              <w:rPr>
                <w:sz w:val="24"/>
                <w:szCs w:val="24"/>
              </w:rPr>
              <w:t xml:space="preserve"> ,</w:t>
            </w:r>
            <w:proofErr w:type="spellStart"/>
            <w:r w:rsidR="00E34A5C" w:rsidRPr="00260ABF">
              <w:rPr>
                <w:sz w:val="24"/>
                <w:szCs w:val="24"/>
              </w:rPr>
              <w:t>ea</w:t>
            </w:r>
            <w:proofErr w:type="spellEnd"/>
            <w:r w:rsidR="00E34A5C" w:rsidRPr="00260ABF">
              <w:rPr>
                <w:sz w:val="24"/>
                <w:szCs w:val="24"/>
              </w:rPr>
              <w:t xml:space="preserve"> ,y </w:t>
            </w:r>
            <w:proofErr w:type="spellStart"/>
            <w:r w:rsidR="00E34A5C" w:rsidRPr="00260ABF">
              <w:rPr>
                <w:sz w:val="24"/>
                <w:szCs w:val="24"/>
              </w:rPr>
              <w:t>e_e</w:t>
            </w:r>
            <w:proofErr w:type="spellEnd"/>
            <w:r w:rsidR="00001E16" w:rsidRPr="00260ABF">
              <w:rPr>
                <w:sz w:val="24"/>
                <w:szCs w:val="24"/>
              </w:rPr>
              <w:t xml:space="preserve">     honey, money, thief, chief, </w:t>
            </w:r>
            <w:r w:rsidR="00041CD1" w:rsidRPr="00260ABF">
              <w:rPr>
                <w:sz w:val="24"/>
                <w:szCs w:val="24"/>
              </w:rPr>
              <w:t>eve, pier, steep, many, happier, believed, coffee, honey, screeched, niece, relief</w:t>
            </w:r>
          </w:p>
          <w:p w14:paraId="3A26DB37" w14:textId="77777777" w:rsidR="009F4AF8" w:rsidRPr="00260ABF" w:rsidRDefault="009F4AF8" w:rsidP="00963CA1">
            <w:pPr>
              <w:rPr>
                <w:sz w:val="24"/>
                <w:szCs w:val="24"/>
              </w:rPr>
            </w:pPr>
          </w:p>
          <w:p w14:paraId="533D0839" w14:textId="54F43855" w:rsidR="00FD2EE9" w:rsidRPr="00260ABF" w:rsidRDefault="00472403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  <w:u w:val="single"/>
              </w:rPr>
              <w:t>Grammar</w:t>
            </w:r>
            <w:r w:rsidRPr="00260ABF">
              <w:rPr>
                <w:sz w:val="24"/>
                <w:szCs w:val="24"/>
              </w:rPr>
              <w:t>:</w:t>
            </w:r>
            <w:r w:rsidR="00AE3D1A" w:rsidRPr="00260ABF">
              <w:rPr>
                <w:sz w:val="24"/>
                <w:szCs w:val="24"/>
              </w:rPr>
              <w:t xml:space="preserve"> Prefixes </w:t>
            </w:r>
          </w:p>
          <w:p w14:paraId="45A1FFE9" w14:textId="7D5AD181" w:rsidR="00472403" w:rsidRPr="00260ABF" w:rsidRDefault="00472403">
            <w:pPr>
              <w:rPr>
                <w:sz w:val="24"/>
                <w:szCs w:val="24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1</w:t>
            </w:r>
            <w:r w:rsidR="00135293" w:rsidRPr="00260ABF">
              <w:rPr>
                <w:sz w:val="24"/>
                <w:szCs w:val="24"/>
              </w:rPr>
              <w:t>:</w:t>
            </w:r>
            <w:r w:rsidR="00AE3D1A" w:rsidRPr="00260ABF">
              <w:rPr>
                <w:sz w:val="24"/>
                <w:szCs w:val="24"/>
              </w:rPr>
              <w:t xml:space="preserve"> Basic Skills book 3 </w:t>
            </w:r>
            <w:proofErr w:type="spellStart"/>
            <w:r w:rsidR="00AE3D1A" w:rsidRPr="00260ABF">
              <w:rPr>
                <w:sz w:val="24"/>
                <w:szCs w:val="24"/>
              </w:rPr>
              <w:t>pg</w:t>
            </w:r>
            <w:proofErr w:type="spellEnd"/>
            <w:r w:rsidR="00AE3D1A" w:rsidRPr="00260ABF">
              <w:rPr>
                <w:sz w:val="24"/>
                <w:szCs w:val="24"/>
              </w:rPr>
              <w:t xml:space="preserve"> 41</w:t>
            </w:r>
          </w:p>
          <w:p w14:paraId="189E5661" w14:textId="775FC5D4" w:rsidR="00472403" w:rsidRPr="00260ABF" w:rsidRDefault="00472403">
            <w:pPr>
              <w:rPr>
                <w:sz w:val="24"/>
                <w:szCs w:val="24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2</w:t>
            </w:r>
            <w:r w:rsidR="00135293" w:rsidRPr="00260ABF">
              <w:rPr>
                <w:sz w:val="24"/>
                <w:szCs w:val="24"/>
              </w:rPr>
              <w:t>:</w:t>
            </w:r>
            <w:r w:rsidR="00AE3D1A" w:rsidRPr="00260ABF">
              <w:rPr>
                <w:sz w:val="24"/>
                <w:szCs w:val="24"/>
              </w:rPr>
              <w:t xml:space="preserve"> Basic Skills book 2 </w:t>
            </w:r>
            <w:proofErr w:type="spellStart"/>
            <w:r w:rsidR="00AE3D1A" w:rsidRPr="00260ABF">
              <w:rPr>
                <w:sz w:val="24"/>
                <w:szCs w:val="24"/>
              </w:rPr>
              <w:t>pg</w:t>
            </w:r>
            <w:proofErr w:type="spellEnd"/>
            <w:r w:rsidR="00AE3D1A" w:rsidRPr="00260ABF">
              <w:rPr>
                <w:sz w:val="24"/>
                <w:szCs w:val="24"/>
              </w:rPr>
              <w:t xml:space="preserve"> 46</w:t>
            </w:r>
          </w:p>
          <w:p w14:paraId="79DF8C87" w14:textId="09AF4EB8" w:rsidR="00472403" w:rsidRPr="00260ABF" w:rsidRDefault="00472403">
            <w:pPr>
              <w:rPr>
                <w:sz w:val="24"/>
                <w:szCs w:val="24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3</w:t>
            </w:r>
            <w:r w:rsidR="00135293" w:rsidRPr="00260ABF">
              <w:rPr>
                <w:sz w:val="24"/>
                <w:szCs w:val="24"/>
              </w:rPr>
              <w:t>:</w:t>
            </w:r>
            <w:r w:rsidR="00AE3D1A" w:rsidRPr="00260ABF">
              <w:rPr>
                <w:sz w:val="24"/>
                <w:szCs w:val="24"/>
              </w:rPr>
              <w:t xml:space="preserve"> worksheet on prefixes</w:t>
            </w:r>
          </w:p>
          <w:p w14:paraId="101F232A" w14:textId="77777777" w:rsidR="00472403" w:rsidRPr="00260ABF" w:rsidRDefault="00472403">
            <w:pPr>
              <w:rPr>
                <w:sz w:val="24"/>
                <w:szCs w:val="24"/>
              </w:rPr>
            </w:pPr>
          </w:p>
          <w:p w14:paraId="0329D4B3" w14:textId="264F1C2F" w:rsidR="00472403" w:rsidRPr="00260ABF" w:rsidRDefault="00472403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  <w:u w:val="single"/>
              </w:rPr>
              <w:t>Creative</w:t>
            </w:r>
            <w:r w:rsidR="00C851C2" w:rsidRPr="00260ABF">
              <w:rPr>
                <w:sz w:val="24"/>
                <w:szCs w:val="24"/>
                <w:u w:val="single"/>
              </w:rPr>
              <w:t xml:space="preserve"> / Genre</w:t>
            </w:r>
            <w:r w:rsidRPr="00260ABF">
              <w:rPr>
                <w:sz w:val="24"/>
                <w:szCs w:val="24"/>
              </w:rPr>
              <w:t xml:space="preserve"> :</w:t>
            </w:r>
          </w:p>
          <w:p w14:paraId="5880BA0C" w14:textId="77777777" w:rsidR="003E431F" w:rsidRPr="00260ABF" w:rsidRDefault="00AE3D1A" w:rsidP="00CB26B4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Re-draft persuasive letters using the guidance given through 2 stars and a wish. (</w:t>
            </w:r>
            <w:proofErr w:type="spellStart"/>
            <w:r w:rsidRPr="00260ABF">
              <w:rPr>
                <w:sz w:val="24"/>
                <w:szCs w:val="24"/>
              </w:rPr>
              <w:t>iPads</w:t>
            </w:r>
            <w:proofErr w:type="spellEnd"/>
            <w:r w:rsidRPr="00260ABF">
              <w:rPr>
                <w:sz w:val="24"/>
                <w:szCs w:val="24"/>
              </w:rPr>
              <w:t>)</w:t>
            </w:r>
          </w:p>
          <w:p w14:paraId="759BEB1E" w14:textId="147E9E04" w:rsidR="00AE3D1A" w:rsidRPr="00260ABF" w:rsidRDefault="00AE3D1A" w:rsidP="00CB26B4">
            <w:pPr>
              <w:rPr>
                <w:sz w:val="24"/>
                <w:szCs w:val="24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260ABF" w:rsidRDefault="001F25A7">
            <w:pPr>
              <w:rPr>
                <w:sz w:val="24"/>
                <w:szCs w:val="24"/>
              </w:rPr>
            </w:pPr>
            <w:r w:rsidRPr="00260ABF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35770D" w:rsidRPr="00135293" w:rsidRDefault="0035770D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Dk//at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C851C2" w:rsidRPr="00135293" w:rsidRDefault="00C851C2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152A035" w14:textId="77777777" w:rsidR="001F25A7" w:rsidRPr="00260ABF" w:rsidRDefault="001F25A7">
            <w:pPr>
              <w:rPr>
                <w:sz w:val="24"/>
                <w:szCs w:val="24"/>
              </w:rPr>
            </w:pPr>
          </w:p>
          <w:p w14:paraId="2C24EFE7" w14:textId="77777777" w:rsidR="00AE3D1A" w:rsidRPr="00260ABF" w:rsidRDefault="00AE3D1A" w:rsidP="00AE3D1A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Recall of times tables 2 to 10.</w:t>
            </w:r>
          </w:p>
          <w:p w14:paraId="20144C68" w14:textId="77777777" w:rsidR="00AE3D1A" w:rsidRPr="00260ABF" w:rsidRDefault="00AE3D1A" w:rsidP="00AE3D1A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Decimals linked to tenths and hundredths</w:t>
            </w:r>
          </w:p>
          <w:p w14:paraId="45C4034E" w14:textId="77777777" w:rsidR="00AE3D1A" w:rsidRPr="00260ABF" w:rsidRDefault="00AE3D1A" w:rsidP="00AE3D1A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Mental maths workbook daily.</w:t>
            </w:r>
          </w:p>
          <w:p w14:paraId="7FC0B2EB" w14:textId="368110ED" w:rsidR="00135293" w:rsidRPr="00260ABF" w:rsidRDefault="001F25A7">
            <w:pPr>
              <w:rPr>
                <w:sz w:val="24"/>
                <w:szCs w:val="24"/>
              </w:rPr>
            </w:pPr>
            <w:r w:rsidRPr="00260ABF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35770D" w:rsidRPr="00135293" w:rsidRDefault="0035770D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B36YfU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C851C2" w:rsidRPr="00135293" w:rsidRDefault="00C851C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Pr="00260ABF" w:rsidRDefault="001F25A7">
            <w:pPr>
              <w:rPr>
                <w:sz w:val="24"/>
                <w:szCs w:val="24"/>
              </w:rPr>
            </w:pPr>
          </w:p>
          <w:p w14:paraId="3F3EA41F" w14:textId="77777777" w:rsidR="009F4AF8" w:rsidRDefault="009F4AF8" w:rsidP="009F4A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Multiplication:</w:t>
            </w:r>
          </w:p>
          <w:p w14:paraId="612B1E1D" w14:textId="504CAD47" w:rsidR="009F4AF8" w:rsidRPr="00FD2EE9" w:rsidRDefault="009F4AF8" w:rsidP="009F4AF8">
            <w:pPr>
              <w:rPr>
                <w:sz w:val="24"/>
                <w:szCs w:val="24"/>
              </w:rPr>
            </w:pPr>
            <w:proofErr w:type="spellStart"/>
            <w:r w:rsidRPr="00FD2EE9">
              <w:rPr>
                <w:sz w:val="24"/>
                <w:szCs w:val="24"/>
              </w:rPr>
              <w:t>Grp</w:t>
            </w:r>
            <w:proofErr w:type="spellEnd"/>
            <w:r w:rsidRPr="00FD2EE9">
              <w:rPr>
                <w:sz w:val="24"/>
                <w:szCs w:val="24"/>
              </w:rPr>
              <w:t xml:space="preserve"> 1:</w:t>
            </w:r>
            <w:r>
              <w:rPr>
                <w:sz w:val="24"/>
                <w:szCs w:val="24"/>
              </w:rPr>
              <w:t xml:space="preserve"> NHM5 – </w:t>
            </w:r>
            <w:proofErr w:type="spellStart"/>
            <w:r>
              <w:rPr>
                <w:sz w:val="24"/>
                <w:szCs w:val="24"/>
              </w:rPr>
              <w:t>Pg</w:t>
            </w:r>
            <w:proofErr w:type="spellEnd"/>
            <w:r>
              <w:rPr>
                <w:sz w:val="24"/>
                <w:szCs w:val="24"/>
              </w:rPr>
              <w:t xml:space="preserve"> 44/45 ( extend to 2 digit by 2 digit</w:t>
            </w:r>
            <w:r w:rsidR="001E3BA0">
              <w:rPr>
                <w:sz w:val="24"/>
                <w:szCs w:val="24"/>
              </w:rPr>
              <w:t xml:space="preserve"> exploring partitioning / long multiplication</w:t>
            </w:r>
            <w:r>
              <w:rPr>
                <w:sz w:val="24"/>
                <w:szCs w:val="24"/>
              </w:rPr>
              <w:t>)</w:t>
            </w:r>
          </w:p>
          <w:p w14:paraId="4E2F2B1B" w14:textId="77777777" w:rsidR="009F4AF8" w:rsidRPr="00FD2EE9" w:rsidRDefault="009F4AF8" w:rsidP="009F4AF8">
            <w:pPr>
              <w:rPr>
                <w:sz w:val="24"/>
                <w:szCs w:val="24"/>
              </w:rPr>
            </w:pPr>
          </w:p>
          <w:p w14:paraId="02958C38" w14:textId="78BE2BF8" w:rsidR="009F4AF8" w:rsidRPr="00FD2EE9" w:rsidRDefault="009F4AF8" w:rsidP="009F4AF8">
            <w:pPr>
              <w:rPr>
                <w:sz w:val="24"/>
                <w:szCs w:val="24"/>
              </w:rPr>
            </w:pPr>
            <w:proofErr w:type="spellStart"/>
            <w:r w:rsidRPr="00FD2EE9">
              <w:rPr>
                <w:sz w:val="24"/>
                <w:szCs w:val="24"/>
              </w:rPr>
              <w:t>Grp</w:t>
            </w:r>
            <w:proofErr w:type="spellEnd"/>
            <w:r w:rsidRPr="00FD2EE9">
              <w:rPr>
                <w:sz w:val="24"/>
                <w:szCs w:val="24"/>
              </w:rPr>
              <w:t xml:space="preserve"> 2:</w:t>
            </w:r>
            <w:r>
              <w:rPr>
                <w:sz w:val="24"/>
                <w:szCs w:val="24"/>
              </w:rPr>
              <w:t xml:space="preserve"> NHM5 – </w:t>
            </w:r>
            <w:proofErr w:type="spellStart"/>
            <w:r>
              <w:rPr>
                <w:sz w:val="24"/>
                <w:szCs w:val="24"/>
              </w:rPr>
              <w:t>Pg</w:t>
            </w:r>
            <w:proofErr w:type="spellEnd"/>
            <w:r>
              <w:rPr>
                <w:sz w:val="24"/>
                <w:szCs w:val="24"/>
              </w:rPr>
              <w:t xml:space="preserve"> 44/45</w:t>
            </w:r>
          </w:p>
          <w:p w14:paraId="3E30F8EA" w14:textId="77777777" w:rsidR="009F4AF8" w:rsidRPr="00FD2EE9" w:rsidRDefault="009F4AF8" w:rsidP="009F4AF8">
            <w:pPr>
              <w:rPr>
                <w:sz w:val="24"/>
                <w:szCs w:val="24"/>
              </w:rPr>
            </w:pPr>
          </w:p>
          <w:p w14:paraId="77CA082A" w14:textId="1E25DA75" w:rsidR="009F4AF8" w:rsidRDefault="009F4AF8" w:rsidP="009F4AF8">
            <w:pPr>
              <w:rPr>
                <w:sz w:val="24"/>
                <w:szCs w:val="24"/>
              </w:rPr>
            </w:pPr>
            <w:proofErr w:type="spellStart"/>
            <w:r w:rsidRPr="00FD2EE9">
              <w:rPr>
                <w:sz w:val="24"/>
                <w:szCs w:val="24"/>
              </w:rPr>
              <w:t>Grp</w:t>
            </w:r>
            <w:proofErr w:type="spellEnd"/>
            <w:r w:rsidRPr="00FD2EE9">
              <w:rPr>
                <w:sz w:val="24"/>
                <w:szCs w:val="24"/>
              </w:rPr>
              <w:t xml:space="preserve"> 3:</w:t>
            </w:r>
            <w:r>
              <w:rPr>
                <w:sz w:val="24"/>
                <w:szCs w:val="24"/>
              </w:rPr>
              <w:t xml:space="preserve"> NHM4 – P 46 and 48 (</w:t>
            </w:r>
            <w:proofErr w:type="spellStart"/>
            <w:r>
              <w:rPr>
                <w:sz w:val="24"/>
                <w:szCs w:val="24"/>
              </w:rPr>
              <w:t>Pg</w:t>
            </w:r>
            <w:proofErr w:type="spellEnd"/>
            <w:r>
              <w:rPr>
                <w:sz w:val="24"/>
                <w:szCs w:val="24"/>
              </w:rPr>
              <w:t xml:space="preserve"> 47 mentally)</w:t>
            </w:r>
          </w:p>
          <w:p w14:paraId="1CA83E54" w14:textId="77777777" w:rsidR="009F4AF8" w:rsidRDefault="009F4AF8" w:rsidP="009F4AF8">
            <w:pPr>
              <w:rPr>
                <w:sz w:val="24"/>
                <w:szCs w:val="24"/>
              </w:rPr>
            </w:pPr>
          </w:p>
          <w:p w14:paraId="7D6BD4C9" w14:textId="77777777" w:rsidR="009F4AF8" w:rsidRPr="00FD2EE9" w:rsidRDefault="009F4AF8" w:rsidP="009F4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Mathematical language to include: times, multiply, product, multiple, inverse, pattern, sequence, groups, factors, repeated addition.</w:t>
            </w:r>
          </w:p>
          <w:p w14:paraId="3EB6F66E" w14:textId="77777777" w:rsidR="00135293" w:rsidRPr="00260ABF" w:rsidRDefault="00135293">
            <w:pPr>
              <w:rPr>
                <w:sz w:val="24"/>
                <w:szCs w:val="24"/>
              </w:rPr>
            </w:pPr>
          </w:p>
          <w:p w14:paraId="0C18A09F" w14:textId="77777777" w:rsidR="00135293" w:rsidRPr="00260ABF" w:rsidRDefault="00135293">
            <w:pPr>
              <w:rPr>
                <w:sz w:val="24"/>
                <w:szCs w:val="24"/>
              </w:rPr>
            </w:pPr>
          </w:p>
          <w:p w14:paraId="1D229E1D" w14:textId="6A64445B" w:rsidR="00472403" w:rsidRPr="00260ABF" w:rsidRDefault="001F25A7">
            <w:pPr>
              <w:rPr>
                <w:sz w:val="24"/>
                <w:szCs w:val="24"/>
              </w:rPr>
            </w:pPr>
            <w:r w:rsidRPr="00260ABF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4C4032CA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CC5A065" w14:textId="3FF76D23" w:rsidR="0035770D" w:rsidRPr="00135293" w:rsidRDefault="0035770D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MATHS :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" fillcolor="window" strokeweight=".5pt">
                      <v:textbox>
                        <w:txbxContent>
                          <w:p w14:paraId="1CC5A065" w14:textId="3FF76D23" w:rsidR="00C851C2" w:rsidRPr="00135293" w:rsidRDefault="00C851C2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MATHS :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 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8C8D26A" w14:textId="77777777" w:rsidR="00456974" w:rsidRPr="00260ABF" w:rsidRDefault="00456974">
            <w:pPr>
              <w:rPr>
                <w:sz w:val="24"/>
                <w:szCs w:val="24"/>
              </w:rPr>
            </w:pPr>
          </w:p>
          <w:p w14:paraId="47B51AD5" w14:textId="77777777" w:rsidR="009F4AF8" w:rsidRDefault="009F4AF8">
            <w:pPr>
              <w:rPr>
                <w:sz w:val="24"/>
                <w:szCs w:val="24"/>
              </w:rPr>
            </w:pPr>
          </w:p>
          <w:p w14:paraId="3DC807A2" w14:textId="178D0EF8" w:rsidR="00CE5D3D" w:rsidRDefault="009F0F0B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Carroll Diagrams/ Venn Diagrams</w:t>
            </w:r>
          </w:p>
          <w:p w14:paraId="34760D70" w14:textId="6AFDBE2B" w:rsidR="00403EEC" w:rsidRPr="00260ABF" w:rsidRDefault="00403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Explain Everything – Sort classroom data into diagrams </w:t>
            </w:r>
          </w:p>
          <w:p w14:paraId="282F1936" w14:textId="29F00909" w:rsidR="00135293" w:rsidRPr="00260ABF" w:rsidRDefault="00135293" w:rsidP="00135293">
            <w:pPr>
              <w:rPr>
                <w:sz w:val="24"/>
                <w:szCs w:val="24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1</w:t>
            </w:r>
            <w:r w:rsidR="001F25A7" w:rsidRPr="00260ABF">
              <w:rPr>
                <w:sz w:val="24"/>
                <w:szCs w:val="24"/>
              </w:rPr>
              <w:t>:</w:t>
            </w:r>
            <w:r w:rsidR="009F0F0B" w:rsidRPr="00260ABF">
              <w:rPr>
                <w:sz w:val="24"/>
                <w:szCs w:val="24"/>
              </w:rPr>
              <w:t xml:space="preserve"> </w:t>
            </w:r>
            <w:r w:rsidR="009F4AF8">
              <w:rPr>
                <w:sz w:val="24"/>
                <w:szCs w:val="24"/>
              </w:rPr>
              <w:t xml:space="preserve">NHM 4 </w:t>
            </w:r>
            <w:proofErr w:type="spellStart"/>
            <w:r w:rsidR="009F4AF8">
              <w:rPr>
                <w:sz w:val="24"/>
                <w:szCs w:val="24"/>
              </w:rPr>
              <w:t>Pg</w:t>
            </w:r>
            <w:proofErr w:type="spellEnd"/>
            <w:r w:rsidR="009F4AF8">
              <w:rPr>
                <w:sz w:val="24"/>
                <w:szCs w:val="24"/>
              </w:rPr>
              <w:t xml:space="preserve"> 122 </w:t>
            </w:r>
          </w:p>
          <w:p w14:paraId="31E704E2" w14:textId="77777777" w:rsidR="00135293" w:rsidRPr="00260ABF" w:rsidRDefault="00135293" w:rsidP="00135293">
            <w:pPr>
              <w:rPr>
                <w:sz w:val="24"/>
                <w:szCs w:val="24"/>
              </w:rPr>
            </w:pPr>
          </w:p>
          <w:p w14:paraId="06B32AE5" w14:textId="78976466" w:rsidR="00135293" w:rsidRPr="00260ABF" w:rsidRDefault="00135293" w:rsidP="00135293">
            <w:pPr>
              <w:rPr>
                <w:sz w:val="24"/>
                <w:szCs w:val="24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2</w:t>
            </w:r>
            <w:r w:rsidR="001F25A7" w:rsidRPr="00260ABF">
              <w:rPr>
                <w:sz w:val="24"/>
                <w:szCs w:val="24"/>
              </w:rPr>
              <w:t>:</w:t>
            </w:r>
            <w:r w:rsidR="009F0F0B" w:rsidRPr="00260ABF">
              <w:rPr>
                <w:sz w:val="24"/>
                <w:szCs w:val="24"/>
              </w:rPr>
              <w:t xml:space="preserve"> </w:t>
            </w:r>
            <w:r w:rsidR="009F4AF8">
              <w:rPr>
                <w:sz w:val="24"/>
                <w:szCs w:val="24"/>
              </w:rPr>
              <w:t xml:space="preserve">NHM 4 </w:t>
            </w:r>
            <w:proofErr w:type="spellStart"/>
            <w:r w:rsidR="009F4AF8">
              <w:rPr>
                <w:sz w:val="24"/>
                <w:szCs w:val="24"/>
              </w:rPr>
              <w:t>Pg</w:t>
            </w:r>
            <w:proofErr w:type="spellEnd"/>
            <w:r w:rsidR="009F4AF8">
              <w:rPr>
                <w:sz w:val="24"/>
                <w:szCs w:val="24"/>
              </w:rPr>
              <w:t xml:space="preserve"> 122 </w:t>
            </w:r>
          </w:p>
          <w:p w14:paraId="22815009" w14:textId="77777777" w:rsidR="00135293" w:rsidRPr="00260ABF" w:rsidRDefault="00135293" w:rsidP="00135293">
            <w:pPr>
              <w:rPr>
                <w:sz w:val="24"/>
                <w:szCs w:val="24"/>
              </w:rPr>
            </w:pPr>
          </w:p>
          <w:p w14:paraId="55E82FA0" w14:textId="66C8DB69" w:rsidR="00135293" w:rsidRDefault="00135293" w:rsidP="00135293">
            <w:pPr>
              <w:rPr>
                <w:sz w:val="24"/>
                <w:szCs w:val="24"/>
              </w:rPr>
            </w:pPr>
            <w:proofErr w:type="spellStart"/>
            <w:r w:rsidRPr="00260ABF">
              <w:rPr>
                <w:sz w:val="24"/>
                <w:szCs w:val="24"/>
              </w:rPr>
              <w:t>Grp</w:t>
            </w:r>
            <w:proofErr w:type="spellEnd"/>
            <w:r w:rsidRPr="00260ABF">
              <w:rPr>
                <w:sz w:val="24"/>
                <w:szCs w:val="24"/>
              </w:rPr>
              <w:t xml:space="preserve"> 3</w:t>
            </w:r>
            <w:r w:rsidR="001F25A7" w:rsidRPr="00260ABF">
              <w:rPr>
                <w:sz w:val="24"/>
                <w:szCs w:val="24"/>
              </w:rPr>
              <w:t>:</w:t>
            </w:r>
            <w:r w:rsidR="009F4AF8">
              <w:rPr>
                <w:sz w:val="24"/>
                <w:szCs w:val="24"/>
              </w:rPr>
              <w:t xml:space="preserve"> NHM 4 </w:t>
            </w:r>
            <w:proofErr w:type="spellStart"/>
            <w:r w:rsidR="009F4AF8">
              <w:rPr>
                <w:sz w:val="24"/>
                <w:szCs w:val="24"/>
              </w:rPr>
              <w:t>Pg</w:t>
            </w:r>
            <w:proofErr w:type="spellEnd"/>
            <w:r w:rsidR="009F4AF8">
              <w:rPr>
                <w:sz w:val="24"/>
                <w:szCs w:val="24"/>
              </w:rPr>
              <w:t xml:space="preserve"> 122 </w:t>
            </w:r>
          </w:p>
          <w:p w14:paraId="4296311F" w14:textId="77777777" w:rsidR="006C10B7" w:rsidRDefault="006C10B7" w:rsidP="00135293">
            <w:pPr>
              <w:rPr>
                <w:sz w:val="24"/>
                <w:szCs w:val="24"/>
              </w:rPr>
            </w:pPr>
          </w:p>
          <w:p w14:paraId="16E75445" w14:textId="437575F3" w:rsidR="006C10B7" w:rsidRPr="00260ABF" w:rsidRDefault="006C10B7" w:rsidP="00135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EXT: Children to create their own questions for peers to answer.</w:t>
            </w:r>
          </w:p>
          <w:p w14:paraId="3DC807A3" w14:textId="77777777" w:rsidR="00CE5D3D" w:rsidRPr="00260ABF" w:rsidRDefault="00CE5D3D">
            <w:pPr>
              <w:rPr>
                <w:sz w:val="24"/>
                <w:szCs w:val="24"/>
              </w:rPr>
            </w:pPr>
          </w:p>
          <w:p w14:paraId="3DC807A4" w14:textId="77777777" w:rsidR="00CE5D3D" w:rsidRPr="00260ABF" w:rsidRDefault="00CE5D3D">
            <w:pPr>
              <w:rPr>
                <w:sz w:val="24"/>
                <w:szCs w:val="24"/>
              </w:rPr>
            </w:pPr>
          </w:p>
          <w:p w14:paraId="3DC807A5" w14:textId="77777777" w:rsidR="00CE5D3D" w:rsidRPr="00260ABF" w:rsidRDefault="00CE5D3D">
            <w:pPr>
              <w:rPr>
                <w:sz w:val="24"/>
                <w:szCs w:val="24"/>
              </w:rPr>
            </w:pPr>
          </w:p>
          <w:p w14:paraId="3DC807B8" w14:textId="77777777" w:rsidR="00CE5D3D" w:rsidRPr="00260ABF" w:rsidRDefault="00CE5D3D">
            <w:pPr>
              <w:rPr>
                <w:sz w:val="24"/>
                <w:szCs w:val="24"/>
              </w:rPr>
            </w:pPr>
          </w:p>
        </w:tc>
        <w:tc>
          <w:tcPr>
            <w:tcW w:w="2204" w:type="dxa"/>
          </w:tcPr>
          <w:p w14:paraId="10825941" w14:textId="77777777" w:rsidR="009F0F0B" w:rsidRPr="00260ABF" w:rsidRDefault="009F0F0B" w:rsidP="009F0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0A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Powerpoint</w:t>
            </w:r>
            <w:proofErr w:type="spellEnd"/>
            <w:r w:rsidRPr="00260A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3A6C5F0" w14:textId="77777777" w:rsidR="009F0F0B" w:rsidRPr="00260ABF" w:rsidRDefault="009F0F0B" w:rsidP="009F0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BF">
              <w:rPr>
                <w:rFonts w:ascii="Times New Roman" w:hAnsi="Times New Roman" w:cs="Times New Roman"/>
                <w:sz w:val="24"/>
                <w:szCs w:val="24"/>
              </w:rPr>
              <w:t xml:space="preserve">Pages, </w:t>
            </w:r>
          </w:p>
          <w:p w14:paraId="60047249" w14:textId="77777777" w:rsidR="009F0F0B" w:rsidRPr="00260ABF" w:rsidRDefault="009F0F0B" w:rsidP="009F0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BF">
              <w:rPr>
                <w:rFonts w:ascii="Times New Roman" w:hAnsi="Times New Roman" w:cs="Times New Roman"/>
                <w:sz w:val="24"/>
                <w:szCs w:val="24"/>
              </w:rPr>
              <w:t xml:space="preserve">Stamp Game, </w:t>
            </w:r>
          </w:p>
          <w:p w14:paraId="25A13C27" w14:textId="77777777" w:rsidR="009F0F0B" w:rsidRPr="00260ABF" w:rsidRDefault="009F0F0B" w:rsidP="009F0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0ABF">
              <w:rPr>
                <w:rFonts w:ascii="Times New Roman" w:hAnsi="Times New Roman" w:cs="Times New Roman"/>
                <w:sz w:val="24"/>
                <w:szCs w:val="24"/>
              </w:rPr>
              <w:t>times</w:t>
            </w:r>
            <w:proofErr w:type="gramEnd"/>
            <w:r w:rsidRPr="00260ABF">
              <w:rPr>
                <w:rFonts w:ascii="Times New Roman" w:hAnsi="Times New Roman" w:cs="Times New Roman"/>
                <w:sz w:val="24"/>
                <w:szCs w:val="24"/>
              </w:rPr>
              <w:t xml:space="preserve"> tables apps.</w:t>
            </w:r>
          </w:p>
          <w:p w14:paraId="358D71A5" w14:textId="3FE36EA2" w:rsidR="009F0F0B" w:rsidRPr="00260ABF" w:rsidRDefault="00456974" w:rsidP="009F0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BF">
              <w:rPr>
                <w:rFonts w:ascii="Times New Roman" w:hAnsi="Times New Roman" w:cs="Times New Roman"/>
                <w:sz w:val="24"/>
                <w:szCs w:val="24"/>
              </w:rPr>
              <w:t>K9</w:t>
            </w:r>
            <w:r w:rsidR="009F0F0B" w:rsidRPr="00260ABF">
              <w:rPr>
                <w:rFonts w:ascii="Times New Roman" w:hAnsi="Times New Roman" w:cs="Times New Roman"/>
                <w:sz w:val="24"/>
                <w:szCs w:val="24"/>
              </w:rPr>
              <w:t xml:space="preserve"> research for Titanic.</w:t>
            </w:r>
          </w:p>
          <w:p w14:paraId="5E752634" w14:textId="77777777" w:rsidR="004805D9" w:rsidRPr="00260ABF" w:rsidRDefault="009F0F0B" w:rsidP="009F0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BF">
              <w:rPr>
                <w:rFonts w:ascii="Times New Roman" w:hAnsi="Times New Roman" w:cs="Times New Roman"/>
                <w:sz w:val="24"/>
                <w:szCs w:val="24"/>
              </w:rPr>
              <w:t>Continue Keynote on Titanic.</w:t>
            </w:r>
          </w:p>
          <w:p w14:paraId="4F4777D3" w14:textId="77777777" w:rsidR="00456974" w:rsidRPr="00260ABF" w:rsidRDefault="00456974" w:rsidP="009F0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0ABF">
              <w:rPr>
                <w:rFonts w:ascii="Times New Roman" w:hAnsi="Times New Roman" w:cs="Times New Roman"/>
                <w:sz w:val="24"/>
                <w:szCs w:val="24"/>
              </w:rPr>
              <w:t>Telligami</w:t>
            </w:r>
            <w:proofErr w:type="spellEnd"/>
          </w:p>
          <w:p w14:paraId="13181558" w14:textId="77777777" w:rsidR="00456974" w:rsidRPr="00260ABF" w:rsidRDefault="00456974" w:rsidP="009F0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ABF">
              <w:rPr>
                <w:rFonts w:ascii="Times New Roman" w:hAnsi="Times New Roman" w:cs="Times New Roman"/>
                <w:sz w:val="24"/>
                <w:szCs w:val="24"/>
              </w:rPr>
              <w:t xml:space="preserve">Design a </w:t>
            </w:r>
            <w:proofErr w:type="spellStart"/>
            <w:r w:rsidRPr="00260ABF">
              <w:rPr>
                <w:rFonts w:ascii="Times New Roman" w:hAnsi="Times New Roman" w:cs="Times New Roman"/>
                <w:sz w:val="24"/>
                <w:szCs w:val="24"/>
              </w:rPr>
              <w:t>xmas</w:t>
            </w:r>
            <w:proofErr w:type="spellEnd"/>
            <w:r w:rsidRPr="00260ABF">
              <w:rPr>
                <w:rFonts w:ascii="Times New Roman" w:hAnsi="Times New Roman" w:cs="Times New Roman"/>
                <w:sz w:val="24"/>
                <w:szCs w:val="24"/>
              </w:rPr>
              <w:t xml:space="preserve"> card</w:t>
            </w:r>
          </w:p>
          <w:p w14:paraId="3DC807B9" w14:textId="1DF7984E" w:rsidR="00456974" w:rsidRPr="00260ABF" w:rsidRDefault="00456974" w:rsidP="009F0F0B">
            <w:pPr>
              <w:rPr>
                <w:sz w:val="24"/>
                <w:szCs w:val="24"/>
              </w:rPr>
            </w:pPr>
            <w:proofErr w:type="spellStart"/>
            <w:r w:rsidRPr="00260ABF">
              <w:rPr>
                <w:rFonts w:ascii="Times New Roman" w:hAnsi="Times New Roman" w:cs="Times New Roman"/>
                <w:sz w:val="24"/>
                <w:szCs w:val="24"/>
              </w:rPr>
              <w:t>Minecraft</w:t>
            </w:r>
            <w:proofErr w:type="spellEnd"/>
          </w:p>
        </w:tc>
      </w:tr>
      <w:tr w:rsidR="004805D9" w:rsidRPr="00080B33" w14:paraId="3DC807CD" w14:textId="77777777" w:rsidTr="00080B33">
        <w:trPr>
          <w:trHeight w:val="3101"/>
        </w:trPr>
        <w:tc>
          <w:tcPr>
            <w:tcW w:w="3980" w:type="dxa"/>
          </w:tcPr>
          <w:p w14:paraId="3DC807BB" w14:textId="03CCB8D1" w:rsidR="004805D9" w:rsidRPr="00260ABF" w:rsidRDefault="004805D9">
            <w:pPr>
              <w:rPr>
                <w:sz w:val="24"/>
                <w:szCs w:val="24"/>
                <w:u w:val="single"/>
              </w:rPr>
            </w:pPr>
            <w:r w:rsidRPr="00260ABF">
              <w:rPr>
                <w:sz w:val="24"/>
                <w:szCs w:val="24"/>
                <w:u w:val="single"/>
              </w:rPr>
              <w:lastRenderedPageBreak/>
              <w:t>WAU</w:t>
            </w:r>
          </w:p>
          <w:p w14:paraId="3DC807BC" w14:textId="77777777" w:rsidR="004805D9" w:rsidRPr="00260ABF" w:rsidRDefault="004805D9">
            <w:pPr>
              <w:rPr>
                <w:sz w:val="24"/>
                <w:szCs w:val="24"/>
                <w:u w:val="single"/>
              </w:rPr>
            </w:pPr>
          </w:p>
          <w:p w14:paraId="3DC807BD" w14:textId="61D74522" w:rsidR="004805D9" w:rsidRPr="009F4AF8" w:rsidRDefault="009F0F0B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 xml:space="preserve">Complete keynote on Titanic and </w:t>
            </w:r>
            <w:r w:rsidRPr="009F4AF8">
              <w:rPr>
                <w:sz w:val="24"/>
                <w:szCs w:val="24"/>
              </w:rPr>
              <w:t>present to the class</w:t>
            </w:r>
          </w:p>
          <w:p w14:paraId="375447E5" w14:textId="77777777" w:rsidR="009F4AF8" w:rsidRPr="009F4AF8" w:rsidRDefault="009F4AF8">
            <w:pPr>
              <w:rPr>
                <w:sz w:val="24"/>
                <w:szCs w:val="24"/>
              </w:rPr>
            </w:pPr>
          </w:p>
          <w:p w14:paraId="3DC807BE" w14:textId="0A8186D7" w:rsidR="004805D9" w:rsidRPr="009F4AF8" w:rsidRDefault="00456974">
            <w:pPr>
              <w:rPr>
                <w:sz w:val="24"/>
                <w:szCs w:val="24"/>
              </w:rPr>
            </w:pPr>
            <w:r w:rsidRPr="009F4AF8">
              <w:rPr>
                <w:sz w:val="24"/>
                <w:szCs w:val="24"/>
              </w:rPr>
              <w:t>Write a newspaper report on the sinking of the Titanic using a given template.</w:t>
            </w:r>
          </w:p>
          <w:p w14:paraId="11063CB9" w14:textId="77777777" w:rsidR="009F4AF8" w:rsidRPr="009F4AF8" w:rsidRDefault="009F4AF8">
            <w:pPr>
              <w:rPr>
                <w:sz w:val="24"/>
                <w:szCs w:val="24"/>
              </w:rPr>
            </w:pPr>
          </w:p>
          <w:p w14:paraId="3DC807BF" w14:textId="727005E0" w:rsidR="004805D9" w:rsidRPr="00260ABF" w:rsidRDefault="009F4AF8">
            <w:pPr>
              <w:rPr>
                <w:sz w:val="24"/>
                <w:szCs w:val="24"/>
                <w:u w:val="single"/>
              </w:rPr>
            </w:pPr>
            <w:r w:rsidRPr="009F4AF8">
              <w:rPr>
                <w:sz w:val="24"/>
                <w:szCs w:val="24"/>
              </w:rPr>
              <w:t>Mine craft</w:t>
            </w:r>
            <w:r w:rsidR="00456974" w:rsidRPr="009F4AF8">
              <w:rPr>
                <w:sz w:val="24"/>
                <w:szCs w:val="24"/>
              </w:rPr>
              <w:t xml:space="preserve"> – build a model of the Titanic.</w:t>
            </w:r>
          </w:p>
        </w:tc>
        <w:tc>
          <w:tcPr>
            <w:tcW w:w="3980" w:type="dxa"/>
            <w:gridSpan w:val="2"/>
          </w:tcPr>
          <w:p w14:paraId="1A84212A" w14:textId="77777777" w:rsidR="004805D9" w:rsidRPr="00260ABF" w:rsidRDefault="004805D9">
            <w:pPr>
              <w:rPr>
                <w:sz w:val="24"/>
                <w:szCs w:val="24"/>
                <w:u w:val="single"/>
              </w:rPr>
            </w:pPr>
            <w:r w:rsidRPr="00260ABF">
              <w:rPr>
                <w:sz w:val="24"/>
                <w:szCs w:val="24"/>
                <w:u w:val="single"/>
              </w:rPr>
              <w:t>PDMU</w:t>
            </w:r>
          </w:p>
          <w:p w14:paraId="59F90CBE" w14:textId="77777777" w:rsidR="009F0F0B" w:rsidRPr="00260ABF" w:rsidRDefault="009F0F0B">
            <w:pPr>
              <w:rPr>
                <w:sz w:val="24"/>
                <w:szCs w:val="24"/>
                <w:u w:val="single"/>
              </w:rPr>
            </w:pPr>
          </w:p>
          <w:p w14:paraId="18016FF2" w14:textId="77777777" w:rsidR="009F0F0B" w:rsidRPr="00260ABF" w:rsidRDefault="009F0F0B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Food for Christmas hamper</w:t>
            </w:r>
          </w:p>
          <w:p w14:paraId="7DBEC0AA" w14:textId="34E3522D" w:rsidR="009F0F0B" w:rsidRPr="00260ABF" w:rsidRDefault="00456974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 xml:space="preserve"> ARTICLE 24</w:t>
            </w:r>
          </w:p>
          <w:p w14:paraId="0FD46616" w14:textId="1E7BB2A8" w:rsidR="00456974" w:rsidRPr="00260ABF" w:rsidRDefault="00456974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A right to a clean environment and good nutrition – we help those who are hungry or in need by making our hampers.</w:t>
            </w:r>
          </w:p>
          <w:p w14:paraId="3DC807C0" w14:textId="5554244D" w:rsidR="009F0F0B" w:rsidRPr="00260ABF" w:rsidRDefault="009F0F0B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</w:tcPr>
          <w:p w14:paraId="4AA392A7" w14:textId="77777777" w:rsidR="004805D9" w:rsidRPr="00260ABF" w:rsidRDefault="004805D9">
            <w:pPr>
              <w:rPr>
                <w:sz w:val="24"/>
                <w:szCs w:val="24"/>
                <w:u w:val="single"/>
              </w:rPr>
            </w:pPr>
            <w:r w:rsidRPr="00260ABF">
              <w:rPr>
                <w:sz w:val="24"/>
                <w:szCs w:val="24"/>
                <w:u w:val="single"/>
              </w:rPr>
              <w:t>P.E</w:t>
            </w:r>
            <w:r w:rsidR="002A6426" w:rsidRPr="00260ABF">
              <w:rPr>
                <w:sz w:val="24"/>
                <w:szCs w:val="24"/>
                <w:u w:val="single"/>
              </w:rPr>
              <w:t xml:space="preserve"> / ACTIVITY BASED LEARNING</w:t>
            </w:r>
          </w:p>
          <w:p w14:paraId="003DF85F" w14:textId="77777777" w:rsidR="009F0F0B" w:rsidRPr="00260ABF" w:rsidRDefault="009F0F0B">
            <w:pPr>
              <w:rPr>
                <w:sz w:val="24"/>
                <w:szCs w:val="24"/>
                <w:u w:val="single"/>
              </w:rPr>
            </w:pPr>
          </w:p>
          <w:p w14:paraId="40CD2F88" w14:textId="67E68196" w:rsidR="009F0F0B" w:rsidRPr="00260ABF" w:rsidRDefault="009F4AF8" w:rsidP="009F0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 – Lesson  6</w:t>
            </w:r>
          </w:p>
          <w:p w14:paraId="3DC807C1" w14:textId="29306631" w:rsidR="00080B33" w:rsidRPr="00260ABF" w:rsidRDefault="00080B33" w:rsidP="009F0F0B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260ABF" w:rsidRDefault="004805D9">
            <w:pPr>
              <w:rPr>
                <w:sz w:val="24"/>
                <w:szCs w:val="24"/>
                <w:u w:val="single"/>
              </w:rPr>
            </w:pPr>
            <w:r w:rsidRPr="00260ABF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0763C1" w:rsidRPr="00260ABF" w:rsidRDefault="000763C1">
            <w:pPr>
              <w:rPr>
                <w:sz w:val="24"/>
                <w:szCs w:val="24"/>
                <w:u w:val="single"/>
              </w:rPr>
            </w:pPr>
          </w:p>
          <w:p w14:paraId="4A29E697" w14:textId="77777777" w:rsidR="009F0F0B" w:rsidRPr="00260ABF" w:rsidRDefault="009F0F0B" w:rsidP="009F0F0B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Spelling check using words of the week.</w:t>
            </w:r>
          </w:p>
          <w:p w14:paraId="44800818" w14:textId="77777777" w:rsidR="009F0F0B" w:rsidRPr="00260ABF" w:rsidRDefault="009F0F0B" w:rsidP="009F0F0B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Tables tests.</w:t>
            </w:r>
          </w:p>
          <w:p w14:paraId="7EC3675E" w14:textId="77777777" w:rsidR="009F0F0B" w:rsidRPr="00260ABF" w:rsidRDefault="009F0F0B" w:rsidP="009F0F0B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Correction of work.</w:t>
            </w:r>
          </w:p>
          <w:p w14:paraId="29617B82" w14:textId="77777777" w:rsidR="009F0F0B" w:rsidRPr="00260ABF" w:rsidRDefault="009F0F0B" w:rsidP="009F0F0B">
            <w:pPr>
              <w:rPr>
                <w:sz w:val="24"/>
                <w:szCs w:val="24"/>
                <w:u w:val="single"/>
              </w:rPr>
            </w:pPr>
            <w:r w:rsidRPr="00260ABF">
              <w:rPr>
                <w:sz w:val="24"/>
                <w:szCs w:val="24"/>
              </w:rPr>
              <w:t>Mental Maths</w:t>
            </w:r>
          </w:p>
          <w:p w14:paraId="3DC807C4" w14:textId="77777777" w:rsidR="000763C1" w:rsidRPr="00260ABF" w:rsidRDefault="000763C1">
            <w:pPr>
              <w:rPr>
                <w:sz w:val="24"/>
                <w:szCs w:val="24"/>
                <w:u w:val="single"/>
              </w:rPr>
            </w:pPr>
          </w:p>
          <w:p w14:paraId="3DC807C5" w14:textId="77777777" w:rsidR="000763C1" w:rsidRPr="00260ABF" w:rsidRDefault="000763C1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0763C1" w:rsidRPr="00260ABF" w:rsidRDefault="000763C1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0763C1" w:rsidRPr="00260ABF" w:rsidRDefault="000763C1">
            <w:pPr>
              <w:rPr>
                <w:sz w:val="24"/>
                <w:szCs w:val="24"/>
                <w:u w:val="single"/>
              </w:rPr>
            </w:pPr>
          </w:p>
          <w:p w14:paraId="3DC807C8" w14:textId="77777777" w:rsidR="000E2197" w:rsidRPr="00260ABF" w:rsidRDefault="000E2197">
            <w:pPr>
              <w:rPr>
                <w:sz w:val="24"/>
                <w:szCs w:val="24"/>
                <w:u w:val="single"/>
              </w:rPr>
            </w:pPr>
          </w:p>
          <w:p w14:paraId="3DC807C9" w14:textId="77777777" w:rsidR="000E2197" w:rsidRPr="00260ABF" w:rsidRDefault="000E2197">
            <w:pPr>
              <w:rPr>
                <w:sz w:val="24"/>
                <w:szCs w:val="24"/>
                <w:u w:val="single"/>
              </w:rPr>
            </w:pPr>
          </w:p>
          <w:p w14:paraId="3DC807CA" w14:textId="77777777" w:rsidR="000E2197" w:rsidRPr="00260ABF" w:rsidRDefault="000E2197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0763C1" w:rsidRPr="00260ABF" w:rsidRDefault="000763C1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0763C1" w:rsidRPr="00260ABF" w:rsidRDefault="000763C1">
            <w:pPr>
              <w:rPr>
                <w:sz w:val="24"/>
                <w:szCs w:val="24"/>
                <w:u w:val="single"/>
              </w:rPr>
            </w:pPr>
          </w:p>
        </w:tc>
      </w:tr>
      <w:tr w:rsidR="000763C1" w:rsidRPr="00080B33" w14:paraId="3DC807E3" w14:textId="77777777" w:rsidTr="004805D9">
        <w:tc>
          <w:tcPr>
            <w:tcW w:w="3980" w:type="dxa"/>
            <w:vMerge w:val="restart"/>
          </w:tcPr>
          <w:p w14:paraId="520FB67C" w14:textId="625D1662" w:rsidR="000763C1" w:rsidRPr="00260ABF" w:rsidRDefault="000763C1">
            <w:pPr>
              <w:rPr>
                <w:sz w:val="24"/>
                <w:szCs w:val="24"/>
                <w:u w:val="single"/>
              </w:rPr>
            </w:pPr>
            <w:r w:rsidRPr="00260ABF">
              <w:rPr>
                <w:sz w:val="24"/>
                <w:szCs w:val="24"/>
                <w:u w:val="single"/>
              </w:rPr>
              <w:t>RELIGION</w:t>
            </w:r>
          </w:p>
          <w:p w14:paraId="3FD8902F" w14:textId="77777777" w:rsidR="009F0F0B" w:rsidRPr="00260ABF" w:rsidRDefault="009F0F0B">
            <w:pPr>
              <w:rPr>
                <w:sz w:val="24"/>
                <w:szCs w:val="24"/>
                <w:u w:val="single"/>
              </w:rPr>
            </w:pPr>
          </w:p>
          <w:p w14:paraId="3DC807CE" w14:textId="68E16517" w:rsidR="009F0F0B" w:rsidRPr="00260ABF" w:rsidRDefault="006C1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1 Lesson 12: Come to the Manger</w:t>
            </w: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260ABF" w:rsidRDefault="00C851C2">
            <w:pPr>
              <w:rPr>
                <w:sz w:val="24"/>
                <w:szCs w:val="24"/>
                <w:u w:val="single"/>
              </w:rPr>
            </w:pPr>
            <w:r w:rsidRPr="00260ABF">
              <w:rPr>
                <w:sz w:val="24"/>
                <w:szCs w:val="24"/>
                <w:u w:val="single"/>
              </w:rPr>
              <w:t>THE ARTS</w:t>
            </w:r>
          </w:p>
          <w:p w14:paraId="3DC807D0" w14:textId="77777777" w:rsidR="000E2197" w:rsidRPr="00260ABF" w:rsidRDefault="000E2197" w:rsidP="000E2197">
            <w:pPr>
              <w:rPr>
                <w:sz w:val="24"/>
                <w:szCs w:val="24"/>
              </w:rPr>
            </w:pPr>
          </w:p>
          <w:p w14:paraId="3DC807D1" w14:textId="70A20778" w:rsidR="000E2197" w:rsidRPr="00260ABF" w:rsidRDefault="009F0F0B" w:rsidP="000E2197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Design and make Christmas hats</w:t>
            </w:r>
          </w:p>
          <w:p w14:paraId="13056D79" w14:textId="77777777" w:rsidR="009F0F0B" w:rsidRPr="00260ABF" w:rsidRDefault="009F0F0B" w:rsidP="000E2197">
            <w:pPr>
              <w:rPr>
                <w:sz w:val="24"/>
                <w:szCs w:val="24"/>
              </w:rPr>
            </w:pPr>
          </w:p>
          <w:p w14:paraId="4EEF0FDF" w14:textId="40DBA82E" w:rsidR="009F0F0B" w:rsidRPr="00260ABF" w:rsidRDefault="009F4AF8" w:rsidP="000E21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Christmas art work </w:t>
            </w:r>
          </w:p>
          <w:p w14:paraId="63DF80DE" w14:textId="77777777" w:rsidR="009F0F0B" w:rsidRPr="00260ABF" w:rsidRDefault="009F0F0B" w:rsidP="000E2197">
            <w:pPr>
              <w:rPr>
                <w:sz w:val="24"/>
                <w:szCs w:val="24"/>
              </w:rPr>
            </w:pPr>
          </w:p>
          <w:p w14:paraId="3F94EFFB" w14:textId="77777777" w:rsidR="009F0F0B" w:rsidRPr="00260ABF" w:rsidRDefault="009F0F0B" w:rsidP="000E2197">
            <w:pPr>
              <w:rPr>
                <w:sz w:val="24"/>
                <w:szCs w:val="24"/>
              </w:rPr>
            </w:pPr>
          </w:p>
          <w:p w14:paraId="3DC807D2" w14:textId="77777777" w:rsidR="000E2197" w:rsidRPr="00260ABF" w:rsidRDefault="000E2197" w:rsidP="000E2197">
            <w:pPr>
              <w:rPr>
                <w:sz w:val="24"/>
                <w:szCs w:val="24"/>
              </w:rPr>
            </w:pPr>
          </w:p>
          <w:p w14:paraId="3DC807D3" w14:textId="77777777" w:rsidR="000E2197" w:rsidRPr="00260ABF" w:rsidRDefault="000E2197" w:rsidP="000E2197">
            <w:pPr>
              <w:rPr>
                <w:sz w:val="24"/>
                <w:szCs w:val="24"/>
              </w:rPr>
            </w:pPr>
          </w:p>
          <w:p w14:paraId="3DC807D4" w14:textId="77777777" w:rsidR="000E2197" w:rsidRPr="00260ABF" w:rsidRDefault="000E2197" w:rsidP="000E2197">
            <w:pPr>
              <w:rPr>
                <w:sz w:val="24"/>
                <w:szCs w:val="24"/>
              </w:rPr>
            </w:pPr>
          </w:p>
          <w:p w14:paraId="3DC807D5" w14:textId="77777777" w:rsidR="000E2197" w:rsidRPr="00260ABF" w:rsidRDefault="000E2197" w:rsidP="000E2197">
            <w:pPr>
              <w:rPr>
                <w:sz w:val="24"/>
                <w:szCs w:val="24"/>
              </w:rPr>
            </w:pPr>
          </w:p>
          <w:p w14:paraId="3DC807D6" w14:textId="77777777" w:rsidR="000E2197" w:rsidRPr="00260ABF" w:rsidRDefault="000E2197" w:rsidP="000E2197">
            <w:pPr>
              <w:rPr>
                <w:sz w:val="24"/>
                <w:szCs w:val="24"/>
              </w:rPr>
            </w:pPr>
          </w:p>
          <w:p w14:paraId="3DC807D7" w14:textId="77777777" w:rsidR="000E2197" w:rsidRPr="00260ABF" w:rsidRDefault="000E2197" w:rsidP="000E2197">
            <w:pPr>
              <w:rPr>
                <w:sz w:val="24"/>
                <w:szCs w:val="24"/>
              </w:rPr>
            </w:pPr>
          </w:p>
          <w:p w14:paraId="3DC807D8" w14:textId="77777777" w:rsidR="000E2197" w:rsidRPr="00260ABF" w:rsidRDefault="000E2197" w:rsidP="000E2197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ab/>
            </w:r>
          </w:p>
          <w:p w14:paraId="3DC807D9" w14:textId="77777777" w:rsidR="000763C1" w:rsidRPr="00260ABF" w:rsidRDefault="000763C1" w:rsidP="000E2197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260ABF" w:rsidRDefault="00C851C2" w:rsidP="000E2197">
            <w:pPr>
              <w:rPr>
                <w:sz w:val="24"/>
                <w:szCs w:val="24"/>
                <w:u w:val="single"/>
              </w:rPr>
            </w:pPr>
            <w:r w:rsidRPr="00260ABF">
              <w:rPr>
                <w:sz w:val="24"/>
                <w:szCs w:val="24"/>
                <w:u w:val="single"/>
              </w:rPr>
              <w:t>HOMEWORK</w:t>
            </w:r>
          </w:p>
          <w:p w14:paraId="0F163C64" w14:textId="77777777" w:rsidR="009F0F0B" w:rsidRPr="00260ABF" w:rsidRDefault="009F0F0B" w:rsidP="000E2197">
            <w:pPr>
              <w:rPr>
                <w:sz w:val="24"/>
                <w:szCs w:val="24"/>
                <w:u w:val="single"/>
              </w:rPr>
            </w:pPr>
          </w:p>
          <w:p w14:paraId="5ED1B11A" w14:textId="77777777" w:rsidR="009F0F0B" w:rsidRPr="00260ABF" w:rsidRDefault="009F0F0B" w:rsidP="009F0F0B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Mental Maths workbook eve</w:t>
            </w:r>
            <w:bookmarkStart w:id="0" w:name="_GoBack"/>
            <w:bookmarkEnd w:id="0"/>
            <w:r w:rsidRPr="00260ABF">
              <w:rPr>
                <w:sz w:val="24"/>
                <w:szCs w:val="24"/>
              </w:rPr>
              <w:t>ry night.</w:t>
            </w:r>
          </w:p>
          <w:p w14:paraId="2D841594" w14:textId="77777777" w:rsidR="009F0F0B" w:rsidRPr="00260ABF" w:rsidRDefault="009F0F0B" w:rsidP="009F0F0B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Monday – Words of the week activities. Practise tables, spellings and reading.</w:t>
            </w:r>
          </w:p>
          <w:p w14:paraId="3F3C8E28" w14:textId="17C9E9BA" w:rsidR="009F0F0B" w:rsidRPr="00260ABF" w:rsidRDefault="009F0F0B" w:rsidP="009F0F0B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 xml:space="preserve">Tuesday – </w:t>
            </w:r>
            <w:r w:rsidR="0035770D">
              <w:rPr>
                <w:sz w:val="24"/>
                <w:szCs w:val="24"/>
              </w:rPr>
              <w:t xml:space="preserve">multiplication </w:t>
            </w:r>
            <w:r w:rsidRPr="00260ABF">
              <w:rPr>
                <w:sz w:val="24"/>
                <w:szCs w:val="24"/>
              </w:rPr>
              <w:t>worksheets</w:t>
            </w:r>
          </w:p>
          <w:p w14:paraId="0CF61A1A" w14:textId="77777777" w:rsidR="009F4AF8" w:rsidRDefault="009F4AF8" w:rsidP="009F4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Wednesday-  Grammar- prefixes</w:t>
            </w:r>
          </w:p>
          <w:p w14:paraId="3DC807DB" w14:textId="6377652B" w:rsidR="009F0F0B" w:rsidRPr="00260ABF" w:rsidRDefault="009F0F0B" w:rsidP="0035770D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 xml:space="preserve">Thursday – </w:t>
            </w:r>
            <w:r w:rsidR="0035770D">
              <w:rPr>
                <w:sz w:val="24"/>
                <w:szCs w:val="24"/>
              </w:rPr>
              <w:t xml:space="preserve">multiplication 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260ABF" w:rsidRDefault="001F25A7" w:rsidP="001F25A7">
            <w:pPr>
              <w:rPr>
                <w:sz w:val="24"/>
                <w:szCs w:val="24"/>
                <w:u w:val="single"/>
              </w:rPr>
            </w:pPr>
            <w:r w:rsidRPr="00260ABF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1F25A7" w:rsidRPr="00260ABF" w:rsidRDefault="001F25A7" w:rsidP="001F25A7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Group ___________</w:t>
            </w:r>
          </w:p>
          <w:p w14:paraId="71E883F5" w14:textId="77777777" w:rsidR="001F25A7" w:rsidRPr="00260ABF" w:rsidRDefault="001F25A7" w:rsidP="001F25A7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260ABF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1F25A7" w:rsidRPr="00260ABF" w:rsidRDefault="001F25A7" w:rsidP="001F25A7">
            <w:pPr>
              <w:rPr>
                <w:sz w:val="24"/>
                <w:szCs w:val="24"/>
              </w:rPr>
            </w:pPr>
          </w:p>
          <w:p w14:paraId="32353D58" w14:textId="77777777" w:rsidR="001F25A7" w:rsidRPr="00260ABF" w:rsidRDefault="001F25A7" w:rsidP="001F25A7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Group ___________</w:t>
            </w:r>
          </w:p>
          <w:p w14:paraId="0D34B61D" w14:textId="77777777" w:rsidR="001F25A7" w:rsidRPr="00260ABF" w:rsidRDefault="001F25A7" w:rsidP="001F25A7">
            <w:pPr>
              <w:rPr>
                <w:sz w:val="24"/>
                <w:szCs w:val="24"/>
                <w:u w:val="single"/>
              </w:rPr>
            </w:pPr>
            <w:r w:rsidRPr="00260ABF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1F25A7" w:rsidRPr="00260ABF" w:rsidRDefault="001F25A7" w:rsidP="001F25A7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260ABF" w:rsidRDefault="000763C1">
            <w:pPr>
              <w:rPr>
                <w:sz w:val="24"/>
                <w:szCs w:val="24"/>
              </w:rPr>
            </w:pPr>
          </w:p>
        </w:tc>
      </w:tr>
      <w:tr w:rsidR="000763C1" w:rsidRPr="00080B33" w14:paraId="3DC807F1" w14:textId="77777777" w:rsidTr="004805D9">
        <w:tc>
          <w:tcPr>
            <w:tcW w:w="3980" w:type="dxa"/>
            <w:vMerge/>
          </w:tcPr>
          <w:p w14:paraId="3DC807E4" w14:textId="58540813" w:rsidR="000763C1" w:rsidRPr="00260ABF" w:rsidRDefault="000763C1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260ABF" w:rsidRDefault="000763C1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260ABF" w:rsidRDefault="000763C1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260ABF" w:rsidRDefault="001F25A7" w:rsidP="001F25A7">
            <w:pPr>
              <w:jc w:val="center"/>
              <w:rPr>
                <w:sz w:val="24"/>
                <w:szCs w:val="24"/>
                <w:u w:val="single"/>
              </w:rPr>
            </w:pPr>
            <w:r w:rsidRPr="00260ABF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260ABF" w:rsidRDefault="001F25A7" w:rsidP="001F25A7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260ABF" w:rsidRDefault="001F25A7" w:rsidP="001F25A7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 xml:space="preserve">BC - </w:t>
            </w:r>
            <w:r w:rsidR="00C851C2" w:rsidRPr="00260ABF">
              <w:rPr>
                <w:sz w:val="24"/>
                <w:szCs w:val="24"/>
              </w:rPr>
              <w:t xml:space="preserve"> </w:t>
            </w:r>
            <w:r w:rsidRPr="00260ABF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260ABF" w:rsidRDefault="001F25A7" w:rsidP="001F25A7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 xml:space="preserve">MI - </w:t>
            </w:r>
            <w:r w:rsidR="00C851C2" w:rsidRPr="00260ABF">
              <w:rPr>
                <w:sz w:val="24"/>
                <w:szCs w:val="24"/>
              </w:rPr>
              <w:t xml:space="preserve"> </w:t>
            </w:r>
            <w:r w:rsidRPr="00260ABF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260ABF" w:rsidRDefault="001F25A7" w:rsidP="001F25A7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SM - Self-Management</w:t>
            </w:r>
          </w:p>
          <w:p w14:paraId="1222A006" w14:textId="47DA53ED" w:rsidR="00C851C2" w:rsidRPr="00260ABF" w:rsidRDefault="001F25A7" w:rsidP="001F25A7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>PS -</w:t>
            </w:r>
            <w:r w:rsidR="00C851C2" w:rsidRPr="00260ABF">
              <w:rPr>
                <w:sz w:val="24"/>
                <w:szCs w:val="24"/>
              </w:rPr>
              <w:t xml:space="preserve"> </w:t>
            </w:r>
            <w:r w:rsidRPr="00260ABF">
              <w:rPr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260ABF" w:rsidRDefault="00C851C2" w:rsidP="001F25A7">
            <w:pPr>
              <w:rPr>
                <w:sz w:val="24"/>
                <w:szCs w:val="24"/>
              </w:rPr>
            </w:pPr>
            <w:r w:rsidRPr="00260ABF">
              <w:rPr>
                <w:sz w:val="24"/>
                <w:szCs w:val="24"/>
              </w:rPr>
              <w:t xml:space="preserve">         </w:t>
            </w:r>
            <w:r w:rsidR="001F25A7" w:rsidRPr="00260ABF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213AE070" w:rsidR="004805D9" w:rsidRDefault="00F3281E" w:rsidP="00F3281E">
      <w:pPr>
        <w:tabs>
          <w:tab w:val="left" w:pos="960"/>
        </w:tabs>
        <w:rPr>
          <w:sz w:val="28"/>
          <w:szCs w:val="28"/>
          <w:u w:val="single"/>
        </w:rPr>
      </w:pPr>
      <w:r w:rsidRPr="00080B33">
        <w:rPr>
          <w:sz w:val="28"/>
          <w:szCs w:val="28"/>
          <w:u w:val="single"/>
        </w:rPr>
        <w:t>OTHER</w:t>
      </w:r>
      <w:r w:rsidR="009F4AF8">
        <w:rPr>
          <w:sz w:val="28"/>
          <w:szCs w:val="28"/>
          <w:u w:val="single"/>
        </w:rPr>
        <w:t xml:space="preserve"> </w:t>
      </w:r>
    </w:p>
    <w:p w14:paraId="2AC6A1D3" w14:textId="6AC0F8C9" w:rsidR="009F4AF8" w:rsidRPr="00080B33" w:rsidRDefault="009F4AF8" w:rsidP="00F3281E">
      <w:pPr>
        <w:tabs>
          <w:tab w:val="left" w:pos="96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Literacy and Numeracy Assessments</w:t>
      </w:r>
    </w:p>
    <w:sectPr w:rsidR="009F4AF8" w:rsidRPr="00080B33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01E16"/>
    <w:rsid w:val="00041CD1"/>
    <w:rsid w:val="000763C1"/>
    <w:rsid w:val="00080B33"/>
    <w:rsid w:val="000E2197"/>
    <w:rsid w:val="00123846"/>
    <w:rsid w:val="00135293"/>
    <w:rsid w:val="001E3BA0"/>
    <w:rsid w:val="001F25A7"/>
    <w:rsid w:val="00260ABF"/>
    <w:rsid w:val="002A6426"/>
    <w:rsid w:val="00341E0F"/>
    <w:rsid w:val="0035770D"/>
    <w:rsid w:val="003B35D8"/>
    <w:rsid w:val="003E431F"/>
    <w:rsid w:val="00403EEC"/>
    <w:rsid w:val="00456974"/>
    <w:rsid w:val="00472403"/>
    <w:rsid w:val="004805D9"/>
    <w:rsid w:val="005336FE"/>
    <w:rsid w:val="005704C4"/>
    <w:rsid w:val="006C10B7"/>
    <w:rsid w:val="00755DF2"/>
    <w:rsid w:val="008D3E3A"/>
    <w:rsid w:val="00963CA1"/>
    <w:rsid w:val="009F0F0B"/>
    <w:rsid w:val="009F4AF8"/>
    <w:rsid w:val="00A514AF"/>
    <w:rsid w:val="00A73BAA"/>
    <w:rsid w:val="00AE3D1A"/>
    <w:rsid w:val="00B21357"/>
    <w:rsid w:val="00C05A4A"/>
    <w:rsid w:val="00C851C2"/>
    <w:rsid w:val="00CB26B4"/>
    <w:rsid w:val="00CE5D3D"/>
    <w:rsid w:val="00D035D7"/>
    <w:rsid w:val="00D4025D"/>
    <w:rsid w:val="00DA3C5C"/>
    <w:rsid w:val="00E34A5C"/>
    <w:rsid w:val="00F3281E"/>
    <w:rsid w:val="00FC3EFA"/>
    <w:rsid w:val="00FD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DE32CF5A</Template>
  <TotalTime>85</TotalTime>
  <Pages>3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11</cp:revision>
  <cp:lastPrinted>2016-12-06T15:05:00Z</cp:lastPrinted>
  <dcterms:created xsi:type="dcterms:W3CDTF">2015-11-30T13:07:00Z</dcterms:created>
  <dcterms:modified xsi:type="dcterms:W3CDTF">2016-12-06T15:53:00Z</dcterms:modified>
</cp:coreProperties>
</file>