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44C06E5B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A65085">
        <w:rPr>
          <w:sz w:val="30"/>
          <w:szCs w:val="30"/>
        </w:rPr>
        <w:t xml:space="preserve"> Autumn 1 Week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77777777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4D0D39" w:rsidRPr="00135293" w:rsidRDefault="004D0D39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4D0D39" w:rsidRDefault="004D0D39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</w:p>
          <w:p w14:paraId="5CCC411F" w14:textId="4AD7055A" w:rsidR="00CB26B4" w:rsidRDefault="00CB26B4" w:rsidP="00CB26B4">
            <w:pPr>
              <w:rPr>
                <w:sz w:val="24"/>
                <w:szCs w:val="24"/>
                <w:u w:val="single"/>
              </w:rPr>
            </w:pPr>
            <w:r w:rsidRPr="00CB26B4">
              <w:rPr>
                <w:sz w:val="24"/>
                <w:szCs w:val="24"/>
                <w:u w:val="single"/>
              </w:rPr>
              <w:t>Guided Reading</w:t>
            </w:r>
            <w:r>
              <w:rPr>
                <w:sz w:val="24"/>
                <w:szCs w:val="24"/>
                <w:u w:val="single"/>
              </w:rPr>
              <w:t xml:space="preserve"> / Reading Skills</w:t>
            </w:r>
            <w:r w:rsidR="001F25A7">
              <w:rPr>
                <w:sz w:val="24"/>
                <w:szCs w:val="24"/>
                <w:u w:val="single"/>
              </w:rPr>
              <w:t>:</w:t>
            </w:r>
          </w:p>
          <w:p w14:paraId="2D1139AE" w14:textId="77777777" w:rsidR="00236DAC" w:rsidRPr="00E07EB0" w:rsidRDefault="00236DAC" w:rsidP="00236DA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1: </w:t>
            </w:r>
            <w:proofErr w:type="spellStart"/>
            <w:r>
              <w:rPr>
                <w:sz w:val="18"/>
                <w:szCs w:val="18"/>
              </w:rPr>
              <w:t>Ginn</w:t>
            </w:r>
            <w:proofErr w:type="spellEnd"/>
            <w:r>
              <w:rPr>
                <w:sz w:val="18"/>
                <w:szCs w:val="18"/>
              </w:rPr>
              <w:t xml:space="preserve"> level 9/ORT 14</w:t>
            </w:r>
          </w:p>
          <w:p w14:paraId="08DE9CA9" w14:textId="77777777" w:rsidR="00236DAC" w:rsidRPr="00E07EB0" w:rsidRDefault="00236DAC" w:rsidP="00236DAC">
            <w:pPr>
              <w:jc w:val="both"/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2: </w:t>
            </w:r>
            <w:proofErr w:type="spellStart"/>
            <w:r w:rsidRPr="00E07EB0">
              <w:rPr>
                <w:sz w:val="18"/>
                <w:szCs w:val="18"/>
              </w:rPr>
              <w:t>Ginn</w:t>
            </w:r>
            <w:proofErr w:type="spellEnd"/>
            <w:r w:rsidRPr="00E07EB0">
              <w:rPr>
                <w:sz w:val="18"/>
                <w:szCs w:val="18"/>
              </w:rPr>
              <w:t xml:space="preserve"> level 8/ORT 14</w:t>
            </w:r>
          </w:p>
          <w:p w14:paraId="0AF3264E" w14:textId="5F2CA7B4" w:rsidR="00236DAC" w:rsidRPr="00CB26B4" w:rsidRDefault="00236DAC" w:rsidP="00236DAC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3: </w:t>
            </w:r>
            <w:proofErr w:type="spellStart"/>
            <w:r w:rsidRPr="00E07EB0">
              <w:rPr>
                <w:sz w:val="18"/>
                <w:szCs w:val="18"/>
              </w:rPr>
              <w:t>Ginn</w:t>
            </w:r>
            <w:proofErr w:type="spellEnd"/>
            <w:r w:rsidRPr="00E07EB0">
              <w:rPr>
                <w:sz w:val="18"/>
                <w:szCs w:val="18"/>
              </w:rPr>
              <w:t xml:space="preserve"> level 7/ORT13</w:t>
            </w:r>
          </w:p>
          <w:p w14:paraId="7C42D9AE" w14:textId="240ABBE5" w:rsidR="00472403" w:rsidRPr="00135293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 xml:space="preserve">Novel/Big Book </w:t>
            </w:r>
            <w:r w:rsidR="001F25A7">
              <w:rPr>
                <w:sz w:val="24"/>
                <w:szCs w:val="24"/>
                <w:u w:val="single"/>
              </w:rPr>
              <w:t xml:space="preserve">/ Shared Reading </w:t>
            </w:r>
            <w:r w:rsidRPr="00135293">
              <w:rPr>
                <w:sz w:val="24"/>
                <w:szCs w:val="24"/>
              </w:rPr>
              <w:t>:</w:t>
            </w:r>
          </w:p>
          <w:p w14:paraId="73FB2D52" w14:textId="54BADEB6" w:rsidR="00472403" w:rsidRDefault="00236D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to the end of the book starting chapter December 24th</w:t>
            </w:r>
          </w:p>
          <w:p w14:paraId="79BC8224" w14:textId="35F51A46" w:rsidR="00FD2EE9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Comprehension</w:t>
            </w:r>
            <w:r w:rsidR="001F25A7">
              <w:rPr>
                <w:sz w:val="24"/>
                <w:szCs w:val="24"/>
                <w:u w:val="single"/>
              </w:rPr>
              <w:t>:</w:t>
            </w:r>
          </w:p>
          <w:p w14:paraId="46B93511" w14:textId="4C46DC94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1</w:t>
            </w:r>
            <w:r w:rsidR="00135293" w:rsidRPr="00135293">
              <w:rPr>
                <w:sz w:val="24"/>
                <w:szCs w:val="24"/>
              </w:rPr>
              <w:t>:</w:t>
            </w:r>
            <w:r w:rsidR="00236DAC">
              <w:rPr>
                <w:sz w:val="24"/>
                <w:szCs w:val="24"/>
              </w:rPr>
              <w:t xml:space="preserve"> C</w:t>
            </w:r>
            <w:r w:rsidR="00C60324">
              <w:rPr>
                <w:sz w:val="24"/>
                <w:szCs w:val="24"/>
              </w:rPr>
              <w:t>ollins book 3 comprehension: A Nasty S</w:t>
            </w:r>
            <w:r w:rsidR="00236DAC">
              <w:rPr>
                <w:sz w:val="24"/>
                <w:szCs w:val="24"/>
              </w:rPr>
              <w:t xml:space="preserve">mile </w:t>
            </w:r>
            <w:proofErr w:type="spellStart"/>
            <w:r w:rsidR="00236DAC">
              <w:rPr>
                <w:sz w:val="24"/>
                <w:szCs w:val="24"/>
              </w:rPr>
              <w:t>pg</w:t>
            </w:r>
            <w:proofErr w:type="spellEnd"/>
            <w:r w:rsidR="00236DAC">
              <w:rPr>
                <w:sz w:val="24"/>
                <w:szCs w:val="24"/>
              </w:rPr>
              <w:t xml:space="preserve"> 32-33 </w:t>
            </w:r>
            <w:r w:rsidR="00C60324">
              <w:rPr>
                <w:sz w:val="24"/>
                <w:szCs w:val="24"/>
              </w:rPr>
              <w:t>B and C</w:t>
            </w:r>
          </w:p>
          <w:p w14:paraId="4A359E8C" w14:textId="6419CECB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2</w:t>
            </w:r>
            <w:r w:rsidR="00135293" w:rsidRPr="00135293">
              <w:rPr>
                <w:sz w:val="24"/>
                <w:szCs w:val="24"/>
              </w:rPr>
              <w:t>:</w:t>
            </w:r>
            <w:r w:rsidR="00C60324">
              <w:rPr>
                <w:sz w:val="24"/>
                <w:szCs w:val="24"/>
              </w:rPr>
              <w:t xml:space="preserve"> Collins book 3 comprehension: A Nasty Smile </w:t>
            </w:r>
            <w:proofErr w:type="spellStart"/>
            <w:r w:rsidR="00C60324">
              <w:rPr>
                <w:sz w:val="24"/>
                <w:szCs w:val="24"/>
              </w:rPr>
              <w:t>pg</w:t>
            </w:r>
            <w:proofErr w:type="spellEnd"/>
            <w:r w:rsidR="00C60324">
              <w:rPr>
                <w:sz w:val="24"/>
                <w:szCs w:val="24"/>
              </w:rPr>
              <w:t xml:space="preserve"> 32-33 A and B</w:t>
            </w:r>
          </w:p>
          <w:p w14:paraId="3929E55F" w14:textId="222ABC7E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3</w:t>
            </w:r>
            <w:r w:rsidR="00135293" w:rsidRPr="00135293">
              <w:rPr>
                <w:sz w:val="24"/>
                <w:szCs w:val="24"/>
              </w:rPr>
              <w:t>:</w:t>
            </w:r>
            <w:r w:rsidR="00C60324">
              <w:rPr>
                <w:sz w:val="24"/>
                <w:szCs w:val="24"/>
              </w:rPr>
              <w:t xml:space="preserve"> L.W. 1 Tiny Tim’s Christmas </w:t>
            </w:r>
            <w:proofErr w:type="spellStart"/>
            <w:r w:rsidR="00C60324">
              <w:rPr>
                <w:sz w:val="24"/>
                <w:szCs w:val="24"/>
              </w:rPr>
              <w:t>pg</w:t>
            </w:r>
            <w:proofErr w:type="spellEnd"/>
            <w:r w:rsidR="00C60324">
              <w:rPr>
                <w:sz w:val="24"/>
                <w:szCs w:val="24"/>
              </w:rPr>
              <w:t xml:space="preserve"> 40-41 A and C</w:t>
            </w:r>
          </w:p>
          <w:p w14:paraId="1A78F9AD" w14:textId="4135F278" w:rsidR="00135293" w:rsidRPr="00135293" w:rsidRDefault="00CB26B4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4D0D39" w:rsidRPr="00135293" w:rsidRDefault="004D0D39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4D0D39" w:rsidRDefault="004D0D39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Default="00472403">
            <w:pPr>
              <w:rPr>
                <w:sz w:val="28"/>
                <w:szCs w:val="28"/>
              </w:rPr>
            </w:pPr>
          </w:p>
          <w:p w14:paraId="3E8141D6" w14:textId="77777777" w:rsidR="00CB26B4" w:rsidRDefault="00CB26B4" w:rsidP="00CB26B4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Handwriting</w:t>
            </w:r>
            <w:r w:rsidRPr="00135293">
              <w:rPr>
                <w:sz w:val="24"/>
                <w:szCs w:val="24"/>
              </w:rPr>
              <w:t>:</w:t>
            </w:r>
          </w:p>
          <w:p w14:paraId="173C982B" w14:textId="0AA65801" w:rsidR="00EE62A8" w:rsidRDefault="00EE62A8" w:rsidP="00CB26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Nelson pupil book 2 </w:t>
            </w:r>
            <w:proofErr w:type="spellStart"/>
            <w:r>
              <w:rPr>
                <w:sz w:val="24"/>
                <w:szCs w:val="24"/>
              </w:rPr>
              <w:t>pg</w:t>
            </w:r>
            <w:proofErr w:type="spellEnd"/>
            <w:r>
              <w:rPr>
                <w:sz w:val="24"/>
                <w:szCs w:val="24"/>
              </w:rPr>
              <w:t xml:space="preserve"> 14</w:t>
            </w:r>
          </w:p>
          <w:p w14:paraId="22402B4A" w14:textId="77777777" w:rsidR="00CB26B4" w:rsidRPr="00135293" w:rsidRDefault="00CB26B4" w:rsidP="00CB26B4">
            <w:pPr>
              <w:rPr>
                <w:sz w:val="24"/>
                <w:szCs w:val="24"/>
              </w:rPr>
            </w:pPr>
          </w:p>
          <w:p w14:paraId="2773E9F0" w14:textId="77777777" w:rsidR="001F25A7" w:rsidRDefault="00CB26B4" w:rsidP="00CB26B4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Spellings/Phonics</w:t>
            </w:r>
            <w:r w:rsidRPr="00135293">
              <w:rPr>
                <w:sz w:val="24"/>
                <w:szCs w:val="24"/>
              </w:rPr>
              <w:t xml:space="preserve">: </w:t>
            </w:r>
          </w:p>
          <w:p w14:paraId="3175DB1D" w14:textId="467CA76A" w:rsidR="00770D62" w:rsidRPr="00E07EB0" w:rsidRDefault="00770D62" w:rsidP="00770D6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1: Au</w:t>
            </w:r>
            <w:r>
              <w:rPr>
                <w:sz w:val="18"/>
                <w:szCs w:val="18"/>
              </w:rPr>
              <w:t>tumn 2 Week 5</w:t>
            </w:r>
            <w:r w:rsidRPr="00E07EB0">
              <w:rPr>
                <w:sz w:val="18"/>
                <w:szCs w:val="18"/>
              </w:rPr>
              <w:t xml:space="preserve">  – or, our, </w:t>
            </w:r>
            <w:proofErr w:type="spellStart"/>
            <w:r w:rsidRPr="00E07EB0">
              <w:rPr>
                <w:sz w:val="18"/>
                <w:szCs w:val="18"/>
              </w:rPr>
              <w:t>er</w:t>
            </w:r>
            <w:proofErr w:type="spellEnd"/>
            <w:r w:rsidRPr="00E07EB0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e.g. </w:t>
            </w:r>
            <w:r w:rsidR="00284EFC">
              <w:rPr>
                <w:sz w:val="18"/>
                <w:szCs w:val="18"/>
              </w:rPr>
              <w:t>circumference,</w:t>
            </w:r>
            <w:r w:rsidR="00EE62A8">
              <w:rPr>
                <w:sz w:val="18"/>
                <w:szCs w:val="18"/>
              </w:rPr>
              <w:t xml:space="preserve"> and particular</w:t>
            </w:r>
            <w:r w:rsidR="00D73155">
              <w:rPr>
                <w:sz w:val="18"/>
                <w:szCs w:val="18"/>
              </w:rPr>
              <w:t>, visitor, harbour, labour, collar, regular, dessert, rumour, perimeter, metre, centimetre, turbulent, thirsty, burp, world</w:t>
            </w:r>
            <w:r w:rsidR="00C57EBD">
              <w:rPr>
                <w:sz w:val="18"/>
                <w:szCs w:val="18"/>
              </w:rPr>
              <w:t>wide, surname, turbulence, conference</w:t>
            </w:r>
            <w:r w:rsidR="00284EFC">
              <w:rPr>
                <w:sz w:val="18"/>
                <w:szCs w:val="18"/>
              </w:rPr>
              <w:t>, parlour</w:t>
            </w:r>
          </w:p>
          <w:p w14:paraId="1163B34A" w14:textId="372F67DF" w:rsidR="00770D62" w:rsidRPr="00E07EB0" w:rsidRDefault="00770D62" w:rsidP="00770D62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2: Autum</w:t>
            </w:r>
            <w:r>
              <w:rPr>
                <w:sz w:val="18"/>
                <w:szCs w:val="18"/>
              </w:rPr>
              <w:t>n 2 Week 5</w:t>
            </w:r>
            <w:r w:rsidRPr="00E07EB0">
              <w:rPr>
                <w:sz w:val="18"/>
                <w:szCs w:val="18"/>
              </w:rPr>
              <w:t xml:space="preserve"> </w:t>
            </w:r>
            <w:r w:rsidR="00284EFC">
              <w:rPr>
                <w:sz w:val="18"/>
                <w:szCs w:val="18"/>
              </w:rPr>
              <w:t xml:space="preserve">- </w:t>
            </w:r>
            <w:r w:rsidR="00284EFC" w:rsidRPr="00E07EB0">
              <w:rPr>
                <w:sz w:val="18"/>
                <w:szCs w:val="18"/>
              </w:rPr>
              <w:t xml:space="preserve">or, our, </w:t>
            </w:r>
            <w:proofErr w:type="spellStart"/>
            <w:r w:rsidR="00284EFC" w:rsidRPr="00E07EB0">
              <w:rPr>
                <w:sz w:val="18"/>
                <w:szCs w:val="18"/>
              </w:rPr>
              <w:t>er</w:t>
            </w:r>
            <w:proofErr w:type="spellEnd"/>
            <w:r w:rsidR="00284EFC" w:rsidRPr="00E07EB0">
              <w:rPr>
                <w:sz w:val="18"/>
                <w:szCs w:val="18"/>
              </w:rPr>
              <w:t xml:space="preserve">  </w:t>
            </w:r>
            <w:r w:rsidR="00284EFC">
              <w:rPr>
                <w:sz w:val="18"/>
                <w:szCs w:val="18"/>
              </w:rPr>
              <w:t>e.g. particular, visitor, harbour, labour, collar, regular, dessert, rumour, perimeter, metre, centimetre, turbulent, worldwide, surname, parlour</w:t>
            </w:r>
          </w:p>
          <w:p w14:paraId="1153C209" w14:textId="77777777" w:rsidR="00CB26B4" w:rsidRPr="00135293" w:rsidRDefault="00CB26B4" w:rsidP="00CB26B4">
            <w:pPr>
              <w:rPr>
                <w:sz w:val="24"/>
                <w:szCs w:val="24"/>
              </w:rPr>
            </w:pPr>
          </w:p>
          <w:p w14:paraId="533D0839" w14:textId="77777777" w:rsidR="00FD2EE9" w:rsidRPr="00475263" w:rsidRDefault="00472403">
            <w:r w:rsidRPr="00475263">
              <w:rPr>
                <w:u w:val="single"/>
              </w:rPr>
              <w:t>Grammar</w:t>
            </w:r>
            <w:r w:rsidRPr="00475263">
              <w:t>:</w:t>
            </w:r>
          </w:p>
          <w:p w14:paraId="2E0F3120" w14:textId="3EF825B2" w:rsidR="00135293" w:rsidRPr="00475263" w:rsidRDefault="00472403">
            <w:proofErr w:type="spellStart"/>
            <w:r w:rsidRPr="00475263">
              <w:t>Grp</w:t>
            </w:r>
            <w:proofErr w:type="spellEnd"/>
            <w:r w:rsidRPr="00475263">
              <w:t xml:space="preserve"> 1</w:t>
            </w:r>
            <w:r w:rsidR="00135293" w:rsidRPr="00475263">
              <w:t>:</w:t>
            </w:r>
            <w:r w:rsidR="007E1AE2" w:rsidRPr="00475263">
              <w:t xml:space="preserve">L.W. 2 suffixes </w:t>
            </w:r>
            <w:proofErr w:type="spellStart"/>
            <w:r w:rsidR="007E1AE2" w:rsidRPr="00475263">
              <w:t>pg</w:t>
            </w:r>
            <w:proofErr w:type="spellEnd"/>
            <w:r w:rsidR="007E1AE2" w:rsidRPr="00475263">
              <w:t xml:space="preserve"> 32 all parts</w:t>
            </w:r>
          </w:p>
          <w:p w14:paraId="17DC52D9" w14:textId="50CAE25F" w:rsidR="00135293" w:rsidRPr="00475263" w:rsidRDefault="00472403">
            <w:proofErr w:type="spellStart"/>
            <w:r w:rsidRPr="00475263">
              <w:t>Grp</w:t>
            </w:r>
            <w:proofErr w:type="spellEnd"/>
            <w:r w:rsidRPr="00475263">
              <w:t xml:space="preserve"> 2</w:t>
            </w:r>
            <w:r w:rsidR="00135293" w:rsidRPr="00475263">
              <w:t>:</w:t>
            </w:r>
            <w:r w:rsidR="007E1AE2" w:rsidRPr="00475263">
              <w:t xml:space="preserve"> L.W. 2 suffixes </w:t>
            </w:r>
            <w:proofErr w:type="spellStart"/>
            <w:r w:rsidR="007E1AE2" w:rsidRPr="00475263">
              <w:t>pg</w:t>
            </w:r>
            <w:proofErr w:type="spellEnd"/>
            <w:r w:rsidR="007E1AE2" w:rsidRPr="00475263">
              <w:t xml:space="preserve"> 32  parts A-D</w:t>
            </w:r>
          </w:p>
          <w:p w14:paraId="79DF8C87" w14:textId="72FD3A8B" w:rsidR="00472403" w:rsidRPr="00475263" w:rsidRDefault="00472403">
            <w:proofErr w:type="spellStart"/>
            <w:r w:rsidRPr="00475263">
              <w:t>Grp</w:t>
            </w:r>
            <w:proofErr w:type="spellEnd"/>
            <w:r w:rsidRPr="00475263">
              <w:t xml:space="preserve"> 3</w:t>
            </w:r>
            <w:r w:rsidR="00135293" w:rsidRPr="00475263">
              <w:t>:</w:t>
            </w:r>
            <w:r w:rsidR="007E1AE2" w:rsidRPr="00475263">
              <w:t xml:space="preserve"> L.W. 1 suffixes </w:t>
            </w:r>
            <w:proofErr w:type="spellStart"/>
            <w:r w:rsidR="008D02FA" w:rsidRPr="00475263">
              <w:t>pg</w:t>
            </w:r>
            <w:proofErr w:type="spellEnd"/>
            <w:r w:rsidR="008D02FA" w:rsidRPr="00475263">
              <w:t xml:space="preserve"> 57 A and B</w:t>
            </w:r>
          </w:p>
          <w:p w14:paraId="101F232A" w14:textId="77777777" w:rsidR="00472403" w:rsidRPr="00135293" w:rsidRDefault="00472403">
            <w:pPr>
              <w:rPr>
                <w:sz w:val="24"/>
                <w:szCs w:val="24"/>
              </w:rPr>
            </w:pPr>
          </w:p>
          <w:p w14:paraId="0329D4B3" w14:textId="264F1C2F" w:rsidR="00472403" w:rsidRPr="00135293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Creative</w:t>
            </w:r>
            <w:r w:rsidR="00C851C2">
              <w:rPr>
                <w:sz w:val="24"/>
                <w:szCs w:val="24"/>
                <w:u w:val="single"/>
              </w:rPr>
              <w:t xml:space="preserve"> / Genre</w:t>
            </w:r>
            <w:r w:rsidRPr="00135293">
              <w:rPr>
                <w:sz w:val="24"/>
                <w:szCs w:val="24"/>
              </w:rPr>
              <w:t xml:space="preserve"> :</w:t>
            </w:r>
          </w:p>
          <w:p w14:paraId="1F9BDC23" w14:textId="29F0DD5D" w:rsidR="00236DAC" w:rsidRPr="00E07EB0" w:rsidRDefault="00236DAC" w:rsidP="00236DAC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1 – </w:t>
            </w:r>
            <w:r>
              <w:rPr>
                <w:sz w:val="18"/>
                <w:szCs w:val="18"/>
              </w:rPr>
              <w:t>Worksheet 1- plan of persuasive letter and also first draft</w:t>
            </w:r>
          </w:p>
          <w:p w14:paraId="3958F86B" w14:textId="186914E0" w:rsidR="00236DAC" w:rsidRPr="00E07EB0" w:rsidRDefault="00236DAC" w:rsidP="00236DAC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2 – </w:t>
            </w:r>
            <w:r>
              <w:rPr>
                <w:sz w:val="18"/>
                <w:szCs w:val="18"/>
              </w:rPr>
              <w:t>Worksheet 2- differentiated plan and first draft of persuasive letter</w:t>
            </w:r>
          </w:p>
          <w:p w14:paraId="759BEB1E" w14:textId="1D94458E" w:rsidR="003E431F" w:rsidRPr="00475263" w:rsidRDefault="00236DAC" w:rsidP="00CB26B4">
            <w:pPr>
              <w:rPr>
                <w:sz w:val="18"/>
                <w:szCs w:val="18"/>
              </w:rPr>
            </w:pPr>
            <w:proofErr w:type="spellStart"/>
            <w:r w:rsidRPr="00E07EB0">
              <w:rPr>
                <w:sz w:val="18"/>
                <w:szCs w:val="18"/>
              </w:rPr>
              <w:t>Grp</w:t>
            </w:r>
            <w:proofErr w:type="spellEnd"/>
            <w:r w:rsidRPr="00E07EB0">
              <w:rPr>
                <w:sz w:val="18"/>
                <w:szCs w:val="18"/>
              </w:rPr>
              <w:t xml:space="preserve"> 3 – </w:t>
            </w:r>
            <w:r>
              <w:rPr>
                <w:sz w:val="18"/>
                <w:szCs w:val="18"/>
              </w:rPr>
              <w:t>Worksheet 2- differentiated plan and first draft of persuasive letter</w:t>
            </w:r>
          </w:p>
        </w:tc>
        <w:tc>
          <w:tcPr>
            <w:tcW w:w="6662" w:type="dxa"/>
            <w:gridSpan w:val="3"/>
          </w:tcPr>
          <w:p w14:paraId="75056B03" w14:textId="0B636020" w:rsidR="001F25A7" w:rsidRDefault="001F25A7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4D0D39" w:rsidRPr="00135293" w:rsidRDefault="004D0D39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Default="001F25A7">
            <w:pPr>
              <w:rPr>
                <w:sz w:val="24"/>
                <w:szCs w:val="24"/>
              </w:rPr>
            </w:pPr>
          </w:p>
          <w:p w14:paraId="2C573DC9" w14:textId="77777777" w:rsidR="008F7E01" w:rsidRPr="00E07EB0" w:rsidRDefault="008F7E01" w:rsidP="008F7E01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</w:rPr>
              <w:t>Recall of times tables 2 to 10.</w:t>
            </w:r>
          </w:p>
          <w:p w14:paraId="11873B9F" w14:textId="77777777" w:rsidR="008F7E01" w:rsidRPr="00E07EB0" w:rsidRDefault="008F7E01" w:rsidP="008F7E01">
            <w:pPr>
              <w:rPr>
                <w:sz w:val="18"/>
                <w:szCs w:val="18"/>
              </w:rPr>
            </w:pPr>
            <w:r w:rsidRPr="00E07EB0">
              <w:rPr>
                <w:sz w:val="18"/>
                <w:szCs w:val="18"/>
              </w:rPr>
              <w:t>Mental maths workbook daily.</w:t>
            </w:r>
          </w:p>
          <w:p w14:paraId="448E21AD" w14:textId="77777777" w:rsidR="00EA378A" w:rsidRPr="004031B7" w:rsidRDefault="00EA378A" w:rsidP="00EA378A">
            <w:pPr>
              <w:rPr>
                <w:sz w:val="18"/>
                <w:szCs w:val="18"/>
              </w:rPr>
            </w:pPr>
            <w:r w:rsidRPr="004031B7">
              <w:rPr>
                <w:sz w:val="18"/>
                <w:szCs w:val="18"/>
              </w:rPr>
              <w:t>Recall of times tables 2 to 10.</w:t>
            </w:r>
          </w:p>
          <w:p w14:paraId="1BAEB4EE" w14:textId="77777777" w:rsidR="00EA378A" w:rsidRDefault="00EA378A" w:rsidP="00EA3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several number e.g. 4 or 5 single or multiples of 10.</w:t>
            </w:r>
          </w:p>
          <w:p w14:paraId="7CB6D271" w14:textId="69CED617" w:rsidR="00755DF2" w:rsidRPr="00EA378A" w:rsidRDefault="00EA37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equivalent additions e.g. adding 397 is equivalent to adding 400 and subtracting 3.</w:t>
            </w:r>
          </w:p>
          <w:p w14:paraId="0CB43237" w14:textId="77777777" w:rsidR="00755DF2" w:rsidRDefault="00755DF2">
            <w:pPr>
              <w:rPr>
                <w:sz w:val="24"/>
                <w:szCs w:val="24"/>
              </w:rPr>
            </w:pPr>
          </w:p>
          <w:p w14:paraId="7FC0B2EB" w14:textId="368110ED" w:rsidR="00135293" w:rsidRDefault="001F25A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4D0D39" w:rsidRPr="00135293" w:rsidRDefault="004D0D3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fUlgIAALgFAAAOAAAAZHJzL2Uyb0RvYy54bWysVN9P2zAQfp+0/8Hy+0gbKCs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B36YfU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C851C2" w:rsidRPr="00135293" w:rsidRDefault="00C851C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>
            <w:pPr>
              <w:rPr>
                <w:sz w:val="28"/>
                <w:szCs w:val="28"/>
              </w:rPr>
            </w:pPr>
          </w:p>
          <w:p w14:paraId="3EAC17B4" w14:textId="6FADF848" w:rsidR="008D3E39" w:rsidRDefault="008D3E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Multiplication:</w:t>
            </w:r>
          </w:p>
          <w:p w14:paraId="2A1BAD6F" w14:textId="04C95D77" w:rsidR="00237224" w:rsidRPr="00FD2EE9" w:rsidRDefault="00D4025D" w:rsidP="008D3E39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1</w:t>
            </w:r>
            <w:r w:rsidR="00135293" w:rsidRPr="00FD2EE9">
              <w:rPr>
                <w:sz w:val="24"/>
                <w:szCs w:val="24"/>
              </w:rPr>
              <w:t>:</w:t>
            </w:r>
            <w:r w:rsidR="008F7E01">
              <w:rPr>
                <w:sz w:val="24"/>
                <w:szCs w:val="24"/>
              </w:rPr>
              <w:t xml:space="preserve"> </w:t>
            </w:r>
            <w:r w:rsidR="008D3E39">
              <w:rPr>
                <w:sz w:val="24"/>
                <w:szCs w:val="24"/>
              </w:rPr>
              <w:t>NHM5 – P36 and 37</w:t>
            </w:r>
          </w:p>
          <w:p w14:paraId="56B62403" w14:textId="77777777" w:rsidR="00D4025D" w:rsidRPr="00FD2EE9" w:rsidRDefault="00D4025D">
            <w:pPr>
              <w:rPr>
                <w:sz w:val="24"/>
                <w:szCs w:val="24"/>
              </w:rPr>
            </w:pPr>
          </w:p>
          <w:p w14:paraId="21055B44" w14:textId="1E609C07" w:rsidR="00237224" w:rsidRPr="00FD2EE9" w:rsidRDefault="00D4025D" w:rsidP="008D3E39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2</w:t>
            </w:r>
            <w:r w:rsidR="00135293" w:rsidRPr="00FD2EE9">
              <w:rPr>
                <w:sz w:val="24"/>
                <w:szCs w:val="24"/>
              </w:rPr>
              <w:t>:</w:t>
            </w:r>
            <w:r w:rsidR="008F7E01">
              <w:rPr>
                <w:sz w:val="24"/>
                <w:szCs w:val="24"/>
              </w:rPr>
              <w:t xml:space="preserve"> </w:t>
            </w:r>
            <w:r w:rsidR="008D3E39">
              <w:rPr>
                <w:sz w:val="24"/>
                <w:szCs w:val="24"/>
              </w:rPr>
              <w:t>NHM5 - P36 and 37</w:t>
            </w:r>
          </w:p>
          <w:p w14:paraId="611D5E49" w14:textId="77777777" w:rsidR="00135293" w:rsidRPr="00FD2EE9" w:rsidRDefault="00135293">
            <w:pPr>
              <w:rPr>
                <w:sz w:val="24"/>
                <w:szCs w:val="24"/>
              </w:rPr>
            </w:pPr>
          </w:p>
          <w:p w14:paraId="119E28E2" w14:textId="63C67413" w:rsidR="00D4025D" w:rsidRDefault="00D4025D" w:rsidP="008D3E39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3</w:t>
            </w:r>
            <w:r w:rsidR="00135293" w:rsidRPr="00FD2EE9">
              <w:rPr>
                <w:sz w:val="24"/>
                <w:szCs w:val="24"/>
              </w:rPr>
              <w:t>:</w:t>
            </w:r>
            <w:r w:rsidR="008F7E01">
              <w:rPr>
                <w:sz w:val="24"/>
                <w:szCs w:val="24"/>
              </w:rPr>
              <w:t xml:space="preserve"> </w:t>
            </w:r>
            <w:r w:rsidR="00237224">
              <w:rPr>
                <w:sz w:val="24"/>
                <w:szCs w:val="24"/>
              </w:rPr>
              <w:t xml:space="preserve">NHM4 </w:t>
            </w:r>
            <w:r w:rsidR="004D0D39">
              <w:rPr>
                <w:sz w:val="24"/>
                <w:szCs w:val="24"/>
              </w:rPr>
              <w:t>–</w:t>
            </w:r>
            <w:r w:rsidR="008D3E39">
              <w:rPr>
                <w:sz w:val="24"/>
                <w:szCs w:val="24"/>
              </w:rPr>
              <w:t xml:space="preserve"> </w:t>
            </w:r>
            <w:r w:rsidR="004D0D39">
              <w:rPr>
                <w:sz w:val="24"/>
                <w:szCs w:val="24"/>
              </w:rPr>
              <w:t>P 38 and 40</w:t>
            </w:r>
          </w:p>
          <w:p w14:paraId="4F5FEA99" w14:textId="77777777" w:rsidR="004D0D39" w:rsidRDefault="004D0D39" w:rsidP="008D3E39">
            <w:pPr>
              <w:rPr>
                <w:sz w:val="24"/>
                <w:szCs w:val="24"/>
              </w:rPr>
            </w:pPr>
          </w:p>
          <w:p w14:paraId="2DB7C66D" w14:textId="76119C4D" w:rsidR="004D0D39" w:rsidRPr="00FD2EE9" w:rsidRDefault="004D0D39" w:rsidP="008D3E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Mathematical language to include: times, multiply, product, multiple, inverse, pattern, sequence, groups, factors, repeated addition.</w:t>
            </w:r>
          </w:p>
          <w:p w14:paraId="5C7389C4" w14:textId="77777777" w:rsidR="00237224" w:rsidRDefault="00237224">
            <w:pPr>
              <w:rPr>
                <w:sz w:val="28"/>
                <w:szCs w:val="28"/>
              </w:rPr>
            </w:pPr>
          </w:p>
          <w:p w14:paraId="1D229E1D" w14:textId="6A64445B" w:rsidR="00472403" w:rsidRDefault="001F25A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C4032CA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6A410FEC" w:rsidR="004D0D39" w:rsidRPr="00135293" w:rsidRDefault="004D0D39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TOPIC MATHS:  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" fillcolor="window" strokeweight=".5pt">
                      <v:textbox>
                        <w:txbxContent>
                          <w:p w14:paraId="1CC5A065" w14:textId="6A410FEC" w:rsidR="00C57EBD" w:rsidRPr="00135293" w:rsidRDefault="00C57EBD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TOPIC MATHS:  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472403" w:rsidRDefault="00135293">
            <w:pPr>
              <w:rPr>
                <w:sz w:val="28"/>
                <w:szCs w:val="28"/>
              </w:rPr>
            </w:pPr>
          </w:p>
          <w:p w14:paraId="2F3A9F8A" w14:textId="77073C5C" w:rsidR="00237224" w:rsidRPr="004D0D39" w:rsidRDefault="00237224" w:rsidP="00135293">
            <w:pPr>
              <w:rPr>
                <w:sz w:val="20"/>
                <w:szCs w:val="20"/>
              </w:rPr>
            </w:pPr>
            <w:r w:rsidRPr="004D0D39">
              <w:rPr>
                <w:sz w:val="20"/>
                <w:szCs w:val="20"/>
              </w:rPr>
              <w:t>Handling Data</w:t>
            </w:r>
          </w:p>
          <w:p w14:paraId="65CBAC25" w14:textId="3A0B442A" w:rsidR="004D0D39" w:rsidRPr="004D0D39" w:rsidRDefault="00135293" w:rsidP="00135293">
            <w:pPr>
              <w:rPr>
                <w:sz w:val="20"/>
                <w:szCs w:val="20"/>
              </w:rPr>
            </w:pPr>
            <w:proofErr w:type="spellStart"/>
            <w:r w:rsidRPr="004D0D39">
              <w:rPr>
                <w:sz w:val="20"/>
                <w:szCs w:val="20"/>
              </w:rPr>
              <w:t>Grp</w:t>
            </w:r>
            <w:proofErr w:type="spellEnd"/>
            <w:r w:rsidRPr="004D0D39">
              <w:rPr>
                <w:sz w:val="20"/>
                <w:szCs w:val="20"/>
              </w:rPr>
              <w:t xml:space="preserve"> 1</w:t>
            </w:r>
            <w:r w:rsidR="001F25A7" w:rsidRPr="004D0D39">
              <w:rPr>
                <w:sz w:val="20"/>
                <w:szCs w:val="20"/>
              </w:rPr>
              <w:t>:</w:t>
            </w:r>
            <w:r w:rsidR="004D0D39" w:rsidRPr="004D0D39">
              <w:rPr>
                <w:sz w:val="20"/>
                <w:szCs w:val="20"/>
              </w:rPr>
              <w:t xml:space="preserve"> NHM4 P123</w:t>
            </w:r>
          </w:p>
          <w:p w14:paraId="282F1936" w14:textId="3FC461DD" w:rsidR="00135293" w:rsidRPr="004D0D39" w:rsidRDefault="00237224" w:rsidP="00135293">
            <w:pPr>
              <w:rPr>
                <w:sz w:val="20"/>
                <w:szCs w:val="20"/>
              </w:rPr>
            </w:pPr>
            <w:r w:rsidRPr="004D0D39">
              <w:rPr>
                <w:sz w:val="20"/>
                <w:szCs w:val="20"/>
              </w:rPr>
              <w:t xml:space="preserve"> </w:t>
            </w:r>
            <w:r w:rsidR="00CC5BE4" w:rsidRPr="004D0D39">
              <w:rPr>
                <w:sz w:val="20"/>
                <w:szCs w:val="20"/>
              </w:rPr>
              <w:t xml:space="preserve">Venn diagrams </w:t>
            </w:r>
            <w:proofErr w:type="spellStart"/>
            <w:r w:rsidR="00CC5BE4" w:rsidRPr="004D0D39">
              <w:rPr>
                <w:sz w:val="20"/>
                <w:szCs w:val="20"/>
              </w:rPr>
              <w:t>e.g</w:t>
            </w:r>
            <w:proofErr w:type="spellEnd"/>
            <w:r w:rsidR="00CC5BE4" w:rsidRPr="004D0D39">
              <w:rPr>
                <w:sz w:val="20"/>
                <w:szCs w:val="20"/>
              </w:rPr>
              <w:t xml:space="preserve"> factors (letters)</w:t>
            </w:r>
          </w:p>
          <w:p w14:paraId="31E704E2" w14:textId="77777777" w:rsidR="00135293" w:rsidRPr="004D0D39" w:rsidRDefault="00135293" w:rsidP="00135293">
            <w:pPr>
              <w:rPr>
                <w:sz w:val="20"/>
                <w:szCs w:val="20"/>
              </w:rPr>
            </w:pPr>
          </w:p>
          <w:p w14:paraId="4CC3E0A5" w14:textId="3A880EE6" w:rsidR="004D0D39" w:rsidRPr="004D0D39" w:rsidRDefault="00135293" w:rsidP="00CC5BE4">
            <w:pPr>
              <w:rPr>
                <w:sz w:val="20"/>
                <w:szCs w:val="20"/>
              </w:rPr>
            </w:pPr>
            <w:proofErr w:type="spellStart"/>
            <w:r w:rsidRPr="004D0D39">
              <w:rPr>
                <w:sz w:val="20"/>
                <w:szCs w:val="20"/>
              </w:rPr>
              <w:t>Grp</w:t>
            </w:r>
            <w:proofErr w:type="spellEnd"/>
            <w:r w:rsidRPr="004D0D39">
              <w:rPr>
                <w:sz w:val="20"/>
                <w:szCs w:val="20"/>
              </w:rPr>
              <w:t xml:space="preserve"> 2</w:t>
            </w:r>
            <w:r w:rsidR="001F25A7" w:rsidRPr="004D0D39">
              <w:rPr>
                <w:sz w:val="20"/>
                <w:szCs w:val="20"/>
              </w:rPr>
              <w:t>:</w:t>
            </w:r>
            <w:r w:rsidR="00CC5BE4" w:rsidRPr="004D0D39">
              <w:rPr>
                <w:sz w:val="20"/>
                <w:szCs w:val="20"/>
              </w:rPr>
              <w:t xml:space="preserve"> </w:t>
            </w:r>
            <w:r w:rsidR="004D0D39" w:rsidRPr="004D0D39">
              <w:rPr>
                <w:sz w:val="20"/>
                <w:szCs w:val="20"/>
              </w:rPr>
              <w:t>NHM4 P123</w:t>
            </w:r>
          </w:p>
          <w:p w14:paraId="5F318B8C" w14:textId="118DEFF6" w:rsidR="00CC5BE4" w:rsidRPr="004D0D39" w:rsidRDefault="00CC5BE4" w:rsidP="00CC5BE4">
            <w:pPr>
              <w:rPr>
                <w:sz w:val="20"/>
                <w:szCs w:val="20"/>
              </w:rPr>
            </w:pPr>
            <w:r w:rsidRPr="004D0D39">
              <w:rPr>
                <w:sz w:val="20"/>
                <w:szCs w:val="20"/>
              </w:rPr>
              <w:t xml:space="preserve">Venn diagrams </w:t>
            </w:r>
            <w:proofErr w:type="spellStart"/>
            <w:r w:rsidRPr="004D0D39">
              <w:rPr>
                <w:sz w:val="20"/>
                <w:szCs w:val="20"/>
              </w:rPr>
              <w:t>e.g</w:t>
            </w:r>
            <w:proofErr w:type="spellEnd"/>
            <w:r w:rsidRPr="004D0D39">
              <w:rPr>
                <w:sz w:val="20"/>
                <w:szCs w:val="20"/>
              </w:rPr>
              <w:t xml:space="preserve"> factors of 5 and 2 (letters)</w:t>
            </w:r>
          </w:p>
          <w:p w14:paraId="0D3B77ED" w14:textId="10B071BD" w:rsidR="004D0D39" w:rsidRDefault="00135293">
            <w:pPr>
              <w:rPr>
                <w:sz w:val="20"/>
                <w:szCs w:val="20"/>
              </w:rPr>
            </w:pPr>
            <w:proofErr w:type="spellStart"/>
            <w:r w:rsidRPr="004D0D39">
              <w:rPr>
                <w:sz w:val="20"/>
                <w:szCs w:val="20"/>
              </w:rPr>
              <w:t>Grp</w:t>
            </w:r>
            <w:proofErr w:type="spellEnd"/>
            <w:r w:rsidRPr="004D0D39">
              <w:rPr>
                <w:sz w:val="20"/>
                <w:szCs w:val="20"/>
              </w:rPr>
              <w:t xml:space="preserve"> 3</w:t>
            </w:r>
            <w:r w:rsidR="001F25A7" w:rsidRPr="004D0D39">
              <w:rPr>
                <w:sz w:val="20"/>
                <w:szCs w:val="20"/>
              </w:rPr>
              <w:t>:</w:t>
            </w:r>
            <w:r w:rsidR="00237224" w:rsidRPr="004D0D39">
              <w:rPr>
                <w:sz w:val="20"/>
                <w:szCs w:val="20"/>
              </w:rPr>
              <w:t xml:space="preserve"> </w:t>
            </w:r>
            <w:r w:rsidR="004D0D39" w:rsidRPr="004D0D39">
              <w:rPr>
                <w:sz w:val="20"/>
                <w:szCs w:val="20"/>
              </w:rPr>
              <w:t>NHM4 P123</w:t>
            </w:r>
          </w:p>
          <w:p w14:paraId="2F3D6917" w14:textId="529978FE" w:rsidR="00EA378A" w:rsidRPr="004D0D39" w:rsidRDefault="00EA378A">
            <w:pPr>
              <w:rPr>
                <w:sz w:val="20"/>
                <w:szCs w:val="20"/>
              </w:rPr>
            </w:pPr>
            <w:r w:rsidRPr="004D0D39">
              <w:rPr>
                <w:sz w:val="20"/>
                <w:szCs w:val="20"/>
              </w:rPr>
              <w:t xml:space="preserve">Venn diagrams </w:t>
            </w:r>
            <w:proofErr w:type="spellStart"/>
            <w:r w:rsidRPr="004D0D39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.g</w:t>
            </w:r>
            <w:proofErr w:type="spellEnd"/>
            <w:r>
              <w:rPr>
                <w:sz w:val="20"/>
                <w:szCs w:val="20"/>
              </w:rPr>
              <w:t xml:space="preserve"> factors of 5 and 2 (letters)</w:t>
            </w:r>
          </w:p>
          <w:p w14:paraId="3DC807A5" w14:textId="60AB04E0" w:rsidR="00CE5D3D" w:rsidRDefault="004D0D39">
            <w:pPr>
              <w:rPr>
                <w:sz w:val="32"/>
                <w:szCs w:val="32"/>
              </w:rPr>
            </w:pPr>
            <w:r w:rsidRPr="004D0D39">
              <w:rPr>
                <w:sz w:val="20"/>
                <w:szCs w:val="20"/>
              </w:rPr>
              <w:t>Mathematical language to include: sort, criteria, collect, present, data, frequent</w:t>
            </w:r>
            <w:r>
              <w:rPr>
                <w:sz w:val="32"/>
                <w:szCs w:val="32"/>
              </w:rPr>
              <w:t xml:space="preserve">, </w:t>
            </w:r>
          </w:p>
          <w:p w14:paraId="3DC807B8" w14:textId="77777777" w:rsidR="00236DAC" w:rsidRPr="00CE5D3D" w:rsidRDefault="00236DAC">
            <w:pPr>
              <w:rPr>
                <w:sz w:val="32"/>
                <w:szCs w:val="32"/>
              </w:rPr>
            </w:pPr>
          </w:p>
        </w:tc>
        <w:tc>
          <w:tcPr>
            <w:tcW w:w="2204" w:type="dxa"/>
          </w:tcPr>
          <w:p w14:paraId="6EA207DE" w14:textId="77777777" w:rsidR="00CC5BE4" w:rsidRPr="00CA18BF" w:rsidRDefault="00CC5BE4" w:rsidP="00CC5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18BF">
              <w:rPr>
                <w:rFonts w:ascii="Times New Roman" w:hAnsi="Times New Roman" w:cs="Times New Roman"/>
                <w:sz w:val="28"/>
                <w:szCs w:val="28"/>
              </w:rPr>
              <w:t>Powerpoint</w:t>
            </w:r>
            <w:proofErr w:type="spellEnd"/>
            <w:r w:rsidRPr="00CA18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7C6FB0" w14:textId="79390AD0" w:rsidR="00CC5BE4" w:rsidRPr="00CA18BF" w:rsidRDefault="0029703D" w:rsidP="00CC5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Pages, </w:t>
            </w:r>
            <w:r w:rsidR="00CC5BE4" w:rsidRPr="00CA18B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56D564B0" w14:textId="77777777" w:rsidR="00CC5BE4" w:rsidRPr="00CA18BF" w:rsidRDefault="00CC5BE4" w:rsidP="00CC5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18BF">
              <w:rPr>
                <w:rFonts w:ascii="Times New Roman" w:hAnsi="Times New Roman" w:cs="Times New Roman"/>
                <w:sz w:val="28"/>
                <w:szCs w:val="28"/>
              </w:rPr>
              <w:t>times</w:t>
            </w:r>
            <w:proofErr w:type="gramEnd"/>
            <w:r w:rsidRPr="00CA18BF">
              <w:rPr>
                <w:rFonts w:ascii="Times New Roman" w:hAnsi="Times New Roman" w:cs="Times New Roman"/>
                <w:sz w:val="28"/>
                <w:szCs w:val="28"/>
              </w:rPr>
              <w:t xml:space="preserve"> tables apps.</w:t>
            </w:r>
          </w:p>
          <w:p w14:paraId="5384A527" w14:textId="05D38777" w:rsidR="00CC5BE4" w:rsidRPr="00CA18BF" w:rsidRDefault="0029703D" w:rsidP="00CC5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K9</w:t>
            </w:r>
            <w:r w:rsidR="00CC5BE4" w:rsidRPr="00CA18BF">
              <w:rPr>
                <w:rFonts w:ascii="Times New Roman" w:hAnsi="Times New Roman" w:cs="Times New Roman"/>
                <w:sz w:val="28"/>
                <w:szCs w:val="28"/>
              </w:rPr>
              <w:t xml:space="preserve"> research for Titanic.</w:t>
            </w:r>
          </w:p>
          <w:p w14:paraId="7603E358" w14:textId="77777777" w:rsidR="0029703D" w:rsidRDefault="00CC5BE4" w:rsidP="00CC5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8BF">
              <w:rPr>
                <w:rFonts w:ascii="Times New Roman" w:hAnsi="Times New Roman" w:cs="Times New Roman"/>
                <w:sz w:val="28"/>
                <w:szCs w:val="28"/>
              </w:rPr>
              <w:t>Continue Keynote on Titanic.</w:t>
            </w:r>
            <w:r w:rsidR="002970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C807B9" w14:textId="0E35932B" w:rsidR="004805D9" w:rsidRPr="00CE5D3D" w:rsidRDefault="0029703D" w:rsidP="00CC5BE4">
            <w:pPr>
              <w:rPr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Strip Design</w:t>
            </w: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4B64218B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4119F9D2" w14:textId="77777777" w:rsidR="00475263" w:rsidRDefault="00475263" w:rsidP="00475263">
            <w:pPr>
              <w:rPr>
                <w:color w:val="943634"/>
                <w:sz w:val="23"/>
                <w:szCs w:val="23"/>
              </w:rPr>
            </w:pPr>
            <w:r>
              <w:rPr>
                <w:color w:val="943634"/>
                <w:sz w:val="23"/>
                <w:szCs w:val="23"/>
              </w:rPr>
              <w:t>Literacy</w:t>
            </w:r>
          </w:p>
          <w:p w14:paraId="1F859B33" w14:textId="22973A89" w:rsidR="00236DAC" w:rsidRPr="00236DAC" w:rsidRDefault="00475263" w:rsidP="00475263">
            <w:pPr>
              <w:rPr>
                <w:sz w:val="28"/>
                <w:szCs w:val="28"/>
              </w:rPr>
            </w:pPr>
            <w:r>
              <w:rPr>
                <w:sz w:val="23"/>
                <w:szCs w:val="23"/>
              </w:rPr>
              <w:t>To design a menu for first class passengers</w:t>
            </w:r>
            <w:r w:rsidR="00284EFC">
              <w:rPr>
                <w:sz w:val="23"/>
                <w:szCs w:val="23"/>
              </w:rPr>
              <w:t xml:space="preserve"> in App of choice on </w:t>
            </w:r>
            <w:proofErr w:type="spellStart"/>
            <w:r w:rsidR="00284EFC">
              <w:rPr>
                <w:sz w:val="23"/>
                <w:szCs w:val="23"/>
              </w:rPr>
              <w:t>iPads</w:t>
            </w:r>
            <w:proofErr w:type="spellEnd"/>
            <w:r w:rsidR="00284EFC">
              <w:rPr>
                <w:sz w:val="23"/>
                <w:szCs w:val="23"/>
              </w:rPr>
              <w:t>.</w:t>
            </w:r>
          </w:p>
          <w:p w14:paraId="3DC807BE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3DC807BF" w14:textId="1EAD59E9" w:rsidR="004805D9" w:rsidRPr="00284EFC" w:rsidRDefault="00284E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Safari research of Titanic Menus and types of food served in each Class.</w:t>
            </w:r>
          </w:p>
        </w:tc>
        <w:tc>
          <w:tcPr>
            <w:tcW w:w="3980" w:type="dxa"/>
            <w:gridSpan w:val="2"/>
          </w:tcPr>
          <w:p w14:paraId="0006A3C0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19C4A30B" w14:textId="77777777" w:rsidR="00C2161E" w:rsidRDefault="00C2161E">
            <w:pPr>
              <w:rPr>
                <w:sz w:val="28"/>
                <w:szCs w:val="28"/>
                <w:u w:val="single"/>
              </w:rPr>
            </w:pPr>
          </w:p>
          <w:p w14:paraId="59A21E63" w14:textId="029562B9" w:rsidR="00C2161E" w:rsidRDefault="004752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spirit of giving</w:t>
            </w:r>
          </w:p>
          <w:p w14:paraId="3B749355" w14:textId="77777777" w:rsidR="00475263" w:rsidRDefault="00475263">
            <w:pPr>
              <w:rPr>
                <w:sz w:val="28"/>
                <w:szCs w:val="28"/>
              </w:rPr>
            </w:pPr>
          </w:p>
          <w:p w14:paraId="3DC807C0" w14:textId="59C119D0" w:rsidR="00475263" w:rsidRPr="000469F3" w:rsidRDefault="004752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Respecting School – Article 24 The right to nutritious food linked to class hamper for SVP</w:t>
            </w:r>
          </w:p>
        </w:tc>
        <w:tc>
          <w:tcPr>
            <w:tcW w:w="3980" w:type="dxa"/>
          </w:tcPr>
          <w:p w14:paraId="38C44827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5D10C5DA" w14:textId="77777777" w:rsidR="00236DAC" w:rsidRDefault="00236DAC">
            <w:pPr>
              <w:rPr>
                <w:sz w:val="28"/>
                <w:szCs w:val="28"/>
                <w:u w:val="single"/>
              </w:rPr>
            </w:pPr>
          </w:p>
          <w:p w14:paraId="076A9DDD" w14:textId="77777777" w:rsidR="00C2161E" w:rsidRDefault="00284E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Couch to 5K.</w:t>
            </w:r>
          </w:p>
          <w:p w14:paraId="7578A53B" w14:textId="77777777" w:rsidR="00284EFC" w:rsidRDefault="00284EFC">
            <w:pPr>
              <w:rPr>
                <w:sz w:val="28"/>
                <w:szCs w:val="28"/>
              </w:rPr>
            </w:pPr>
          </w:p>
          <w:p w14:paraId="3DC807C1" w14:textId="16893DFC" w:rsidR="00284EFC" w:rsidRPr="00236DAC" w:rsidRDefault="00284E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Gymnastics lesson 5.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4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EF5345A" w14:textId="77777777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Spelling check using words of the week.</w:t>
            </w:r>
          </w:p>
          <w:p w14:paraId="5FE6409A" w14:textId="77777777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Tables tests.</w:t>
            </w:r>
          </w:p>
          <w:p w14:paraId="1F4940F8" w14:textId="77777777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Correction of work.</w:t>
            </w:r>
          </w:p>
          <w:p w14:paraId="584E2895" w14:textId="77777777" w:rsidR="00236DAC" w:rsidRPr="00733E58" w:rsidRDefault="00236DAC" w:rsidP="00236DAC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</w:rPr>
              <w:t>Mental Maths</w:t>
            </w:r>
          </w:p>
          <w:p w14:paraId="3DC807C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A" w14:textId="77777777" w:rsidR="000E2197" w:rsidRPr="00CE5D3D" w:rsidRDefault="000E2197">
            <w:pPr>
              <w:rPr>
                <w:sz w:val="32"/>
                <w:szCs w:val="32"/>
                <w:u w:val="single"/>
              </w:rPr>
            </w:pPr>
          </w:p>
          <w:p w14:paraId="3DC807CB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4F2A99F4" w14:textId="2036E840" w:rsidR="000763C1" w:rsidRDefault="000763C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3060FF42" w14:textId="77777777" w:rsidR="00236DAC" w:rsidRDefault="00236DAC">
            <w:pPr>
              <w:rPr>
                <w:sz w:val="28"/>
                <w:szCs w:val="28"/>
                <w:u w:val="single"/>
              </w:rPr>
            </w:pPr>
          </w:p>
          <w:p w14:paraId="2A1BAB30" w14:textId="77777777" w:rsidR="00236DAC" w:rsidRDefault="00236DAC">
            <w:pPr>
              <w:rPr>
                <w:sz w:val="28"/>
                <w:szCs w:val="28"/>
              </w:rPr>
            </w:pPr>
            <w:r w:rsidRPr="00236DAC">
              <w:rPr>
                <w:sz w:val="28"/>
                <w:szCs w:val="28"/>
              </w:rPr>
              <w:t>Advent</w:t>
            </w:r>
            <w:r>
              <w:rPr>
                <w:sz w:val="28"/>
                <w:szCs w:val="28"/>
              </w:rPr>
              <w:t>- understand the meaning of advent and the meaning of each of the candles</w:t>
            </w:r>
          </w:p>
          <w:p w14:paraId="02832496" w14:textId="77777777" w:rsidR="00284EFC" w:rsidRDefault="00284EFC">
            <w:pPr>
              <w:rPr>
                <w:sz w:val="28"/>
                <w:szCs w:val="28"/>
              </w:rPr>
            </w:pPr>
          </w:p>
          <w:p w14:paraId="3DC807CE" w14:textId="5618B9EE" w:rsidR="00284EFC" w:rsidRPr="00236DAC" w:rsidRDefault="00284E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Advent Wreath worksheet.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341E0F" w:rsidRDefault="00C851C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0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1" w14:textId="0922D2CD" w:rsidR="000E2197" w:rsidRDefault="00C2161E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Winter display work</w:t>
            </w:r>
          </w:p>
          <w:p w14:paraId="17FDC8C2" w14:textId="77777777" w:rsidR="00C2161E" w:rsidRDefault="00C2161E" w:rsidP="000E2197">
            <w:pPr>
              <w:rPr>
                <w:sz w:val="28"/>
                <w:szCs w:val="28"/>
              </w:rPr>
            </w:pPr>
          </w:p>
          <w:p w14:paraId="19B3A23A" w14:textId="1B63443E" w:rsidR="00C2161E" w:rsidRPr="00341E0F" w:rsidRDefault="00C2161E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Advent wreath </w:t>
            </w:r>
          </w:p>
          <w:p w14:paraId="3DC807D2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3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0E2197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0E2197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7321CD4F" w14:textId="77777777" w:rsidR="00123846" w:rsidRDefault="00123846" w:rsidP="000E2197">
            <w:pPr>
              <w:rPr>
                <w:sz w:val="28"/>
                <w:szCs w:val="28"/>
                <w:u w:val="single"/>
              </w:rPr>
            </w:pPr>
          </w:p>
          <w:p w14:paraId="72CE4290" w14:textId="77777777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Mental Maths workbook every night.</w:t>
            </w:r>
          </w:p>
          <w:p w14:paraId="6DDC79AF" w14:textId="77777777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Monday – Words of the week activities. Practise tables, spellings and reading.</w:t>
            </w:r>
          </w:p>
          <w:p w14:paraId="3E3513A7" w14:textId="45E75849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Tuesday – </w:t>
            </w:r>
            <w:r w:rsidR="00EA378A">
              <w:rPr>
                <w:sz w:val="18"/>
                <w:szCs w:val="18"/>
              </w:rPr>
              <w:t>multiplication worksheets NHM 4 and 6.</w:t>
            </w:r>
          </w:p>
          <w:p w14:paraId="153FC8DC" w14:textId="4F26336A" w:rsidR="00236DAC" w:rsidRPr="00733E58" w:rsidRDefault="00236DAC" w:rsidP="00236DAC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Wednesday</w:t>
            </w:r>
            <w:r w:rsidR="000469F3">
              <w:rPr>
                <w:sz w:val="18"/>
                <w:szCs w:val="18"/>
              </w:rPr>
              <w:t xml:space="preserve">- </w:t>
            </w:r>
            <w:r w:rsidRPr="00733E58">
              <w:rPr>
                <w:sz w:val="18"/>
                <w:szCs w:val="18"/>
              </w:rPr>
              <w:t xml:space="preserve"> </w:t>
            </w:r>
            <w:r w:rsidR="000469F3">
              <w:rPr>
                <w:sz w:val="18"/>
                <w:szCs w:val="18"/>
              </w:rPr>
              <w:t>Grammar- suffixes (board work)</w:t>
            </w:r>
          </w:p>
          <w:p w14:paraId="3DC807DB" w14:textId="530C016F" w:rsidR="00236DAC" w:rsidRPr="00341E0F" w:rsidRDefault="00236DAC" w:rsidP="00EA378A">
            <w:pPr>
              <w:rPr>
                <w:sz w:val="28"/>
                <w:szCs w:val="28"/>
                <w:u w:val="single"/>
              </w:rPr>
            </w:pPr>
            <w:r w:rsidRPr="00733E58">
              <w:rPr>
                <w:sz w:val="18"/>
                <w:szCs w:val="18"/>
              </w:rPr>
              <w:t xml:space="preserve">Thursday – </w:t>
            </w:r>
            <w:r w:rsidR="00EA378A">
              <w:rPr>
                <w:sz w:val="18"/>
                <w:szCs w:val="18"/>
              </w:rPr>
              <w:t>Venn diagrams.</w:t>
            </w:r>
            <w:bookmarkStart w:id="0" w:name="_GoBack"/>
            <w:bookmarkEnd w:id="0"/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1F25A7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1F25A7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1F25A7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1F25A7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4805D9">
        <w:tc>
          <w:tcPr>
            <w:tcW w:w="3980" w:type="dxa"/>
            <w:vMerge/>
          </w:tcPr>
          <w:p w14:paraId="3DC807E4" w14:textId="7E0B7C7C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1F25A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469F3"/>
    <w:rsid w:val="000763C1"/>
    <w:rsid w:val="000E2197"/>
    <w:rsid w:val="00123846"/>
    <w:rsid w:val="00135293"/>
    <w:rsid w:val="001F25A7"/>
    <w:rsid w:val="00236DAC"/>
    <w:rsid w:val="00237224"/>
    <w:rsid w:val="00284EFC"/>
    <w:rsid w:val="0029703D"/>
    <w:rsid w:val="002A6426"/>
    <w:rsid w:val="00341E0F"/>
    <w:rsid w:val="003E431F"/>
    <w:rsid w:val="00472403"/>
    <w:rsid w:val="00475263"/>
    <w:rsid w:val="004805D9"/>
    <w:rsid w:val="004D0D39"/>
    <w:rsid w:val="005336FE"/>
    <w:rsid w:val="005704C4"/>
    <w:rsid w:val="00755DF2"/>
    <w:rsid w:val="00770D62"/>
    <w:rsid w:val="007E1AE2"/>
    <w:rsid w:val="008D02FA"/>
    <w:rsid w:val="008D3E39"/>
    <w:rsid w:val="008D3E3A"/>
    <w:rsid w:val="008F7E01"/>
    <w:rsid w:val="0094408A"/>
    <w:rsid w:val="00A514AF"/>
    <w:rsid w:val="00A65085"/>
    <w:rsid w:val="00B21357"/>
    <w:rsid w:val="00C2161E"/>
    <w:rsid w:val="00C57EBD"/>
    <w:rsid w:val="00C60324"/>
    <w:rsid w:val="00C851C2"/>
    <w:rsid w:val="00CA18BF"/>
    <w:rsid w:val="00CB26B4"/>
    <w:rsid w:val="00CC5BE4"/>
    <w:rsid w:val="00CE5D3D"/>
    <w:rsid w:val="00D4025D"/>
    <w:rsid w:val="00D73155"/>
    <w:rsid w:val="00DA3C5C"/>
    <w:rsid w:val="00EA378A"/>
    <w:rsid w:val="00EE62A8"/>
    <w:rsid w:val="00F3281E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657D5057</Template>
  <TotalTime>145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17</cp:revision>
  <cp:lastPrinted>2014-12-01T15:58:00Z</cp:lastPrinted>
  <dcterms:created xsi:type="dcterms:W3CDTF">2014-08-27T08:32:00Z</dcterms:created>
  <dcterms:modified xsi:type="dcterms:W3CDTF">2016-11-28T16:02:00Z</dcterms:modified>
</cp:coreProperties>
</file>